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odpadów komunalnych z terenu miasta i wsi gminy Śrem</w:t>
      </w:r>
      <w:r w:rsidR="00D90CA4">
        <w:rPr>
          <w:b/>
        </w:rPr>
        <w:t xml:space="preserve"> </w:t>
      </w:r>
      <w:r w:rsidR="00555F8E">
        <w:rPr>
          <w:b/>
        </w:rPr>
        <w:t>na lata 2016-2018</w:t>
      </w:r>
      <w:bookmarkStart w:id="0" w:name="_GoBack"/>
      <w:bookmarkEnd w:id="0"/>
      <w:r>
        <w:t>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946A6A">
              <w:t>24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946A6A">
              <w:t>2</w:t>
            </w:r>
            <w:r w:rsidR="001C5B44">
              <w:t>4</w:t>
            </w:r>
            <w:r>
              <w:t xml:space="preserve"> m-</w:t>
            </w:r>
            <w:proofErr w:type="spellStart"/>
            <w:r>
              <w:t>c</w:t>
            </w:r>
            <w:r w:rsidR="00946A6A">
              <w:t>y</w:t>
            </w:r>
            <w:proofErr w:type="spellEnd"/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946A6A" w:rsidTr="00241CAE">
        <w:trPr>
          <w:trHeight w:val="3982"/>
        </w:trPr>
        <w:tc>
          <w:tcPr>
            <w:tcW w:w="1620" w:type="dxa"/>
          </w:tcPr>
          <w:p w:rsidR="00946A6A" w:rsidRPr="00AC3AC1" w:rsidRDefault="00946A6A" w:rsidP="00241CAE">
            <w:pPr>
              <w:spacing w:line="360" w:lineRule="auto"/>
              <w:jc w:val="both"/>
            </w:pPr>
            <w:r>
              <w:t>3</w:t>
            </w:r>
          </w:p>
        </w:tc>
        <w:tc>
          <w:tcPr>
            <w:tcW w:w="7918" w:type="dxa"/>
          </w:tcPr>
          <w:p w:rsidR="00946A6A" w:rsidRPr="00C57DDD" w:rsidRDefault="00946A6A" w:rsidP="00241CAE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  <w:r>
              <w:t>zebranych pojemnik</w:t>
            </w:r>
            <w:r>
              <w:t>ów</w:t>
            </w:r>
            <w:r>
              <w:t xml:space="preserve"> typu „dzwon”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cena (C) za wykonanie zdania nr 3 wynosi kwotę netto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 xml:space="preserve"> ....................... zł za opróżnienie jednego pojemnika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(słownie: ............................................................................. zł)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wynosi kwotę brutto</w:t>
            </w:r>
          </w:p>
          <w:p w:rsidR="00946A6A" w:rsidRDefault="00946A6A" w:rsidP="00241CAE">
            <w:pPr>
              <w:spacing w:line="360" w:lineRule="auto"/>
              <w:jc w:val="both"/>
            </w:pPr>
            <w:r>
              <w:t>....................... zł za opróżnienie jednego pojemnika (słownie: ............................................................................. zł).</w:t>
            </w:r>
          </w:p>
          <w:p w:rsidR="00946A6A" w:rsidRPr="008D7201" w:rsidRDefault="00946A6A" w:rsidP="00241CAE">
            <w:pPr>
              <w:spacing w:line="360" w:lineRule="auto"/>
              <w:jc w:val="both"/>
            </w:pP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5C4" w:rsidRDefault="007C65C4">
      <w:r>
        <w:separator/>
      </w:r>
    </w:p>
  </w:endnote>
  <w:endnote w:type="continuationSeparator" w:id="0">
    <w:p w:rsidR="007C65C4" w:rsidRDefault="007C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5F8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5C4" w:rsidRDefault="007C65C4">
      <w:r>
        <w:separator/>
      </w:r>
    </w:p>
  </w:footnote>
  <w:footnote w:type="continuationSeparator" w:id="0">
    <w:p w:rsidR="007C65C4" w:rsidRDefault="007C6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C5B44"/>
    <w:rsid w:val="00306360"/>
    <w:rsid w:val="00354AC4"/>
    <w:rsid w:val="00435551"/>
    <w:rsid w:val="00474F87"/>
    <w:rsid w:val="004D3AB2"/>
    <w:rsid w:val="00555F8E"/>
    <w:rsid w:val="00637863"/>
    <w:rsid w:val="0066207F"/>
    <w:rsid w:val="006703E0"/>
    <w:rsid w:val="00703495"/>
    <w:rsid w:val="00733F44"/>
    <w:rsid w:val="007C65C4"/>
    <w:rsid w:val="008D7201"/>
    <w:rsid w:val="00906286"/>
    <w:rsid w:val="00946A6A"/>
    <w:rsid w:val="00AC3AC1"/>
    <w:rsid w:val="00B21345"/>
    <w:rsid w:val="00BA1A83"/>
    <w:rsid w:val="00C33979"/>
    <w:rsid w:val="00C40DCF"/>
    <w:rsid w:val="00C57DDD"/>
    <w:rsid w:val="00D7532E"/>
    <w:rsid w:val="00D90CA4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5A860-E2EB-4B12-8065-B62BCFB5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486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6</cp:revision>
  <cp:lastPrinted>2001-01-24T12:21:00Z</cp:lastPrinted>
  <dcterms:created xsi:type="dcterms:W3CDTF">2015-04-13T11:08:00Z</dcterms:created>
  <dcterms:modified xsi:type="dcterms:W3CDTF">2015-11-04T13:20:00Z</dcterms:modified>
</cp:coreProperties>
</file>