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E1D57" w:rsidRPr="007E1D57">
        <w:rPr>
          <w:b/>
          <w:i w:val="0"/>
        </w:rPr>
        <w:t>1</w:t>
      </w:r>
    </w:p>
    <w:p w:rsidR="006F646A" w:rsidRDefault="00D8396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E1D57" w:rsidRPr="007E1D5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E1D57" w:rsidRPr="007E1D57">
        <w:rPr>
          <w:b/>
        </w:rPr>
        <w:t>Prowadzenie i obsługa akcji zimowej 2015/2016 i 2016/2017 na drogach na terenie miasta 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170" w:rsidRDefault="00BD2170">
      <w:r>
        <w:separator/>
      </w:r>
    </w:p>
  </w:endnote>
  <w:endnote w:type="continuationSeparator" w:id="0">
    <w:p w:rsidR="00BD2170" w:rsidRDefault="00BD2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839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50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170" w:rsidRDefault="00BD2170">
      <w:r>
        <w:separator/>
      </w:r>
    </w:p>
  </w:footnote>
  <w:footnote w:type="continuationSeparator" w:id="0">
    <w:p w:rsidR="00BD2170" w:rsidRDefault="00BD2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D57" w:rsidRDefault="007E1D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D57" w:rsidRDefault="007E1D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D57" w:rsidRDefault="007E1D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056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7E1D57"/>
    <w:rsid w:val="00882B1D"/>
    <w:rsid w:val="008C6FD5"/>
    <w:rsid w:val="009A0497"/>
    <w:rsid w:val="009B1B93"/>
    <w:rsid w:val="00A146F3"/>
    <w:rsid w:val="00AB0330"/>
    <w:rsid w:val="00B52793"/>
    <w:rsid w:val="00BD2170"/>
    <w:rsid w:val="00BF2504"/>
    <w:rsid w:val="00BF5056"/>
    <w:rsid w:val="00C17AA6"/>
    <w:rsid w:val="00CA3550"/>
    <w:rsid w:val="00CB3539"/>
    <w:rsid w:val="00D23A0C"/>
    <w:rsid w:val="00D30B74"/>
    <w:rsid w:val="00D8396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2015-10-12T10:25:00Z</dcterms:created>
  <dcterms:modified xsi:type="dcterms:W3CDTF">2015-10-12T10:25:00Z</dcterms:modified>
</cp:coreProperties>
</file>