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B542E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60A94" w:rsidRPr="00B60A9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60A94" w:rsidRPr="00B60A94">
        <w:rPr>
          <w:b/>
          <w:sz w:val="24"/>
        </w:rPr>
        <w:t>BP.271.27.2015.BS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60A94" w:rsidRPr="00B60A94">
        <w:rPr>
          <w:b/>
        </w:rPr>
        <w:t>przetarg nieograniczony</w:t>
      </w:r>
      <w:r w:rsidR="00753DC1">
        <w:t xml:space="preserve"> na:</w:t>
      </w:r>
    </w:p>
    <w:p w:rsidR="0000184A" w:rsidRDefault="00B60A9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60A94">
        <w:rPr>
          <w:b/>
          <w:sz w:val="24"/>
          <w:szCs w:val="24"/>
        </w:rPr>
        <w:t>Prowadzenie i obsługa akcji zimowej 2015/2016 i 2016/2017 na drogach na terenie miasta i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60A94" w:rsidRPr="00B60A9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60A94" w:rsidRPr="00B60A94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60A94" w:rsidRPr="00B60A94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1C8" w:rsidRDefault="004D11C8">
      <w:r>
        <w:separator/>
      </w:r>
    </w:p>
  </w:endnote>
  <w:endnote w:type="continuationSeparator" w:id="0">
    <w:p w:rsidR="004D11C8" w:rsidRDefault="004D1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542E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E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E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A94" w:rsidRDefault="00B60A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1C8" w:rsidRDefault="004D11C8">
      <w:r>
        <w:separator/>
      </w:r>
    </w:p>
  </w:footnote>
  <w:footnote w:type="continuationSeparator" w:id="0">
    <w:p w:rsidR="004D11C8" w:rsidRDefault="004D11C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A94" w:rsidRDefault="00B60A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A94" w:rsidRDefault="00B60A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A94" w:rsidRDefault="00B60A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C6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22C6A"/>
    <w:rsid w:val="00336EEB"/>
    <w:rsid w:val="003E5D20"/>
    <w:rsid w:val="003F6927"/>
    <w:rsid w:val="00415097"/>
    <w:rsid w:val="00422381"/>
    <w:rsid w:val="00430E27"/>
    <w:rsid w:val="00460820"/>
    <w:rsid w:val="004704CB"/>
    <w:rsid w:val="004C55DE"/>
    <w:rsid w:val="004D11C8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2E5"/>
    <w:rsid w:val="00B54FB4"/>
    <w:rsid w:val="00B60A9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54D5C-7A92-40EF-A53E-926DB3424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2015-10-12T10:26:00Z</dcterms:created>
  <dcterms:modified xsi:type="dcterms:W3CDTF">2015-10-12T10:26:00Z</dcterms:modified>
</cp:coreProperties>
</file>