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61AB9">
      <w:pPr>
        <w:spacing w:before="360"/>
        <w:rPr>
          <w:b/>
          <w:bCs/>
        </w:rPr>
      </w:pPr>
      <w:r w:rsidRPr="00A61AB9">
        <w:rPr>
          <w:b/>
          <w:bCs/>
        </w:rPr>
        <w:t>Gmina Śrem</w:t>
      </w:r>
    </w:p>
    <w:p w:rsidR="0033076C" w:rsidRDefault="00A61AB9">
      <w:pPr>
        <w:rPr>
          <w:b/>
          <w:bCs/>
        </w:rPr>
      </w:pPr>
      <w:r w:rsidRPr="00A61AB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61AB9">
        <w:rPr>
          <w:b/>
          <w:bCs/>
        </w:rPr>
        <w:t>1</w:t>
      </w:r>
    </w:p>
    <w:p w:rsidR="0033076C" w:rsidRDefault="00A61AB9">
      <w:pPr>
        <w:rPr>
          <w:b/>
          <w:bCs/>
        </w:rPr>
      </w:pPr>
      <w:r w:rsidRPr="00A61AB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61AB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61AB9" w:rsidRPr="00A61AB9">
        <w:rPr>
          <w:b/>
          <w:bCs/>
        </w:rPr>
        <w:t>BP.271.24.2015.BS/2</w:t>
      </w:r>
      <w:r>
        <w:tab/>
        <w:t xml:space="preserve"> </w:t>
      </w:r>
      <w:r w:rsidR="00A61AB9" w:rsidRPr="00A61AB9">
        <w:t>Śrem</w:t>
      </w:r>
      <w:r>
        <w:t xml:space="preserve"> dnia: </w:t>
      </w:r>
      <w:r w:rsidR="00A61AB9" w:rsidRPr="00A61AB9">
        <w:t>2015-10-02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61AB9" w:rsidRPr="00A61AB9">
        <w:t>(</w:t>
      </w:r>
      <w:proofErr w:type="spellStart"/>
      <w:r w:rsidR="00A61AB9" w:rsidRPr="00A61AB9">
        <w:t>t.j</w:t>
      </w:r>
      <w:proofErr w:type="spellEnd"/>
      <w:r w:rsidR="00A61AB9" w:rsidRPr="00A61AB9">
        <w:t xml:space="preserve">. Dz. U. z 2013 r. poz. 907, z </w:t>
      </w:r>
      <w:proofErr w:type="spellStart"/>
      <w:r w:rsidR="00A61AB9" w:rsidRPr="00A61AB9">
        <w:t>późn</w:t>
      </w:r>
      <w:proofErr w:type="spellEnd"/>
      <w:r w:rsidR="00A61AB9" w:rsidRPr="00A61AB9">
        <w:t>. zm.)</w:t>
      </w:r>
      <w:r>
        <w:t xml:space="preserve"> </w:t>
      </w:r>
      <w:r>
        <w:rPr>
          <w:bCs/>
        </w:rPr>
        <w:t xml:space="preserve">w trybie </w:t>
      </w:r>
      <w:r w:rsidR="00A61AB9" w:rsidRPr="00A61AB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61AB9">
      <w:pPr>
        <w:spacing w:before="120" w:after="120"/>
        <w:jc w:val="center"/>
        <w:rPr>
          <w:b/>
        </w:rPr>
      </w:pPr>
      <w:r w:rsidRPr="00A61AB9">
        <w:rPr>
          <w:b/>
        </w:rPr>
        <w:t>Bankowa obsługa budżetu gminy Śrem i jej jednostek organizacyjnych - II przetarg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61AB9" w:rsidTr="005907AD">
        <w:trPr>
          <w:cantSplit/>
        </w:trPr>
        <w:tc>
          <w:tcPr>
            <w:tcW w:w="9210" w:type="dxa"/>
          </w:tcPr>
          <w:p w:rsidR="00A61AB9" w:rsidRDefault="00A61AB9" w:rsidP="005907AD">
            <w:pPr>
              <w:spacing w:line="360" w:lineRule="auto"/>
              <w:ind w:firstLine="284"/>
              <w:jc w:val="both"/>
              <w:rPr>
                <w:b/>
              </w:rPr>
            </w:pPr>
            <w:r w:rsidRPr="00A61AB9">
              <w:rPr>
                <w:b/>
              </w:rPr>
              <w:lastRenderedPageBreak/>
              <w:t>Spółdzielczy Bank Ludowy im. Ks. P. Wawrzyniaka</w:t>
            </w:r>
          </w:p>
          <w:p w:rsidR="00A61AB9" w:rsidRDefault="00A61AB9" w:rsidP="005907AD">
            <w:pPr>
              <w:spacing w:line="360" w:lineRule="auto"/>
              <w:ind w:firstLine="284"/>
              <w:jc w:val="both"/>
              <w:rPr>
                <w:b/>
              </w:rPr>
            </w:pPr>
            <w:r w:rsidRPr="00A61AB9">
              <w:rPr>
                <w:b/>
              </w:rPr>
              <w:t>Ks. P. Wawrzyniaka</w:t>
            </w:r>
            <w:r>
              <w:rPr>
                <w:b/>
              </w:rPr>
              <w:t xml:space="preserve"> </w:t>
            </w:r>
            <w:r w:rsidRPr="00A61AB9">
              <w:rPr>
                <w:b/>
              </w:rPr>
              <w:t>3</w:t>
            </w:r>
          </w:p>
          <w:p w:rsidR="00A61AB9" w:rsidRDefault="00A61AB9" w:rsidP="005907AD">
            <w:pPr>
              <w:spacing w:line="360" w:lineRule="auto"/>
              <w:ind w:firstLine="284"/>
              <w:jc w:val="both"/>
              <w:rPr>
                <w:b/>
              </w:rPr>
            </w:pPr>
            <w:r w:rsidRPr="00A61AB9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61AB9">
              <w:rPr>
                <w:b/>
              </w:rPr>
              <w:t>Śrem</w:t>
            </w:r>
          </w:p>
          <w:p w:rsidR="00A61AB9" w:rsidRDefault="00A61AB9" w:rsidP="005907AD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843F5A" w:rsidRDefault="00A61AB9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 w:rsidRPr="00A61AB9">
              <w:t>Bankowa obsługa budżetu gminy Śrem i jej jednostek organizacyjnych - II przetarg</w:t>
            </w:r>
            <w:r>
              <w:t xml:space="preserve"> za cenę </w:t>
            </w:r>
            <w:r w:rsidRPr="00A61AB9">
              <w:rPr>
                <w:b/>
              </w:rPr>
              <w:t xml:space="preserve">  </w:t>
            </w:r>
          </w:p>
          <w:p w:rsidR="00843F5A" w:rsidRPr="00843F5A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 w:rsidRPr="00843F5A">
              <w:rPr>
                <w:b/>
              </w:rPr>
              <w:t>1.</w:t>
            </w:r>
            <w:r w:rsidRPr="00843F5A">
              <w:rPr>
                <w:b/>
              </w:rPr>
              <w:tab/>
              <w:t>Opłata za otwarcie rachunku (</w:t>
            </w:r>
            <w:proofErr w:type="spellStart"/>
            <w:r w:rsidRPr="00843F5A">
              <w:rPr>
                <w:b/>
              </w:rPr>
              <w:t>Opotw</w:t>
            </w:r>
            <w:proofErr w:type="spellEnd"/>
            <w:r w:rsidRPr="00843F5A">
              <w:rPr>
                <w:b/>
              </w:rPr>
              <w:t xml:space="preserve">): </w:t>
            </w:r>
            <w:r>
              <w:rPr>
                <w:b/>
              </w:rPr>
              <w:t>0,00</w:t>
            </w:r>
            <w:r w:rsidRPr="00843F5A">
              <w:rPr>
                <w:b/>
              </w:rPr>
              <w:t xml:space="preserve"> PLN za jeden rachunek</w:t>
            </w:r>
          </w:p>
          <w:p w:rsidR="00843F5A" w:rsidRPr="00843F5A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 w:rsidRPr="00843F5A">
              <w:rPr>
                <w:b/>
              </w:rPr>
              <w:t>2.</w:t>
            </w:r>
            <w:r w:rsidRPr="00843F5A">
              <w:rPr>
                <w:b/>
              </w:rPr>
              <w:tab/>
              <w:t>Opłata za prowadzenie rachunku (</w:t>
            </w:r>
            <w:proofErr w:type="spellStart"/>
            <w:r w:rsidRPr="00843F5A">
              <w:rPr>
                <w:b/>
              </w:rPr>
              <w:t>Opprow</w:t>
            </w:r>
            <w:proofErr w:type="spellEnd"/>
            <w:r w:rsidRPr="00843F5A">
              <w:rPr>
                <w:b/>
              </w:rPr>
              <w:t>):</w:t>
            </w:r>
            <w:r>
              <w:rPr>
                <w:b/>
              </w:rPr>
              <w:t xml:space="preserve"> 0,00</w:t>
            </w:r>
            <w:r w:rsidRPr="00843F5A">
              <w:rPr>
                <w:b/>
              </w:rPr>
              <w:t xml:space="preserve"> PLN miesięcznie za </w:t>
            </w:r>
          </w:p>
          <w:p w:rsidR="00843F5A" w:rsidRPr="00843F5A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 w:rsidRPr="00843F5A">
              <w:rPr>
                <w:b/>
              </w:rPr>
              <w:t>jeden rachunek</w:t>
            </w:r>
          </w:p>
          <w:p w:rsidR="00843F5A" w:rsidRPr="00843F5A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 w:rsidRPr="00843F5A">
              <w:rPr>
                <w:b/>
              </w:rPr>
              <w:t>3.</w:t>
            </w:r>
            <w:r w:rsidRPr="00843F5A">
              <w:rPr>
                <w:b/>
              </w:rPr>
              <w:tab/>
              <w:t>Opłata za przelew do innych banków (</w:t>
            </w:r>
            <w:proofErr w:type="spellStart"/>
            <w:r w:rsidRPr="00843F5A">
              <w:rPr>
                <w:b/>
              </w:rPr>
              <w:t>Opprzel</w:t>
            </w:r>
            <w:proofErr w:type="spellEnd"/>
            <w:r w:rsidRPr="00843F5A">
              <w:rPr>
                <w:b/>
              </w:rPr>
              <w:t>):</w:t>
            </w:r>
            <w:r>
              <w:rPr>
                <w:b/>
              </w:rPr>
              <w:t xml:space="preserve"> 0,00 </w:t>
            </w:r>
            <w:r w:rsidRPr="00843F5A">
              <w:rPr>
                <w:b/>
              </w:rPr>
              <w:t>PLN za jeden przelew, bez przedziałów i wariantów</w:t>
            </w:r>
          </w:p>
          <w:p w:rsidR="00843F5A" w:rsidRPr="00843F5A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 w:rsidRPr="00843F5A">
              <w:rPr>
                <w:b/>
              </w:rPr>
              <w:t>4.</w:t>
            </w:r>
            <w:r w:rsidRPr="00843F5A">
              <w:rPr>
                <w:b/>
              </w:rPr>
              <w:tab/>
              <w:t>Opłata za usługę płatności masowych (</w:t>
            </w:r>
            <w:proofErr w:type="spellStart"/>
            <w:r w:rsidRPr="00843F5A">
              <w:rPr>
                <w:b/>
              </w:rPr>
              <w:t>Opmas</w:t>
            </w:r>
            <w:proofErr w:type="spellEnd"/>
            <w:r w:rsidRPr="00843F5A">
              <w:rPr>
                <w:b/>
              </w:rPr>
              <w:t>):</w:t>
            </w:r>
            <w:r>
              <w:rPr>
                <w:b/>
              </w:rPr>
              <w:t xml:space="preserve"> 0,09</w:t>
            </w:r>
            <w:r w:rsidRPr="00843F5A">
              <w:rPr>
                <w:b/>
              </w:rPr>
              <w:t xml:space="preserve"> PLN za jeden przelew na rachunek wirtualny, bez przedziałów i wariantów</w:t>
            </w:r>
          </w:p>
          <w:p w:rsidR="00843F5A" w:rsidRPr="00843F5A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 w:rsidRPr="00843F5A">
              <w:rPr>
                <w:b/>
              </w:rPr>
              <w:t>5.</w:t>
            </w:r>
            <w:r w:rsidRPr="00843F5A">
              <w:rPr>
                <w:b/>
              </w:rPr>
              <w:tab/>
              <w:t>Opłata za wydanie zestawu do podpisu elektronicznego (</w:t>
            </w:r>
            <w:proofErr w:type="spellStart"/>
            <w:r w:rsidRPr="00843F5A">
              <w:rPr>
                <w:b/>
              </w:rPr>
              <w:t>Optok</w:t>
            </w:r>
            <w:proofErr w:type="spellEnd"/>
            <w:r w:rsidRPr="00843F5A">
              <w:rPr>
                <w:b/>
              </w:rPr>
              <w:t xml:space="preserve">): </w:t>
            </w:r>
            <w:r>
              <w:rPr>
                <w:b/>
              </w:rPr>
              <w:t>0,00</w:t>
            </w:r>
            <w:r w:rsidRPr="00843F5A">
              <w:rPr>
                <w:b/>
              </w:rPr>
              <w:t>PLN za jeden zestaw do podpisu</w:t>
            </w:r>
          </w:p>
          <w:p w:rsidR="00843F5A" w:rsidRPr="00843F5A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 w:rsidRPr="00843F5A">
              <w:rPr>
                <w:b/>
              </w:rPr>
              <w:t>6.</w:t>
            </w:r>
            <w:r w:rsidRPr="00843F5A">
              <w:rPr>
                <w:b/>
              </w:rPr>
              <w:tab/>
              <w:t>Prowizja za wypłaty gotówkowe (</w:t>
            </w:r>
            <w:proofErr w:type="spellStart"/>
            <w:r w:rsidRPr="00843F5A">
              <w:rPr>
                <w:b/>
              </w:rPr>
              <w:t>Pwyp</w:t>
            </w:r>
            <w:proofErr w:type="spellEnd"/>
            <w:r w:rsidRPr="00843F5A">
              <w:rPr>
                <w:b/>
              </w:rPr>
              <w:t>):</w:t>
            </w:r>
            <w:r>
              <w:rPr>
                <w:b/>
              </w:rPr>
              <w:t xml:space="preserve">0,00 </w:t>
            </w:r>
            <w:r w:rsidRPr="00843F5A">
              <w:rPr>
                <w:b/>
              </w:rPr>
              <w:t>% od kwoty wypłaty, bez przedziałów i wariantów</w:t>
            </w:r>
          </w:p>
          <w:p w:rsidR="00843F5A" w:rsidRPr="00843F5A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 w:rsidRPr="00843F5A">
              <w:rPr>
                <w:b/>
              </w:rPr>
              <w:t>7.</w:t>
            </w:r>
            <w:r w:rsidRPr="00843F5A">
              <w:rPr>
                <w:b/>
              </w:rPr>
              <w:tab/>
              <w:t xml:space="preserve">Oprocentowanie rachunków w stosunku rocznym: WIBID 1M * </w:t>
            </w:r>
            <w:r>
              <w:rPr>
                <w:b/>
              </w:rPr>
              <w:t>0,50</w:t>
            </w:r>
            <w:r w:rsidRPr="00843F5A">
              <w:rPr>
                <w:b/>
              </w:rPr>
              <w:t xml:space="preserve"> (współczynnik X)</w:t>
            </w:r>
          </w:p>
          <w:p w:rsidR="00843F5A" w:rsidRPr="00843F5A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 w:rsidRPr="00843F5A">
              <w:rPr>
                <w:b/>
              </w:rPr>
              <w:t>8.</w:t>
            </w:r>
            <w:r w:rsidRPr="00843F5A">
              <w:rPr>
                <w:b/>
              </w:rPr>
              <w:tab/>
              <w:t>Oprocentowanie kredytu w rachunku bieżącym w stosunku rocznym: WIBOR 1M +</w:t>
            </w:r>
            <w:r>
              <w:rPr>
                <w:b/>
              </w:rPr>
              <w:t>2,00</w:t>
            </w:r>
            <w:r w:rsidRPr="00843F5A">
              <w:rPr>
                <w:b/>
              </w:rPr>
              <w:t xml:space="preserve"> (marża </w:t>
            </w:r>
            <w:r>
              <w:rPr>
                <w:b/>
              </w:rPr>
              <w:t xml:space="preserve">Bankowa </w:t>
            </w:r>
            <w:r w:rsidRPr="00843F5A">
              <w:rPr>
                <w:b/>
              </w:rPr>
              <w:t>y)</w:t>
            </w:r>
          </w:p>
          <w:p w:rsidR="00843F5A" w:rsidRPr="00843F5A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</w:p>
          <w:p w:rsidR="00A61AB9" w:rsidRDefault="00843F5A" w:rsidP="00843F5A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Wykonawca dysponuje 11 </w:t>
            </w:r>
            <w:r w:rsidRPr="00843F5A">
              <w:rPr>
                <w:b/>
              </w:rPr>
              <w:t>punktami kasowymi na terenie gminy Śrem</w:t>
            </w:r>
          </w:p>
          <w:p w:rsidR="00A61AB9" w:rsidRDefault="00A61AB9" w:rsidP="005907A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61AB9" w:rsidRDefault="00A61AB9" w:rsidP="005907AD">
            <w:pPr>
              <w:spacing w:line="360" w:lineRule="auto"/>
              <w:ind w:firstLine="284"/>
              <w:jc w:val="both"/>
            </w:pPr>
            <w:r w:rsidRPr="00A61AB9">
              <w:t>jedyna złożona oferta spełniająca wszystkie wymogi SIWZ, niepodlegająca odrzuceniu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61AB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AB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A61AB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AB9">
              <w:rPr>
                <w:rFonts w:ascii="Times New Roman" w:hAnsi="Times New Roman" w:cs="Times New Roman"/>
                <w:sz w:val="18"/>
                <w:szCs w:val="18"/>
              </w:rPr>
              <w:t>ilość punktów kasowych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61AB9" w:rsidRPr="005811DF" w:rsidTr="005907AD">
        <w:tc>
          <w:tcPr>
            <w:tcW w:w="540" w:type="dxa"/>
            <w:vAlign w:val="center"/>
          </w:tcPr>
          <w:p w:rsidR="00A61AB9" w:rsidRPr="005811DF" w:rsidRDefault="00A61AB9" w:rsidP="005907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A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61AB9" w:rsidRPr="005811DF" w:rsidRDefault="00A61AB9" w:rsidP="005907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1AB9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Spółdzielczy Bank Ludowy im. Ks. P. Wawrzyniaka</w:t>
            </w:r>
          </w:p>
          <w:p w:rsidR="00A61AB9" w:rsidRPr="005811DF" w:rsidRDefault="00A61AB9" w:rsidP="005907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1AB9">
              <w:rPr>
                <w:rFonts w:ascii="Times New Roman" w:hAnsi="Times New Roman" w:cs="Times New Roman"/>
                <w:bCs/>
                <w:sz w:val="18"/>
                <w:szCs w:val="18"/>
              </w:rPr>
              <w:t>Ks. P. Wawrzyniaka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1AB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1AB9" w:rsidRPr="005811DF" w:rsidRDefault="00A61AB9" w:rsidP="005907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1AB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1AB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61AB9" w:rsidRPr="005811DF" w:rsidRDefault="00A61AB9" w:rsidP="005907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1AB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61AB9" w:rsidRPr="005811DF" w:rsidRDefault="00A61AB9" w:rsidP="004460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A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60CE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  <w:r w:rsidRPr="00A61AB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71" w:type="dxa"/>
            <w:vAlign w:val="center"/>
          </w:tcPr>
          <w:p w:rsidR="00A61AB9" w:rsidRPr="005811DF" w:rsidRDefault="00A61AB9" w:rsidP="004460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AB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460C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A61AB9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72" w:type="dxa"/>
            <w:vAlign w:val="center"/>
          </w:tcPr>
          <w:p w:rsidR="00A61AB9" w:rsidRPr="005811DF" w:rsidRDefault="00A61AB9" w:rsidP="005907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61AB9" w:rsidRPr="005811DF" w:rsidRDefault="00A61AB9" w:rsidP="005907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61AB9" w:rsidRPr="005811DF" w:rsidRDefault="00A61AB9" w:rsidP="005907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61AB9" w:rsidRPr="005811DF" w:rsidRDefault="00A61AB9" w:rsidP="005907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61AB9" w:rsidRPr="005811DF" w:rsidRDefault="00A61AB9" w:rsidP="005907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61AB9" w:rsidRPr="005811DF" w:rsidRDefault="00A61AB9" w:rsidP="004460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A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60C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bookmarkStart w:id="0" w:name="_GoBack"/>
            <w:bookmarkEnd w:id="0"/>
            <w:r w:rsidRPr="00A61AB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A61AB9">
            <w:r w:rsidRPr="00A61AB9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A61AB9">
            <w:r w:rsidRPr="00A61AB9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61AB9">
        <w:t xml:space="preserve"> </w:t>
      </w:r>
      <w:r w:rsidR="00A61AB9" w:rsidRPr="0012155B">
        <w:t xml:space="preserve"> nie krótszym niż 10 dni od dnia przesłania niniejszego zawiadomienia o wyborze najkorzystniejszej oferty</w:t>
      </w:r>
      <w:r w:rsidR="00A61AB9">
        <w:t>.</w:t>
      </w:r>
      <w:r w:rsidR="00A61AB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843F5A" w:rsidRDefault="00843F5A" w:rsidP="00843F5A">
      <w:pPr>
        <w:pStyle w:val="Nagwek1"/>
        <w:ind w:left="4248" w:firstLine="708"/>
      </w:pPr>
      <w:r>
        <w:t>Adam Lewandowski</w:t>
      </w:r>
    </w:p>
    <w:sectPr w:rsidR="00843F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250" w:rsidRDefault="00783250">
      <w:r>
        <w:separator/>
      </w:r>
    </w:p>
  </w:endnote>
  <w:endnote w:type="continuationSeparator" w:id="0">
    <w:p w:rsidR="00783250" w:rsidRDefault="00783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AB9" w:rsidRDefault="00A61A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AB9" w:rsidRDefault="00A61A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250" w:rsidRDefault="00783250">
      <w:r>
        <w:separator/>
      </w:r>
    </w:p>
  </w:footnote>
  <w:footnote w:type="continuationSeparator" w:id="0">
    <w:p w:rsidR="00783250" w:rsidRDefault="00783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AB9" w:rsidRDefault="00A61A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AB9" w:rsidRDefault="00A61A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AB9" w:rsidRDefault="00A61A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833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460CE"/>
    <w:rsid w:val="00494086"/>
    <w:rsid w:val="004B1360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83250"/>
    <w:rsid w:val="007E5104"/>
    <w:rsid w:val="007E7D8F"/>
    <w:rsid w:val="00802201"/>
    <w:rsid w:val="008113FF"/>
    <w:rsid w:val="00843F5A"/>
    <w:rsid w:val="008569BA"/>
    <w:rsid w:val="008C0372"/>
    <w:rsid w:val="00917FEB"/>
    <w:rsid w:val="00953D9A"/>
    <w:rsid w:val="00A22833"/>
    <w:rsid w:val="00A61AB9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2015-10-02T10:42:00Z</dcterms:created>
  <dcterms:modified xsi:type="dcterms:W3CDTF">2015-10-02T10:58:00Z</dcterms:modified>
</cp:coreProperties>
</file>