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212201" w:rsidRPr="00212201">
        <w:rPr>
          <w:b/>
          <w:i w:val="0"/>
        </w:rPr>
        <w:t>1</w:t>
      </w:r>
    </w:p>
    <w:p w:rsidR="006F646A" w:rsidRDefault="00FB7DF9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212201" w:rsidRPr="00212201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212201" w:rsidRPr="00212201">
        <w:rPr>
          <w:b/>
        </w:rPr>
        <w:t>Remont lokalu mieszkalnego przy ul. Ogrodowej 31/23 w Śremi</w:t>
      </w:r>
      <w:r w:rsidR="00D87669">
        <w:rPr>
          <w:b/>
        </w:rPr>
        <w:t>e</w:t>
      </w:r>
      <w:bookmarkStart w:id="0" w:name="_GoBack"/>
      <w:bookmarkEnd w:id="0"/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53FC" w:rsidRDefault="008853FC">
      <w:r>
        <w:separator/>
      </w:r>
    </w:p>
  </w:endnote>
  <w:endnote w:type="continuationSeparator" w:id="0">
    <w:p w:rsidR="008853FC" w:rsidRDefault="008853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FB7DF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766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63E3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53FC" w:rsidRDefault="008853FC">
      <w:r>
        <w:separator/>
      </w:r>
    </w:p>
  </w:footnote>
  <w:footnote w:type="continuationSeparator" w:id="0">
    <w:p w:rsidR="008853FC" w:rsidRDefault="008853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201" w:rsidRDefault="0021220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201" w:rsidRDefault="0021220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2201" w:rsidRDefault="0021220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E3C"/>
    <w:rsid w:val="000A5EC4"/>
    <w:rsid w:val="00212201"/>
    <w:rsid w:val="00212828"/>
    <w:rsid w:val="00271E63"/>
    <w:rsid w:val="00280712"/>
    <w:rsid w:val="002A7C88"/>
    <w:rsid w:val="004B4F3F"/>
    <w:rsid w:val="004C676D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A70AE"/>
    <w:rsid w:val="007D7B59"/>
    <w:rsid w:val="00882B1D"/>
    <w:rsid w:val="008853FC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D63E3C"/>
    <w:rsid w:val="00D87669"/>
    <w:rsid w:val="00FB5AFA"/>
    <w:rsid w:val="00FB7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84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3</cp:revision>
  <cp:lastPrinted>1900-12-31T22:00:00Z</cp:lastPrinted>
  <dcterms:created xsi:type="dcterms:W3CDTF">2015-07-17T10:52:00Z</dcterms:created>
  <dcterms:modified xsi:type="dcterms:W3CDTF">2015-07-17T11:24:00Z</dcterms:modified>
</cp:coreProperties>
</file>