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C734B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CB0312" w:rsidRPr="00CB031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B0312" w:rsidRPr="00CB0312">
        <w:rPr>
          <w:b/>
          <w:sz w:val="24"/>
        </w:rPr>
        <w:t>BP.271.17.2015.BS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B0312" w:rsidRPr="00CB0312">
        <w:rPr>
          <w:b/>
        </w:rPr>
        <w:t>przetarg nieograniczony</w:t>
      </w:r>
      <w:r w:rsidR="00753DC1">
        <w:t xml:space="preserve"> na:</w:t>
      </w:r>
    </w:p>
    <w:p w:rsidR="0000184A" w:rsidRDefault="00CB031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B0312">
        <w:rPr>
          <w:b/>
          <w:sz w:val="24"/>
          <w:szCs w:val="24"/>
        </w:rPr>
        <w:t>Odbiór i zagospodarowanie odpadów komunalnych z terenu miasta i wsi gminy Śrem (IV przetarg)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B0312" w:rsidRPr="00CB031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B0312" w:rsidRPr="00CB0312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B0312" w:rsidRPr="00CB031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8B3" w:rsidRDefault="00F638B3">
      <w:r>
        <w:separator/>
      </w:r>
    </w:p>
  </w:endnote>
  <w:endnote w:type="continuationSeparator" w:id="0">
    <w:p w:rsidR="00F638B3" w:rsidRDefault="00F6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C734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74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74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12" w:rsidRDefault="00CB03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8B3" w:rsidRDefault="00F638B3">
      <w:r>
        <w:separator/>
      </w:r>
    </w:p>
  </w:footnote>
  <w:footnote w:type="continuationSeparator" w:id="0">
    <w:p w:rsidR="00F638B3" w:rsidRDefault="00F638B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12" w:rsidRDefault="00CB03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12" w:rsidRDefault="00CB03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12" w:rsidRDefault="00CB03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A6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B7486"/>
    <w:rsid w:val="007D36CE"/>
    <w:rsid w:val="008032C1"/>
    <w:rsid w:val="008460DE"/>
    <w:rsid w:val="00882E9F"/>
    <w:rsid w:val="008843C0"/>
    <w:rsid w:val="008A0D67"/>
    <w:rsid w:val="008B3C7B"/>
    <w:rsid w:val="008C4A6C"/>
    <w:rsid w:val="008C734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031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38B3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46C56-C3F3-484D-8EC0-7302C2663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2015-06-29T09:52:00Z</dcterms:created>
  <dcterms:modified xsi:type="dcterms:W3CDTF">2015-06-29T09:52:00Z</dcterms:modified>
</cp:coreProperties>
</file>