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906286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ArcJNa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BA1A83" w:rsidRDefault="00BA1A83">
      <w:pPr>
        <w:ind w:firstLine="3969"/>
        <w:rPr>
          <w:b/>
        </w:rPr>
      </w:pP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Gmina Śrem</w:t>
      </w:r>
    </w:p>
    <w:p w:rsidR="00E54E5A" w:rsidRDefault="00AC3AC1">
      <w:pPr>
        <w:ind w:left="3969"/>
        <w:rPr>
          <w:b/>
        </w:rPr>
      </w:pPr>
      <w:r w:rsidRPr="00AC3AC1">
        <w:rPr>
          <w:b/>
        </w:rPr>
        <w:t>Plac 20 Października</w:t>
      </w:r>
      <w:r w:rsidR="00E54E5A">
        <w:rPr>
          <w:b/>
        </w:rPr>
        <w:t xml:space="preserve"> </w:t>
      </w:r>
      <w:r w:rsidRPr="00AC3AC1">
        <w:rPr>
          <w:b/>
        </w:rPr>
        <w:t>1</w:t>
      </w:r>
    </w:p>
    <w:p w:rsidR="00E54E5A" w:rsidRDefault="00AC3AC1">
      <w:pPr>
        <w:ind w:firstLine="3969"/>
        <w:rPr>
          <w:b/>
        </w:rPr>
      </w:pPr>
      <w:r w:rsidRPr="00AC3AC1">
        <w:rPr>
          <w:b/>
        </w:rPr>
        <w:t>63-100</w:t>
      </w:r>
      <w:r w:rsidR="00E54E5A">
        <w:rPr>
          <w:b/>
        </w:rPr>
        <w:t xml:space="preserve"> </w:t>
      </w:r>
      <w:r w:rsidRPr="00AC3AC1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BA1A83" w:rsidRDefault="00BA1A83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AC3AC1" w:rsidRPr="00AC3AC1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AC3AC1" w:rsidRPr="00AC3AC1">
        <w:rPr>
          <w:b/>
        </w:rPr>
        <w:t>Odbiór i zagospodarowanie odpadów komunalnych z terenu miasta i wsi gminy Śrem</w:t>
      </w:r>
      <w:r w:rsidR="00D90CA4">
        <w:rPr>
          <w:b/>
        </w:rPr>
        <w:t xml:space="preserve"> I</w:t>
      </w:r>
      <w:r w:rsidR="001C5B44">
        <w:rPr>
          <w:b/>
        </w:rPr>
        <w:t>V</w:t>
      </w:r>
      <w:bookmarkStart w:id="0" w:name="_GoBack"/>
      <w:bookmarkEnd w:id="0"/>
      <w:r w:rsidR="00D90CA4">
        <w:rPr>
          <w:b/>
        </w:rPr>
        <w:t xml:space="preserve"> przetarg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BA1A83" w:rsidRDefault="00BA1A83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D7532E" w:rsidTr="00D7532E">
        <w:trPr>
          <w:trHeight w:val="2930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1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Sektor 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1</w:t>
            </w:r>
            <w:r>
              <w:t xml:space="preserve"> (okres </w:t>
            </w:r>
            <w:r w:rsidR="001C5B44">
              <w:t>4</w:t>
            </w:r>
            <w:r>
              <w:t xml:space="preserve"> m-c</w:t>
            </w:r>
            <w:r w:rsidR="001C5B44">
              <w:t>e</w:t>
            </w:r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D5CF9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D7532E">
        <w:trPr>
          <w:trHeight w:val="1415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  <w:tr w:rsidR="00D7532E" w:rsidTr="00D7532E">
        <w:trPr>
          <w:trHeight w:val="3103"/>
        </w:trPr>
        <w:tc>
          <w:tcPr>
            <w:tcW w:w="1620" w:type="dxa"/>
            <w:vMerge w:val="restart"/>
          </w:tcPr>
          <w:p w:rsidR="00D7532E" w:rsidRDefault="00D7532E" w:rsidP="00BD5CF9">
            <w:pPr>
              <w:spacing w:line="360" w:lineRule="auto"/>
              <w:jc w:val="both"/>
            </w:pPr>
            <w:r w:rsidRPr="00AC3AC1">
              <w:t>2</w:t>
            </w:r>
          </w:p>
        </w:tc>
        <w:tc>
          <w:tcPr>
            <w:tcW w:w="7918" w:type="dxa"/>
          </w:tcPr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Pr="00AC3AC1">
              <w:t>odbiór i zagospodarowanie odpadów komunalnych Sektor II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AC3AC1">
              <w:t>2</w:t>
            </w:r>
            <w:r>
              <w:t xml:space="preserve"> (okres </w:t>
            </w:r>
            <w:r w:rsidR="001C5B44">
              <w:t>4</w:t>
            </w:r>
            <w:r>
              <w:t xml:space="preserve"> m-c</w:t>
            </w:r>
            <w:r w:rsidR="001C5B44">
              <w:t>e</w:t>
            </w:r>
            <w:r>
              <w:t>) wynosi kwotę netto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wynosi kwotę brutto</w:t>
            </w:r>
          </w:p>
          <w:p w:rsidR="00D7532E" w:rsidRDefault="00D7532E" w:rsidP="00BD5C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 xml:space="preserve">W tym koszt wyposażenia </w:t>
            </w:r>
            <w:r w:rsidRPr="00BA1A83">
              <w:t>w pojemniki i worki do selektywnej zbiórki</w:t>
            </w:r>
            <w:r>
              <w:t>:</w:t>
            </w:r>
          </w:p>
          <w:p w:rsidR="00BA1A83" w:rsidRDefault="00BA1A83" w:rsidP="00BA1A83">
            <w:pPr>
              <w:spacing w:line="360" w:lineRule="auto"/>
              <w:jc w:val="both"/>
            </w:pPr>
            <w:r>
              <w:t>……………………………………………………………………………………</w:t>
            </w:r>
          </w:p>
        </w:tc>
      </w:tr>
      <w:tr w:rsidR="00D7532E" w:rsidTr="00BD5CF9">
        <w:trPr>
          <w:trHeight w:val="872"/>
        </w:trPr>
        <w:tc>
          <w:tcPr>
            <w:tcW w:w="1620" w:type="dxa"/>
            <w:vMerge/>
          </w:tcPr>
          <w:p w:rsidR="00D7532E" w:rsidRPr="00AC3AC1" w:rsidRDefault="00D7532E" w:rsidP="00BD5CF9">
            <w:pPr>
              <w:spacing w:line="360" w:lineRule="auto"/>
              <w:jc w:val="both"/>
            </w:pPr>
          </w:p>
        </w:tc>
        <w:tc>
          <w:tcPr>
            <w:tcW w:w="7918" w:type="dxa"/>
          </w:tcPr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Miesięczny ryczałt brutto za wykonywanie usługi wynosi:</w:t>
            </w:r>
          </w:p>
          <w:p w:rsidR="00D7532E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……………………………………………………………………………………</w:t>
            </w:r>
          </w:p>
          <w:p w:rsidR="00D7532E" w:rsidRPr="00C57DDD" w:rsidRDefault="00D7532E" w:rsidP="00BD5CF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Słownie ……………………………………………………………………………………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07F" w:rsidRDefault="0066207F">
      <w:r>
        <w:separator/>
      </w:r>
    </w:p>
  </w:endnote>
  <w:endnote w:type="continuationSeparator" w:id="0">
    <w:p w:rsidR="0066207F" w:rsidRDefault="0066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5B4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07F" w:rsidRDefault="0066207F">
      <w:r>
        <w:separator/>
      </w:r>
    </w:p>
  </w:footnote>
  <w:footnote w:type="continuationSeparator" w:id="0">
    <w:p w:rsidR="0066207F" w:rsidRDefault="00662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2"/>
    <w:rsid w:val="000F18FA"/>
    <w:rsid w:val="0016719D"/>
    <w:rsid w:val="0017671A"/>
    <w:rsid w:val="001C5B44"/>
    <w:rsid w:val="00306360"/>
    <w:rsid w:val="00354AC4"/>
    <w:rsid w:val="00435551"/>
    <w:rsid w:val="00474F87"/>
    <w:rsid w:val="004D3AB2"/>
    <w:rsid w:val="00637863"/>
    <w:rsid w:val="0066207F"/>
    <w:rsid w:val="006703E0"/>
    <w:rsid w:val="00703495"/>
    <w:rsid w:val="00733F44"/>
    <w:rsid w:val="008D7201"/>
    <w:rsid w:val="00906286"/>
    <w:rsid w:val="00AC3AC1"/>
    <w:rsid w:val="00B21345"/>
    <w:rsid w:val="00BA1A83"/>
    <w:rsid w:val="00C33979"/>
    <w:rsid w:val="00C40DCF"/>
    <w:rsid w:val="00C57DDD"/>
    <w:rsid w:val="00D7532E"/>
    <w:rsid w:val="00D90CA4"/>
    <w:rsid w:val="00E54E5A"/>
    <w:rsid w:val="00EA6CD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50EE8-0539-40CD-BD12-97C970758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4</cp:revision>
  <cp:lastPrinted>2001-01-24T12:21:00Z</cp:lastPrinted>
  <dcterms:created xsi:type="dcterms:W3CDTF">2015-04-13T11:08:00Z</dcterms:created>
  <dcterms:modified xsi:type="dcterms:W3CDTF">2015-06-29T11:02:00Z</dcterms:modified>
</cp:coreProperties>
</file>