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F19A9" w:rsidRPr="005F19A9">
        <w:rPr>
          <w:b/>
          <w:i w:val="0"/>
        </w:rPr>
        <w:t>1</w:t>
      </w:r>
    </w:p>
    <w:p w:rsidR="006F646A" w:rsidRDefault="0018791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F19A9" w:rsidRPr="005F19A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F19A9" w:rsidRPr="005F19A9">
        <w:rPr>
          <w:b/>
        </w:rPr>
        <w:t>Remont  lokalu mieszkalnego przy ul. Farnej 2/7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A93" w:rsidRDefault="006E4A93">
      <w:r>
        <w:separator/>
      </w:r>
    </w:p>
  </w:endnote>
  <w:endnote w:type="continuationSeparator" w:id="0">
    <w:p w:rsidR="006E4A93" w:rsidRDefault="006E4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18791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3C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3C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07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A93" w:rsidRDefault="006E4A93">
      <w:r>
        <w:separator/>
      </w:r>
    </w:p>
  </w:footnote>
  <w:footnote w:type="continuationSeparator" w:id="0">
    <w:p w:rsidR="006E4A93" w:rsidRDefault="006E4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9A9" w:rsidRDefault="005F19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9A9" w:rsidRDefault="005F19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9A9" w:rsidRDefault="005F19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7CB"/>
    <w:rsid w:val="000A5EC4"/>
    <w:rsid w:val="00187916"/>
    <w:rsid w:val="001D07CB"/>
    <w:rsid w:val="00212828"/>
    <w:rsid w:val="00271E63"/>
    <w:rsid w:val="00280712"/>
    <w:rsid w:val="002A7C88"/>
    <w:rsid w:val="002B3CFF"/>
    <w:rsid w:val="004B4F3F"/>
    <w:rsid w:val="004D3908"/>
    <w:rsid w:val="004F2D10"/>
    <w:rsid w:val="00586A2A"/>
    <w:rsid w:val="005D5E0B"/>
    <w:rsid w:val="005F19A9"/>
    <w:rsid w:val="00616A00"/>
    <w:rsid w:val="00695AE8"/>
    <w:rsid w:val="006E4A93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2015-07-02T11:15:00Z</dcterms:created>
  <dcterms:modified xsi:type="dcterms:W3CDTF">2015-07-02T11:15:00Z</dcterms:modified>
</cp:coreProperties>
</file>