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145D7" w:rsidRPr="00B145D7">
        <w:rPr>
          <w:b/>
          <w:i w:val="0"/>
        </w:rPr>
        <w:t>1</w:t>
      </w:r>
    </w:p>
    <w:p w:rsidR="006F646A" w:rsidRDefault="003F07E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145D7" w:rsidRPr="00B145D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145D7" w:rsidRPr="00B145D7">
        <w:rPr>
          <w:b/>
        </w:rPr>
        <w:t>Przebudowa ul. Zachodniej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3AC" w:rsidRDefault="009D53AC">
      <w:r>
        <w:separator/>
      </w:r>
    </w:p>
  </w:endnote>
  <w:endnote w:type="continuationSeparator" w:id="0">
    <w:p w:rsidR="009D53AC" w:rsidRDefault="009D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F07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6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6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40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3AC" w:rsidRDefault="009D53AC">
      <w:r>
        <w:separator/>
      </w:r>
    </w:p>
  </w:footnote>
  <w:footnote w:type="continuationSeparator" w:id="0">
    <w:p w:rsidR="009D53AC" w:rsidRDefault="009D5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D7" w:rsidRDefault="00B145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D7" w:rsidRDefault="00B145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D7" w:rsidRDefault="00B14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98"/>
    <w:rsid w:val="000A5EC4"/>
    <w:rsid w:val="001B4098"/>
    <w:rsid w:val="00212828"/>
    <w:rsid w:val="00271E63"/>
    <w:rsid w:val="00280712"/>
    <w:rsid w:val="002A7C88"/>
    <w:rsid w:val="003F07E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D53AC"/>
    <w:rsid w:val="00A146F3"/>
    <w:rsid w:val="00AB6B89"/>
    <w:rsid w:val="00B145D7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2015-06-16T12:26:00Z</dcterms:created>
  <dcterms:modified xsi:type="dcterms:W3CDTF">2015-06-16T12:26:00Z</dcterms:modified>
</cp:coreProperties>
</file>