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C5FB5">
      <w:pPr>
        <w:spacing w:before="360"/>
        <w:rPr>
          <w:b/>
          <w:bCs/>
        </w:rPr>
      </w:pPr>
      <w:r w:rsidRPr="009C5FB5">
        <w:rPr>
          <w:b/>
          <w:bCs/>
        </w:rPr>
        <w:t>Gmina Śrem</w:t>
      </w:r>
    </w:p>
    <w:p w:rsidR="0033076C" w:rsidRDefault="009C5FB5">
      <w:pPr>
        <w:rPr>
          <w:b/>
          <w:bCs/>
        </w:rPr>
      </w:pPr>
      <w:r w:rsidRPr="009C5FB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C5FB5">
        <w:rPr>
          <w:b/>
          <w:bCs/>
        </w:rPr>
        <w:t>1</w:t>
      </w:r>
    </w:p>
    <w:p w:rsidR="0033076C" w:rsidRDefault="009C5FB5">
      <w:pPr>
        <w:rPr>
          <w:b/>
          <w:bCs/>
        </w:rPr>
      </w:pPr>
      <w:r w:rsidRPr="009C5FB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C5FB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C5FB5" w:rsidRPr="009C5FB5">
        <w:rPr>
          <w:b/>
          <w:bCs/>
        </w:rPr>
        <w:t>BP.271.13.2015.BS/4</w:t>
      </w:r>
      <w:r>
        <w:tab/>
        <w:t xml:space="preserve"> </w:t>
      </w:r>
      <w:r w:rsidR="009C5FB5" w:rsidRPr="009C5FB5">
        <w:t>Śrem</w:t>
      </w:r>
      <w:r>
        <w:t xml:space="preserve"> dnia: </w:t>
      </w:r>
      <w:r w:rsidR="009C5FB5" w:rsidRPr="009C5FB5">
        <w:t>2015-06-16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C5FB5" w:rsidRPr="009C5FB5">
        <w:t>(</w:t>
      </w:r>
      <w:proofErr w:type="spellStart"/>
      <w:r w:rsidR="009C5FB5" w:rsidRPr="009C5FB5">
        <w:t>t.j</w:t>
      </w:r>
      <w:proofErr w:type="spellEnd"/>
      <w:r w:rsidR="009C5FB5" w:rsidRPr="009C5FB5">
        <w:t xml:space="preserve">. Dz. U. z 2013 r. poz. 907, z </w:t>
      </w:r>
      <w:proofErr w:type="spellStart"/>
      <w:r w:rsidR="009C5FB5" w:rsidRPr="009C5FB5">
        <w:t>późn</w:t>
      </w:r>
      <w:proofErr w:type="spellEnd"/>
      <w:r w:rsidR="009C5FB5" w:rsidRPr="009C5FB5">
        <w:t>. zm.)</w:t>
      </w:r>
      <w:r>
        <w:t xml:space="preserve"> </w:t>
      </w:r>
      <w:r>
        <w:rPr>
          <w:bCs/>
        </w:rPr>
        <w:t xml:space="preserve">w trybie </w:t>
      </w:r>
      <w:r w:rsidR="009C5FB5" w:rsidRPr="009C5FB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C5FB5">
      <w:pPr>
        <w:spacing w:before="120" w:after="120"/>
        <w:jc w:val="center"/>
        <w:rPr>
          <w:b/>
        </w:rPr>
      </w:pPr>
      <w:r w:rsidRPr="009C5FB5">
        <w:rPr>
          <w:b/>
        </w:rPr>
        <w:t>Przebudowa budynku Ratusza - etap II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C5FB5" w:rsidTr="00F17D82">
        <w:trPr>
          <w:cantSplit/>
        </w:trPr>
        <w:tc>
          <w:tcPr>
            <w:tcW w:w="9210" w:type="dxa"/>
          </w:tcPr>
          <w:p w:rsidR="009C5FB5" w:rsidRDefault="009C5FB5" w:rsidP="00F17D82">
            <w:pPr>
              <w:spacing w:line="360" w:lineRule="auto"/>
              <w:ind w:firstLine="284"/>
              <w:jc w:val="both"/>
              <w:rPr>
                <w:b/>
              </w:rPr>
            </w:pPr>
            <w:r w:rsidRPr="009C5FB5">
              <w:rPr>
                <w:b/>
              </w:rPr>
              <w:t xml:space="preserve">INWEST LIM (lider: INWEST LIM </w:t>
            </w:r>
            <w:proofErr w:type="spellStart"/>
            <w:r w:rsidRPr="009C5FB5">
              <w:rPr>
                <w:b/>
              </w:rPr>
              <w:t>sp</w:t>
            </w:r>
            <w:proofErr w:type="spellEnd"/>
            <w:r w:rsidRPr="009C5FB5">
              <w:rPr>
                <w:b/>
              </w:rPr>
              <w:t xml:space="preserve"> z o.o. </w:t>
            </w:r>
            <w:proofErr w:type="spellStart"/>
            <w:r w:rsidRPr="009C5FB5">
              <w:rPr>
                <w:b/>
              </w:rPr>
              <w:t>sp.k</w:t>
            </w:r>
            <w:proofErr w:type="spellEnd"/>
            <w:r w:rsidRPr="009C5FB5">
              <w:rPr>
                <w:b/>
              </w:rPr>
              <w:t>)</w:t>
            </w:r>
          </w:p>
          <w:p w:rsidR="009C5FB5" w:rsidRDefault="009C5FB5" w:rsidP="00F17D82">
            <w:pPr>
              <w:spacing w:line="360" w:lineRule="auto"/>
              <w:ind w:firstLine="284"/>
              <w:jc w:val="both"/>
              <w:rPr>
                <w:b/>
              </w:rPr>
            </w:pPr>
            <w:r w:rsidRPr="009C5FB5">
              <w:rPr>
                <w:b/>
              </w:rPr>
              <w:t>Grunwaldzka</w:t>
            </w:r>
            <w:r>
              <w:rPr>
                <w:b/>
              </w:rPr>
              <w:t xml:space="preserve"> </w:t>
            </w:r>
            <w:r w:rsidRPr="009C5FB5">
              <w:rPr>
                <w:b/>
              </w:rPr>
              <w:t>475</w:t>
            </w:r>
          </w:p>
          <w:p w:rsidR="009C5FB5" w:rsidRDefault="009C5FB5" w:rsidP="00F17D82">
            <w:pPr>
              <w:spacing w:line="360" w:lineRule="auto"/>
              <w:ind w:firstLine="284"/>
              <w:jc w:val="both"/>
              <w:rPr>
                <w:b/>
              </w:rPr>
            </w:pPr>
            <w:r w:rsidRPr="009C5FB5">
              <w:rPr>
                <w:b/>
              </w:rPr>
              <w:t>62064</w:t>
            </w:r>
            <w:r>
              <w:rPr>
                <w:b/>
              </w:rPr>
              <w:t xml:space="preserve"> </w:t>
            </w:r>
            <w:r w:rsidRPr="009C5FB5">
              <w:rPr>
                <w:b/>
              </w:rPr>
              <w:t>Plewiska</w:t>
            </w:r>
          </w:p>
          <w:p w:rsidR="009C5FB5" w:rsidRDefault="009C5FB5" w:rsidP="00F17D8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C5FB5" w:rsidRDefault="009C5FB5" w:rsidP="00F17D82">
            <w:pPr>
              <w:spacing w:line="360" w:lineRule="auto"/>
              <w:ind w:firstLine="284"/>
              <w:jc w:val="both"/>
              <w:rPr>
                <w:b/>
              </w:rPr>
            </w:pPr>
            <w:r w:rsidRPr="009C5FB5">
              <w:t>Przebudowa budynku Ratusza w Śremie,  ul. Pl. 20 Października1</w:t>
            </w:r>
            <w:r>
              <w:t xml:space="preserve"> za cenę </w:t>
            </w:r>
            <w:r w:rsidRPr="009C5FB5">
              <w:rPr>
                <w:b/>
              </w:rPr>
              <w:t>5 627 414.60 zł</w:t>
            </w:r>
          </w:p>
          <w:p w:rsidR="009C5FB5" w:rsidRDefault="009C5FB5" w:rsidP="00F17D8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C5FB5" w:rsidRDefault="009C5FB5" w:rsidP="00F17D82">
            <w:pPr>
              <w:spacing w:line="360" w:lineRule="auto"/>
              <w:ind w:firstLine="284"/>
              <w:jc w:val="both"/>
            </w:pPr>
            <w:r w:rsidRPr="009C5FB5">
              <w:t xml:space="preserve">oferta najkorzystniejsza w bilansie ceny i </w:t>
            </w:r>
            <w:proofErr w:type="spellStart"/>
            <w:r w:rsidRPr="009C5FB5">
              <w:t>pozacenowego</w:t>
            </w:r>
            <w:proofErr w:type="spellEnd"/>
            <w:r w:rsidRPr="009C5FB5">
              <w:t xml:space="preserve"> kryterium oceny ofert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C5FB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9C5FB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>wydłużenie rękojmi wraz z pozostawieniem zabezpieczenia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C5FB5" w:rsidRPr="005811DF" w:rsidTr="00F17D82">
        <w:tc>
          <w:tcPr>
            <w:tcW w:w="540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(lider: INWEST LIM </w:t>
            </w:r>
            <w:proofErr w:type="spellStart"/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 </w:t>
            </w:r>
            <w:proofErr w:type="spellStart"/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475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62064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Plewiska</w:t>
            </w:r>
          </w:p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C5FB5" w:rsidRPr="005811DF" w:rsidTr="00F17D82">
        <w:tc>
          <w:tcPr>
            <w:tcW w:w="540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 </w:t>
            </w:r>
            <w:proofErr w:type="spellStart"/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Lepiko</w:t>
            </w:r>
            <w:proofErr w:type="spellEnd"/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(lider: </w:t>
            </w:r>
            <w:proofErr w:type="spellStart"/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Lepiko</w:t>
            </w:r>
            <w:proofErr w:type="spellEnd"/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)</w:t>
            </w:r>
          </w:p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Skórzewska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60-185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5FB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69,51</w:t>
            </w:r>
          </w:p>
        </w:tc>
        <w:tc>
          <w:tcPr>
            <w:tcW w:w="771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 xml:space="preserve">  14,29</w:t>
            </w:r>
          </w:p>
        </w:tc>
        <w:tc>
          <w:tcPr>
            <w:tcW w:w="772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C5FB5" w:rsidRPr="005811DF" w:rsidRDefault="009C5FB5" w:rsidP="00F17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FB5">
              <w:rPr>
                <w:rFonts w:ascii="Times New Roman" w:hAnsi="Times New Roman" w:cs="Times New Roman"/>
                <w:sz w:val="18"/>
                <w:szCs w:val="18"/>
              </w:rPr>
              <w:t xml:space="preserve">  83,80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C5FB5">
            <w:r w:rsidRPr="009C5FB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>
            <w:r>
              <w:t xml:space="preserve">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C5FB5">
            <w:r w:rsidRPr="009C5FB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 w:rsidP="00CC4187">
            <w:pPr>
              <w:jc w:val="both"/>
            </w:pPr>
            <w:r>
              <w:t xml:space="preserve">  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C5FB5">
        <w:t xml:space="preserve"> </w:t>
      </w:r>
      <w:r w:rsidR="009C5FB5" w:rsidRPr="0012155B">
        <w:t xml:space="preserve"> nie krótszym niż 10 dni od dnia przesłania niniejszego zawiadomienia o wyborze najkorzystniejszej oferty</w:t>
      </w:r>
      <w:r w:rsidR="009C5FB5">
        <w:t>.</w:t>
      </w:r>
      <w:r w:rsidR="009C5FB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C5FB5">
      <w:pPr>
        <w:spacing w:before="120" w:after="120"/>
        <w:ind w:left="4680"/>
        <w:jc w:val="center"/>
        <w:rPr>
          <w:bCs/>
          <w:vertAlign w:val="superscript"/>
        </w:rPr>
      </w:pPr>
      <w:r w:rsidRPr="009C5FB5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9C5FB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1B9" w:rsidRDefault="00B511B9">
      <w:r>
        <w:separator/>
      </w:r>
    </w:p>
  </w:endnote>
  <w:endnote w:type="continuationSeparator" w:id="0">
    <w:p w:rsidR="00B511B9" w:rsidRDefault="00B51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FB5" w:rsidRDefault="009C5F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FB5" w:rsidRDefault="009C5F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1B9" w:rsidRDefault="00B511B9">
      <w:r>
        <w:separator/>
      </w:r>
    </w:p>
  </w:footnote>
  <w:footnote w:type="continuationSeparator" w:id="0">
    <w:p w:rsidR="00B511B9" w:rsidRDefault="00B51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FB5" w:rsidRDefault="009C5F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FB5" w:rsidRDefault="009C5F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FB5" w:rsidRDefault="009C5F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96A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E56A4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C5FB5"/>
    <w:rsid w:val="00A2396A"/>
    <w:rsid w:val="00AD5B8D"/>
    <w:rsid w:val="00AE6513"/>
    <w:rsid w:val="00B37924"/>
    <w:rsid w:val="00B511B9"/>
    <w:rsid w:val="00BA1245"/>
    <w:rsid w:val="00CC4187"/>
    <w:rsid w:val="00D05A79"/>
    <w:rsid w:val="00D26C67"/>
    <w:rsid w:val="00D5181E"/>
    <w:rsid w:val="00E05A7A"/>
    <w:rsid w:val="00E4520D"/>
    <w:rsid w:val="00EB4311"/>
    <w:rsid w:val="00EB683D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2015-06-16T09:30:00Z</dcterms:created>
  <dcterms:modified xsi:type="dcterms:W3CDTF">2015-06-16T09:30:00Z</dcterms:modified>
</cp:coreProperties>
</file>