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97FC2" w:rsidRPr="00197FC2">
        <w:rPr>
          <w:b/>
          <w:i w:val="0"/>
        </w:rPr>
        <w:t>2</w:t>
      </w:r>
    </w:p>
    <w:p w:rsidR="00CB6204" w:rsidRDefault="00527AC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97FC2" w:rsidRPr="00197FC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97FC2" w:rsidP="009A21D7">
      <w:pPr>
        <w:pStyle w:val="Tekstpodstawowywcity"/>
        <w:spacing w:line="360" w:lineRule="auto"/>
        <w:ind w:firstLine="0"/>
      </w:pPr>
      <w:r w:rsidRPr="00197FC2">
        <w:rPr>
          <w:b/>
        </w:rPr>
        <w:t>Remont 2 lokali mieszkalnych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97FC2" w:rsidRPr="00197FC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97FC2" w:rsidRPr="00197FC2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97FC2" w:rsidRPr="00197FC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97FC2" w:rsidRPr="00197FC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197FC2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F0E" w:rsidRDefault="00F87F0E">
      <w:r>
        <w:separator/>
      </w:r>
    </w:p>
  </w:endnote>
  <w:endnote w:type="continuationSeparator" w:id="0">
    <w:p w:rsidR="00F87F0E" w:rsidRDefault="00F87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27AC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A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A9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C2" w:rsidRDefault="00197F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F0E" w:rsidRDefault="00F87F0E">
      <w:r>
        <w:separator/>
      </w:r>
    </w:p>
  </w:footnote>
  <w:footnote w:type="continuationSeparator" w:id="0">
    <w:p w:rsidR="00F87F0E" w:rsidRDefault="00F87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C2" w:rsidRDefault="00197F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C2" w:rsidRDefault="00197F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C2" w:rsidRDefault="00197F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529"/>
    <w:rsid w:val="00002F64"/>
    <w:rsid w:val="000E6599"/>
    <w:rsid w:val="00111985"/>
    <w:rsid w:val="001614BA"/>
    <w:rsid w:val="00197FC2"/>
    <w:rsid w:val="00264E38"/>
    <w:rsid w:val="002776BA"/>
    <w:rsid w:val="002B09A7"/>
    <w:rsid w:val="002B1E07"/>
    <w:rsid w:val="002C2DE7"/>
    <w:rsid w:val="002D3BDF"/>
    <w:rsid w:val="003024A8"/>
    <w:rsid w:val="00336EEB"/>
    <w:rsid w:val="00344529"/>
    <w:rsid w:val="003F6927"/>
    <w:rsid w:val="00415097"/>
    <w:rsid w:val="00422381"/>
    <w:rsid w:val="00460820"/>
    <w:rsid w:val="004704CB"/>
    <w:rsid w:val="004C55DE"/>
    <w:rsid w:val="004D5C77"/>
    <w:rsid w:val="00527ACD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95A96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8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2015-06-03T09:07:00Z</dcterms:created>
  <dcterms:modified xsi:type="dcterms:W3CDTF">2015-06-03T09:07:00Z</dcterms:modified>
</cp:coreProperties>
</file>