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C0FBD" w:rsidRPr="001C0FBD">
        <w:rPr>
          <w:b/>
          <w:i w:val="0"/>
        </w:rPr>
        <w:t>1</w:t>
      </w:r>
    </w:p>
    <w:p w:rsidR="006F646A" w:rsidRDefault="00577E7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C0FBD" w:rsidRPr="001C0FB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C0FBD" w:rsidRPr="001C0FBD">
        <w:rPr>
          <w:b/>
        </w:rPr>
        <w:t>Przebudowa budynku Ratusza - etap II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F46" w:rsidRDefault="00800F46">
      <w:r>
        <w:separator/>
      </w:r>
    </w:p>
  </w:endnote>
  <w:endnote w:type="continuationSeparator" w:id="0">
    <w:p w:rsidR="00800F46" w:rsidRDefault="0080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77E7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58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58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3E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F46" w:rsidRDefault="00800F46">
      <w:r>
        <w:separator/>
      </w:r>
    </w:p>
  </w:footnote>
  <w:footnote w:type="continuationSeparator" w:id="0">
    <w:p w:rsidR="00800F46" w:rsidRDefault="00800F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FBD" w:rsidRDefault="001C0F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FBD" w:rsidRDefault="001C0F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FBD" w:rsidRDefault="001C0F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EEA"/>
    <w:rsid w:val="000A5EC4"/>
    <w:rsid w:val="001C0FBD"/>
    <w:rsid w:val="00212828"/>
    <w:rsid w:val="00271E63"/>
    <w:rsid w:val="00280712"/>
    <w:rsid w:val="002A7C88"/>
    <w:rsid w:val="0048589F"/>
    <w:rsid w:val="004B4F3F"/>
    <w:rsid w:val="004D3908"/>
    <w:rsid w:val="004F2D10"/>
    <w:rsid w:val="00577E7A"/>
    <w:rsid w:val="00586A2A"/>
    <w:rsid w:val="005D5E0B"/>
    <w:rsid w:val="00616A00"/>
    <w:rsid w:val="00663EEA"/>
    <w:rsid w:val="00695AE8"/>
    <w:rsid w:val="006F646A"/>
    <w:rsid w:val="00713393"/>
    <w:rsid w:val="00781717"/>
    <w:rsid w:val="007D7B59"/>
    <w:rsid w:val="00800F46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2015-05-21T10:37:00Z</dcterms:created>
  <dcterms:modified xsi:type="dcterms:W3CDTF">2015-05-21T10:37:00Z</dcterms:modified>
</cp:coreProperties>
</file>