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E6F3E" w:rsidRPr="00BE6F3E">
        <w:rPr>
          <w:b/>
          <w:i w:val="0"/>
        </w:rPr>
        <w:t>2</w:t>
      </w:r>
    </w:p>
    <w:p w:rsidR="00CB6204" w:rsidRDefault="0096018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E6F3E" w:rsidRPr="00BE6F3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E6F3E" w:rsidP="009A21D7">
      <w:pPr>
        <w:pStyle w:val="Tekstpodstawowywcity"/>
        <w:spacing w:line="360" w:lineRule="auto"/>
        <w:ind w:firstLine="0"/>
      </w:pPr>
      <w:r w:rsidRPr="00BE6F3E">
        <w:rPr>
          <w:b/>
        </w:rPr>
        <w:t>Bankowa obsługa budżetu gminy Śrem i jej jednostek organizacyjnych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E6F3E" w:rsidRPr="00BE6F3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E6F3E" w:rsidRPr="00BE6F3E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E6F3E" w:rsidRPr="00BE6F3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E6F3E" w:rsidRPr="00BE6F3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E6F3E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610" w:rsidRDefault="00862610">
      <w:r>
        <w:separator/>
      </w:r>
    </w:p>
  </w:endnote>
  <w:endnote w:type="continuationSeparator" w:id="0">
    <w:p w:rsidR="00862610" w:rsidRDefault="0086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018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7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7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610" w:rsidRDefault="00862610">
      <w:r>
        <w:separator/>
      </w:r>
    </w:p>
  </w:footnote>
  <w:footnote w:type="continuationSeparator" w:id="0">
    <w:p w:rsidR="00862610" w:rsidRDefault="00862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E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4BE4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2610"/>
    <w:rsid w:val="00882E9F"/>
    <w:rsid w:val="008D4CAF"/>
    <w:rsid w:val="008E370F"/>
    <w:rsid w:val="00960184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BE6F3E"/>
    <w:rsid w:val="00BF57D1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2015-05-11T11:02:00Z</dcterms:created>
  <dcterms:modified xsi:type="dcterms:W3CDTF">2015-05-11T11:02:00Z</dcterms:modified>
</cp:coreProperties>
</file>