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97AE5" w:rsidRPr="00597AE5">
        <w:rPr>
          <w:b/>
          <w:i w:val="0"/>
        </w:rPr>
        <w:t>1</w:t>
      </w:r>
    </w:p>
    <w:p w:rsidR="006F646A" w:rsidRDefault="00B8444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97AE5" w:rsidRPr="00597AE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97AE5" w:rsidRPr="00597AE5">
        <w:rPr>
          <w:b/>
        </w:rPr>
        <w:t>Budowa drogi w Dalewie - etap II (km 0+210 - 0+400)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1B2" w:rsidRDefault="00A751B2">
      <w:r>
        <w:separator/>
      </w:r>
    </w:p>
  </w:endnote>
  <w:endnote w:type="continuationSeparator" w:id="0">
    <w:p w:rsidR="00A751B2" w:rsidRDefault="00A7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844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42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42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47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1B2" w:rsidRDefault="00A751B2">
      <w:r>
        <w:separator/>
      </w:r>
    </w:p>
  </w:footnote>
  <w:footnote w:type="continuationSeparator" w:id="0">
    <w:p w:rsidR="00A751B2" w:rsidRDefault="00A75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AE5" w:rsidRDefault="00597A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AE5" w:rsidRDefault="00597A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AE5" w:rsidRDefault="00597A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70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97AE5"/>
    <w:rsid w:val="005D5E0B"/>
    <w:rsid w:val="00616A00"/>
    <w:rsid w:val="00695AE8"/>
    <w:rsid w:val="006F646A"/>
    <w:rsid w:val="00713393"/>
    <w:rsid w:val="00781717"/>
    <w:rsid w:val="007D7B59"/>
    <w:rsid w:val="007E4708"/>
    <w:rsid w:val="00882B1D"/>
    <w:rsid w:val="008C4289"/>
    <w:rsid w:val="008C6FD5"/>
    <w:rsid w:val="009A0497"/>
    <w:rsid w:val="009B1B93"/>
    <w:rsid w:val="00A146F3"/>
    <w:rsid w:val="00A751B2"/>
    <w:rsid w:val="00B52793"/>
    <w:rsid w:val="00B8444F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2015-05-12T11:44:00Z</dcterms:created>
  <dcterms:modified xsi:type="dcterms:W3CDTF">2015-05-12T11:44:00Z</dcterms:modified>
</cp:coreProperties>
</file>