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04025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7066A9" w:rsidRPr="007066A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066A9" w:rsidRPr="007066A9">
        <w:rPr>
          <w:b/>
          <w:sz w:val="24"/>
        </w:rPr>
        <w:t>ZP.271.8.2015.BSL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066A9" w:rsidRPr="007066A9">
        <w:rPr>
          <w:b/>
        </w:rPr>
        <w:t>przetarg nieograniczony</w:t>
      </w:r>
      <w:r w:rsidR="00753DC1">
        <w:t xml:space="preserve"> na:</w:t>
      </w:r>
    </w:p>
    <w:p w:rsidR="0000184A" w:rsidRDefault="007066A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066A9">
        <w:rPr>
          <w:b/>
          <w:sz w:val="24"/>
          <w:szCs w:val="24"/>
        </w:rPr>
        <w:t>Budowa drogi w Dalewie - etap II (km 0+210 - 0+400)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066A9" w:rsidRPr="007066A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066A9" w:rsidRPr="007066A9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066A9" w:rsidRPr="007066A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162" w:rsidRDefault="00B60162">
      <w:r>
        <w:separator/>
      </w:r>
    </w:p>
  </w:endnote>
  <w:endnote w:type="continuationSeparator" w:id="0">
    <w:p w:rsidR="00B60162" w:rsidRDefault="00B60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0402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14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14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6A9" w:rsidRDefault="007066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162" w:rsidRDefault="00B60162">
      <w:r>
        <w:separator/>
      </w:r>
    </w:p>
  </w:footnote>
  <w:footnote w:type="continuationSeparator" w:id="0">
    <w:p w:rsidR="00B60162" w:rsidRDefault="00B6016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6A9" w:rsidRDefault="007066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6A9" w:rsidRDefault="007066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6A9" w:rsidRDefault="007066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83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14DF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4025"/>
    <w:rsid w:val="00641063"/>
    <w:rsid w:val="00664D2F"/>
    <w:rsid w:val="00697D36"/>
    <w:rsid w:val="006B51E7"/>
    <w:rsid w:val="0070113A"/>
    <w:rsid w:val="007066A9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4835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0162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5FCFA-8485-40D9-9F4A-038BA59C4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2015-05-12T11:45:00Z</dcterms:created>
  <dcterms:modified xsi:type="dcterms:W3CDTF">2015-05-12T11:45:00Z</dcterms:modified>
</cp:coreProperties>
</file>