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113DD">
      <w:pPr>
        <w:pStyle w:val="pkt"/>
        <w:ind w:left="0" w:firstLine="0"/>
        <w:rPr>
          <w:b/>
        </w:rPr>
      </w:pPr>
      <w:r w:rsidRPr="004113DD">
        <w:rPr>
          <w:b/>
        </w:rPr>
        <w:t>Gmina Śrem</w:t>
      </w:r>
    </w:p>
    <w:p w:rsidR="00EB7871" w:rsidRPr="003209A8" w:rsidRDefault="004113DD">
      <w:pPr>
        <w:pStyle w:val="pkt"/>
        <w:ind w:left="0" w:firstLine="0"/>
        <w:rPr>
          <w:b/>
        </w:rPr>
      </w:pPr>
      <w:r w:rsidRPr="004113DD">
        <w:rPr>
          <w:b/>
        </w:rPr>
        <w:t>Plac 20 Października</w:t>
      </w:r>
      <w:r w:rsidR="00EB7871" w:rsidRPr="003209A8">
        <w:rPr>
          <w:b/>
        </w:rPr>
        <w:t xml:space="preserve"> </w:t>
      </w:r>
      <w:r w:rsidRPr="004113DD">
        <w:rPr>
          <w:b/>
        </w:rPr>
        <w:t>1</w:t>
      </w:r>
      <w:r w:rsidR="00EB7871" w:rsidRPr="003209A8">
        <w:rPr>
          <w:b/>
        </w:rPr>
        <w:t xml:space="preserve"> </w:t>
      </w:r>
    </w:p>
    <w:p w:rsidR="00EB7871" w:rsidRPr="003209A8" w:rsidRDefault="004113DD">
      <w:pPr>
        <w:pStyle w:val="pkt"/>
        <w:ind w:left="0" w:firstLine="0"/>
        <w:rPr>
          <w:b/>
        </w:rPr>
      </w:pPr>
      <w:r w:rsidRPr="004113DD">
        <w:rPr>
          <w:b/>
        </w:rPr>
        <w:t>63-100</w:t>
      </w:r>
      <w:r w:rsidR="00EB7871" w:rsidRPr="003209A8">
        <w:rPr>
          <w:b/>
        </w:rPr>
        <w:t xml:space="preserve"> </w:t>
      </w:r>
      <w:r w:rsidRPr="004113D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113DD" w:rsidRPr="004113DD">
        <w:rPr>
          <w:b/>
        </w:rPr>
        <w:t>BP.271.11.2015.BS</w:t>
      </w:r>
      <w:r w:rsidRPr="003209A8">
        <w:tab/>
      </w:r>
      <w:r w:rsidR="004113DD" w:rsidRPr="004113DD">
        <w:t>Śrem</w:t>
      </w:r>
      <w:r w:rsidRPr="003209A8">
        <w:t xml:space="preserve">, </w:t>
      </w:r>
      <w:r w:rsidR="004113DD" w:rsidRPr="004113DD">
        <w:t>2015-04-16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4113DD" w:rsidRPr="004113DD">
        <w:rPr>
          <w:b/>
          <w:sz w:val="32"/>
          <w:szCs w:val="32"/>
        </w:rPr>
        <w:t>Stała pielęgnacja i bieżące utrzymanie zieleni miejskiej na terenie miasta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4113DD" w:rsidRPr="004113DD">
        <w:rPr>
          <w:b/>
        </w:rPr>
        <w:t>przetarg nieograniczony</w:t>
      </w:r>
      <w:r w:rsidRPr="00516BCE">
        <w:t xml:space="preserve"> na podstawie ustawy z dn</w:t>
      </w:r>
      <w:r>
        <w:t>ia 29 stycznia 2004 roku Prawo zamówień p</w:t>
      </w:r>
      <w:r w:rsidRPr="00516BCE">
        <w:t xml:space="preserve">ublicznych </w:t>
      </w:r>
      <w:r w:rsidR="00E37BBD">
        <w:t>(</w:t>
      </w:r>
      <w:r w:rsidR="00536027">
        <w:t>Dz. U. z 2010 r. Nr 113, poz. 759, z późn. zm.</w:t>
      </w:r>
      <w:r w:rsidR="00E37BBD">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113DD">
      <w:pPr>
        <w:ind w:left="5940"/>
      </w:pPr>
      <w:r w:rsidRPr="004113DD">
        <w:t>2015-04-16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113DD">
      <w:pPr>
        <w:ind w:left="5940"/>
      </w:pPr>
      <w:r w:rsidRPr="004113DD">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4113DD" w:rsidRPr="004113DD">
        <w:t>Gmina Śrem</w:t>
      </w:r>
    </w:p>
    <w:p w:rsidR="009838C7" w:rsidRPr="00516BCE" w:rsidRDefault="009838C7" w:rsidP="009838C7">
      <w:pPr>
        <w:pStyle w:val="Tekstpodstawowy"/>
        <w:spacing w:before="60"/>
        <w:ind w:left="360"/>
      </w:pPr>
      <w:r>
        <w:t xml:space="preserve"> </w:t>
      </w:r>
      <w:r w:rsidR="004113DD" w:rsidRPr="004113DD">
        <w:t>Plac 20 Października</w:t>
      </w:r>
      <w:r w:rsidRPr="00516BCE">
        <w:t xml:space="preserve"> </w:t>
      </w:r>
      <w:r w:rsidR="004113DD" w:rsidRPr="004113DD">
        <w:t>1</w:t>
      </w:r>
      <w:r w:rsidRPr="00516BCE">
        <w:t xml:space="preserve"> </w:t>
      </w:r>
    </w:p>
    <w:p w:rsidR="00EB7871" w:rsidRPr="003209A8" w:rsidRDefault="009838C7" w:rsidP="009838C7">
      <w:pPr>
        <w:pStyle w:val="Tekstpodstawowy"/>
        <w:ind w:left="360"/>
      </w:pPr>
      <w:r>
        <w:t xml:space="preserve"> </w:t>
      </w:r>
      <w:r w:rsidR="004113DD" w:rsidRPr="004113DD">
        <w:t>63-100</w:t>
      </w:r>
      <w:r w:rsidRPr="00516BCE">
        <w:t xml:space="preserve"> </w:t>
      </w:r>
      <w:r w:rsidR="004113DD" w:rsidRPr="004113DD">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4113DD" w:rsidRPr="004113DD">
        <w:rPr>
          <w:b/>
        </w:rPr>
        <w:t>przetarg nieograniczony</w:t>
      </w:r>
    </w:p>
    <w:p w:rsidR="00EB7871" w:rsidRPr="003209A8" w:rsidRDefault="00F23594" w:rsidP="00DE5056">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4113DD" w:rsidRPr="004113DD">
        <w:t>Stała pielęgnacja i bieżące utrzymanie zieleni miejskiej na terenie miasta Śrem</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4113DD" w:rsidRPr="003209A8" w:rsidTr="00FF394B">
        <w:trPr>
          <w:jc w:val="center"/>
        </w:trPr>
        <w:tc>
          <w:tcPr>
            <w:tcW w:w="1729" w:type="dxa"/>
          </w:tcPr>
          <w:p w:rsidR="004113DD" w:rsidRPr="003209A8" w:rsidRDefault="004113DD" w:rsidP="00FF394B">
            <w:pPr>
              <w:pStyle w:val="Tekstpodstawowy"/>
              <w:jc w:val="right"/>
            </w:pPr>
            <w:r w:rsidRPr="004113DD">
              <w:t>1</w:t>
            </w:r>
          </w:p>
        </w:tc>
        <w:tc>
          <w:tcPr>
            <w:tcW w:w="7357" w:type="dxa"/>
          </w:tcPr>
          <w:p w:rsidR="004113DD" w:rsidRPr="003209A8" w:rsidRDefault="004113DD" w:rsidP="00FF394B">
            <w:pPr>
              <w:pStyle w:val="Tekstpodstawowy"/>
            </w:pPr>
            <w:r w:rsidRPr="003209A8">
              <w:rPr>
                <w:b/>
              </w:rPr>
              <w:t>Temat:</w:t>
            </w:r>
            <w:r w:rsidRPr="003209A8">
              <w:t xml:space="preserve"> </w:t>
            </w:r>
            <w:r w:rsidRPr="004113DD">
              <w:t>Stała pielęgnacja i bieżące utrzymanie zieleni miejskiej w rejonie lewobrzeżnej części miasta Śrem tj. ok. 74.522,80 m2</w:t>
            </w:r>
            <w:r w:rsidRPr="003209A8">
              <w:t xml:space="preserve"> </w:t>
            </w:r>
          </w:p>
          <w:p w:rsidR="004113DD" w:rsidRPr="003209A8" w:rsidRDefault="004113DD" w:rsidP="00FF394B">
            <w:pPr>
              <w:pStyle w:val="Tekstpodstawowy"/>
              <w:rPr>
                <w:b/>
              </w:rPr>
            </w:pPr>
            <w:r w:rsidRPr="003209A8">
              <w:rPr>
                <w:b/>
              </w:rPr>
              <w:t xml:space="preserve">Wspólny Słownik Zamówień: </w:t>
            </w:r>
            <w:r w:rsidRPr="004113DD">
              <w:t>77314100-5 - Usługi w zakresie trawników, 77312000-0 - Usługi usuwania chwastów, 77310000-6 - Usługi sadzenia roślin oraz utrzymania terenów zielonych</w:t>
            </w:r>
            <w:r w:rsidRPr="003209A8">
              <w:t xml:space="preserve"> </w:t>
            </w:r>
          </w:p>
          <w:p w:rsidR="004113DD" w:rsidRPr="004113DD" w:rsidRDefault="004113DD" w:rsidP="00FF394B">
            <w:pPr>
              <w:pStyle w:val="Tekstpodstawowy"/>
            </w:pPr>
            <w:r w:rsidRPr="003209A8">
              <w:rPr>
                <w:b/>
              </w:rPr>
              <w:t xml:space="preserve">Opis: </w:t>
            </w:r>
            <w:r w:rsidRPr="004113DD">
              <w:t>Zamówienie obejmuje:</w:t>
            </w:r>
          </w:p>
          <w:p w:rsidR="004113DD" w:rsidRPr="004113DD" w:rsidRDefault="004113DD" w:rsidP="00FF394B">
            <w:pPr>
              <w:pStyle w:val="Tekstpodstawowy"/>
            </w:pPr>
            <w:r w:rsidRPr="004113DD">
              <w:t>a)</w:t>
            </w:r>
            <w:r w:rsidRPr="004113DD">
              <w:tab/>
              <w:t xml:space="preserve">całoroczne utrzymanie czystości i porządku na terenach zielonych </w:t>
            </w:r>
          </w:p>
          <w:p w:rsidR="004113DD" w:rsidRPr="004113DD" w:rsidRDefault="004113DD" w:rsidP="00FF394B">
            <w:pPr>
              <w:pStyle w:val="Tekstpodstawowy"/>
            </w:pPr>
            <w:r w:rsidRPr="004113DD">
              <w:t xml:space="preserve">tj. oczyszczanie z śmieci, odpadów, chwastów, uprzątanie śniegu, wygrabianie liści oraz ich wywóz wg potrzeb; </w:t>
            </w:r>
          </w:p>
          <w:p w:rsidR="004113DD" w:rsidRPr="004113DD" w:rsidRDefault="004113DD" w:rsidP="00FF394B">
            <w:pPr>
              <w:pStyle w:val="Tekstpodstawowy"/>
            </w:pPr>
            <w:r w:rsidRPr="004113DD">
              <w:t>b)</w:t>
            </w:r>
            <w:r w:rsidRPr="004113DD">
              <w:tab/>
              <w:t>uzupełnienie brakujących obrzeży betonowych;</w:t>
            </w:r>
          </w:p>
          <w:p w:rsidR="004113DD" w:rsidRPr="004113DD" w:rsidRDefault="004113DD" w:rsidP="00FF394B">
            <w:pPr>
              <w:pStyle w:val="Tekstpodstawowy"/>
            </w:pPr>
            <w:r w:rsidRPr="004113DD">
              <w:t>c)</w:t>
            </w:r>
            <w:r w:rsidRPr="004113DD">
              <w:tab/>
              <w:t xml:space="preserve">rozgrabianie kretowisk; </w:t>
            </w:r>
          </w:p>
          <w:p w:rsidR="004113DD" w:rsidRPr="004113DD" w:rsidRDefault="004113DD" w:rsidP="00FF394B">
            <w:pPr>
              <w:pStyle w:val="Tekstpodstawowy"/>
            </w:pPr>
            <w:r w:rsidRPr="004113DD">
              <w:t>d)</w:t>
            </w:r>
            <w:r w:rsidRPr="004113DD">
              <w:tab/>
              <w:t>całoroczna pielęgnacja trawników, która obejmuje:</w:t>
            </w:r>
          </w:p>
          <w:p w:rsidR="004113DD" w:rsidRPr="004113DD" w:rsidRDefault="004113DD" w:rsidP="00FF394B">
            <w:pPr>
              <w:pStyle w:val="Tekstpodstawowy"/>
            </w:pPr>
            <w:r w:rsidRPr="004113DD">
              <w:t>"</w:t>
            </w:r>
            <w:r w:rsidRPr="004113DD">
              <w:tab/>
              <w:t>koszenie - w okresie wegetacyjnym wraz z wywiezieniem pokosu każdorazowo po wykonaniu przycięcia trawy (utrzymanie wysokości trawy w granicach do 8 cm);</w:t>
            </w:r>
          </w:p>
          <w:p w:rsidR="004113DD" w:rsidRPr="004113DD" w:rsidRDefault="004113DD" w:rsidP="00FF394B">
            <w:pPr>
              <w:pStyle w:val="Tekstpodstawowy"/>
            </w:pPr>
            <w:r w:rsidRPr="004113DD">
              <w:t>"</w:t>
            </w:r>
            <w:r w:rsidRPr="004113DD">
              <w:tab/>
              <w:t>nawadnianie w okresie suszy - w okresie od maja do września, wodę zapewnia Wykonawca;</w:t>
            </w:r>
          </w:p>
          <w:p w:rsidR="004113DD" w:rsidRPr="004113DD" w:rsidRDefault="004113DD" w:rsidP="00FF394B">
            <w:pPr>
              <w:pStyle w:val="Tekstpodstawowy"/>
            </w:pPr>
            <w:r w:rsidRPr="004113DD">
              <w:t>"</w:t>
            </w:r>
            <w:r w:rsidRPr="004113DD">
              <w:tab/>
              <w:t xml:space="preserve">nawożenie raz w roku - usługa wraz z kosztem zakupu nawozu, zasilanie wszystkich upraw nawozami mineralnymi wieloskładnikowymi NPK, 2,5 kg nawozu na 100 m2 (zakupiony nawóz należy okazać Zamawiającemu). Termin wykonania do 15 lipca 2015 r., 15 maja 2016 r. oraz 15 maja 2017 r. (należy powiadomić Zamawiającego pisemnie z co najmniej 3 dniowym wyprzedzeniem o terminie wykonywania prac, celem ich kontroli. Prace należy wykonywać w godzinach pracy Urzędu; </w:t>
            </w:r>
          </w:p>
          <w:p w:rsidR="004113DD" w:rsidRPr="004113DD" w:rsidRDefault="004113DD" w:rsidP="00FF394B">
            <w:pPr>
              <w:pStyle w:val="Tekstpodstawowy"/>
            </w:pPr>
            <w:r w:rsidRPr="004113DD">
              <w:t>"</w:t>
            </w:r>
            <w:r w:rsidRPr="004113DD">
              <w:tab/>
              <w:t xml:space="preserve">dosiewanie traw - usługa wraz z kosztem zakupu siewu trawy </w:t>
            </w:r>
          </w:p>
          <w:p w:rsidR="004113DD" w:rsidRPr="004113DD" w:rsidRDefault="004113DD" w:rsidP="00FF394B">
            <w:pPr>
              <w:pStyle w:val="Tekstpodstawowy"/>
            </w:pPr>
            <w:r w:rsidRPr="004113DD">
              <w:t xml:space="preserve">w okresie od połowy maja do końca sierpnia. Bezpośrednio przed </w:t>
            </w:r>
            <w:r w:rsidRPr="004113DD">
              <w:lastRenderedPageBreak/>
              <w:t>wykonaniem usługi Zamawiający wskaże miejsce;</w:t>
            </w:r>
          </w:p>
          <w:p w:rsidR="004113DD" w:rsidRPr="004113DD" w:rsidRDefault="004113DD" w:rsidP="00FF394B">
            <w:pPr>
              <w:pStyle w:val="Tekstpodstawowy"/>
            </w:pPr>
            <w:r w:rsidRPr="004113DD">
              <w:t>"</w:t>
            </w:r>
            <w:r w:rsidRPr="004113DD">
              <w:tab/>
              <w:t>przygotowywanie terenu pod sadzenie i siew;</w:t>
            </w:r>
          </w:p>
          <w:p w:rsidR="004113DD" w:rsidRPr="004113DD" w:rsidRDefault="004113DD" w:rsidP="00FF394B">
            <w:pPr>
              <w:pStyle w:val="Tekstpodstawowy"/>
            </w:pPr>
            <w:r w:rsidRPr="004113DD">
              <w:t>"</w:t>
            </w:r>
            <w:r w:rsidRPr="004113DD">
              <w:tab/>
              <w:t xml:space="preserve">całoroczne wygrabianie liści - wywiezienie liści każdorazowo po wykonaniu wygrabienia (nie dopuszcza się zalegania pryzm liści przez okres dłuższy niż 3 dni); </w:t>
            </w:r>
          </w:p>
          <w:p w:rsidR="004113DD" w:rsidRPr="004113DD" w:rsidRDefault="004113DD" w:rsidP="00FF394B">
            <w:pPr>
              <w:pStyle w:val="Tekstpodstawowy"/>
            </w:pPr>
            <w:r w:rsidRPr="004113DD">
              <w:t>e)</w:t>
            </w:r>
            <w:r w:rsidRPr="004113DD">
              <w:tab/>
              <w:t xml:space="preserve">utrzymanie klombów i gazonów: obsadzanie materiałem roślinnym zakupionym przez Zamawiającego, dosypywanie kory, usuwanie chwastów, zwalczanie szkodników i chorób, utrzymanie gleby </w:t>
            </w:r>
          </w:p>
          <w:p w:rsidR="004113DD" w:rsidRPr="004113DD" w:rsidRDefault="004113DD" w:rsidP="00FF394B">
            <w:pPr>
              <w:pStyle w:val="Tekstpodstawowy"/>
            </w:pPr>
            <w:r w:rsidRPr="004113DD">
              <w:t>w odpowiedniej wilgotności;</w:t>
            </w:r>
          </w:p>
          <w:p w:rsidR="004113DD" w:rsidRPr="004113DD" w:rsidRDefault="004113DD" w:rsidP="00FF394B">
            <w:pPr>
              <w:pStyle w:val="Tekstpodstawowy"/>
            </w:pPr>
            <w:r w:rsidRPr="004113DD">
              <w:t>f)</w:t>
            </w:r>
            <w:r w:rsidRPr="004113DD">
              <w:tab/>
              <w:t>całoroczna pielęgnacja żywopłotów tj. przycinanie i formowanie według potrzeb nie mniej jednak niż 3 razy w roku, oczyszczanie ze śmieci, podlewanie i uzupełnianie;</w:t>
            </w:r>
          </w:p>
          <w:p w:rsidR="004113DD" w:rsidRPr="004113DD" w:rsidRDefault="004113DD" w:rsidP="00FF394B">
            <w:pPr>
              <w:pStyle w:val="Tekstpodstawowy"/>
            </w:pPr>
            <w:r w:rsidRPr="004113DD">
              <w:t>g)</w:t>
            </w:r>
            <w:r w:rsidRPr="004113DD">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4113DD" w:rsidRPr="004113DD" w:rsidRDefault="004113DD" w:rsidP="00FF394B">
            <w:pPr>
              <w:pStyle w:val="Tekstpodstawowy"/>
            </w:pPr>
            <w:r w:rsidRPr="004113DD">
              <w:t xml:space="preserve">w koronach drzew, zdejmowanie zawieszonych gałęzi i konarów </w:t>
            </w:r>
          </w:p>
          <w:p w:rsidR="004113DD" w:rsidRPr="004113DD" w:rsidRDefault="004113DD" w:rsidP="00FF394B">
            <w:pPr>
              <w:pStyle w:val="Tekstpodstawowy"/>
            </w:pPr>
            <w:r w:rsidRPr="004113DD">
              <w:t xml:space="preserve">w koronach drzew; </w:t>
            </w:r>
          </w:p>
          <w:p w:rsidR="004113DD" w:rsidRPr="004113DD" w:rsidRDefault="004113DD" w:rsidP="00FF394B">
            <w:pPr>
              <w:pStyle w:val="Tekstpodstawowy"/>
            </w:pPr>
            <w:r w:rsidRPr="004113DD">
              <w:t>h)</w:t>
            </w:r>
            <w:r w:rsidRPr="004113DD">
              <w:tab/>
              <w:t xml:space="preserve">przeprowadzanie wycinki drzew i krzewów w ilości do 10 drzew (dot. każdej z czterech części miasta Śrem) - usuwanie drzew z frezowaniem pniaków (frezowanie niezwłocznie po wycince),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 </w:t>
            </w:r>
          </w:p>
          <w:p w:rsidR="004113DD" w:rsidRPr="004113DD" w:rsidRDefault="004113DD" w:rsidP="00FF394B">
            <w:pPr>
              <w:pStyle w:val="Tekstpodstawowy"/>
            </w:pPr>
            <w:r w:rsidRPr="004113DD">
              <w:t>i)</w:t>
            </w:r>
            <w:r w:rsidRPr="004113DD">
              <w:tab/>
              <w:t>zrębowanie gałęzi (obsypywanie rabat i gazonów zrębkami);</w:t>
            </w:r>
          </w:p>
          <w:p w:rsidR="004113DD" w:rsidRPr="004113DD" w:rsidRDefault="004113DD" w:rsidP="00FF394B">
            <w:pPr>
              <w:pStyle w:val="Tekstpodstawowy"/>
            </w:pPr>
            <w:r w:rsidRPr="004113DD">
              <w:t>j)</w:t>
            </w:r>
            <w:r w:rsidRPr="004113DD">
              <w:tab/>
              <w:t xml:space="preserve">uzupełnienie drzewostanu - sadzenie drzew, krzewów, pnączy </w:t>
            </w:r>
          </w:p>
          <w:p w:rsidR="004113DD" w:rsidRPr="004113DD" w:rsidRDefault="004113DD" w:rsidP="00FF394B">
            <w:pPr>
              <w:pStyle w:val="Tekstpodstawowy"/>
            </w:pPr>
            <w:r w:rsidRPr="004113DD">
              <w:t xml:space="preserve">i bylin (materiał roślinny zapewnia Zamawiający), </w:t>
            </w:r>
          </w:p>
          <w:p w:rsidR="004113DD" w:rsidRPr="004113DD" w:rsidRDefault="004113DD" w:rsidP="00FF394B">
            <w:pPr>
              <w:pStyle w:val="Tekstpodstawowy"/>
            </w:pPr>
            <w:r w:rsidRPr="004113DD">
              <w:t>k)</w:t>
            </w:r>
            <w:r w:rsidRPr="004113DD">
              <w:tab/>
              <w:t xml:space="preserve">nasadzenie drzew liściastych: 22 szt. z gatunku klon pospolity Globosum, o obwodzie pnia min. 6-8 cm, szczepione na wysokości 2 - 2,5 m w pasie ul. Wiosny Ludów w Śremie (dot. część lewobrzeżnej miasta Śrem), w terminie do 30 listopada 2015 r. (zakup materiału do nasadzeń należy wkalkulować w cenę oferty); </w:t>
            </w:r>
          </w:p>
          <w:p w:rsidR="004113DD" w:rsidRPr="004113DD" w:rsidRDefault="004113DD" w:rsidP="00FF394B">
            <w:pPr>
              <w:pStyle w:val="Tekstpodstawowy"/>
            </w:pPr>
            <w:r w:rsidRPr="004113DD">
              <w:t>l)</w:t>
            </w:r>
            <w:r w:rsidRPr="004113DD">
              <w:tab/>
              <w:t>palikowanie drzew nowo posadzonych (trzy paliki stabilizowane poprzecznie) i zabezpieczanie siatką PCV (materiał  zapewni Wykonawca);</w:t>
            </w:r>
          </w:p>
          <w:p w:rsidR="004113DD" w:rsidRPr="004113DD" w:rsidRDefault="004113DD" w:rsidP="00FF394B">
            <w:pPr>
              <w:pStyle w:val="Tekstpodstawowy"/>
            </w:pPr>
            <w:r w:rsidRPr="004113DD">
              <w:t>m)</w:t>
            </w:r>
            <w:r w:rsidRPr="004113DD">
              <w:tab/>
              <w:t>usuwanie wiatrołomów i wiatrowałów;</w:t>
            </w:r>
          </w:p>
          <w:p w:rsidR="004113DD" w:rsidRPr="004113DD" w:rsidRDefault="004113DD" w:rsidP="00FF394B">
            <w:pPr>
              <w:pStyle w:val="Tekstpodstawowy"/>
            </w:pPr>
            <w:r w:rsidRPr="004113DD">
              <w:t>n)</w:t>
            </w:r>
            <w:r w:rsidRPr="004113DD">
              <w:tab/>
              <w:t xml:space="preserve">usuwania jemioły z drzew (nie mniej niż z 20 drzew - dot. każdej z czterech części miasta Śrem) - termin wykonania prac do 31 grudnia </w:t>
            </w:r>
            <w:r w:rsidRPr="004113DD">
              <w:lastRenderedPageBreak/>
              <w:t>2016 r.</w:t>
            </w:r>
          </w:p>
          <w:p w:rsidR="004113DD" w:rsidRPr="004113DD" w:rsidRDefault="004113DD" w:rsidP="00FF394B">
            <w:pPr>
              <w:pStyle w:val="Tekstpodstawowy"/>
            </w:pPr>
            <w:r w:rsidRPr="004113DD">
              <w:t>o)</w:t>
            </w:r>
            <w:r w:rsidRPr="004113DD">
              <w:tab/>
              <w:t>tworzenie niecek na powierzchni gleby wokół nowo posadzonych drzew i krzewów oraz utrzymywanie ich w stanie wolnym od zachwaszczeń;</w:t>
            </w:r>
          </w:p>
          <w:p w:rsidR="004113DD" w:rsidRPr="004113DD" w:rsidRDefault="004113DD" w:rsidP="00FF394B">
            <w:pPr>
              <w:pStyle w:val="Tekstpodstawowy"/>
            </w:pPr>
            <w:r w:rsidRPr="004113DD">
              <w:t>p)</w:t>
            </w:r>
            <w:r w:rsidRPr="004113DD">
              <w:tab/>
              <w:t>przygotowanie terenów zieleni do okresu zimowego (kopcowanie roślin);</w:t>
            </w:r>
          </w:p>
          <w:p w:rsidR="004113DD" w:rsidRPr="004113DD" w:rsidRDefault="004113DD" w:rsidP="00FF394B">
            <w:pPr>
              <w:pStyle w:val="Tekstpodstawowy"/>
            </w:pPr>
            <w:r w:rsidRPr="004113DD">
              <w:t>q)</w:t>
            </w:r>
            <w:r w:rsidRPr="004113DD">
              <w:tab/>
              <w:t>porządkowanie terenów zieleni po okresie zimowym tj. wygrabianie liści i zanieczyszczeń, rozgrabianie kopczyków zabezpieczających roślinność w okresie zimowym;</w:t>
            </w:r>
          </w:p>
          <w:p w:rsidR="004113DD" w:rsidRPr="004113DD" w:rsidRDefault="004113DD" w:rsidP="00FF394B">
            <w:pPr>
              <w:pStyle w:val="Tekstpodstawowy"/>
            </w:pPr>
            <w:r w:rsidRPr="004113DD">
              <w:t>r)</w:t>
            </w:r>
            <w:r w:rsidRPr="004113DD">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2015 r., 2016 r. oraz 2017 r.; </w:t>
            </w:r>
          </w:p>
          <w:p w:rsidR="004113DD" w:rsidRPr="004113DD" w:rsidRDefault="004113DD" w:rsidP="00FF394B">
            <w:pPr>
              <w:pStyle w:val="Tekstpodstawowy"/>
            </w:pPr>
            <w:r w:rsidRPr="004113DD">
              <w:t>s)</w:t>
            </w:r>
            <w:r w:rsidRPr="004113DD">
              <w:tab/>
              <w:t xml:space="preserve">uzupełnianie woreczków w psich stacjach (woreczki zapewni Zamawiający); </w:t>
            </w:r>
          </w:p>
          <w:p w:rsidR="004113DD" w:rsidRPr="004113DD" w:rsidRDefault="004113DD" w:rsidP="00FF394B">
            <w:pPr>
              <w:pStyle w:val="Tekstpodstawowy"/>
            </w:pPr>
            <w:r w:rsidRPr="004113DD">
              <w:t>t)</w:t>
            </w:r>
            <w:r w:rsidRPr="004113DD">
              <w:tab/>
              <w:t>całoroczne opróżnianie śmieci z koszy oraz psich stacji znajdujących się na terenach zieleni - opróżnianie odbywa się w zależności od potrzeb, częstotliwość opróżniania uzależniona jest tylko i wyłącznie od stanu ich zapełnienia (za wyjątkiem okresu letniego tj. od 1 lipca do 30 września - codziennie). Zamawiający zastrzega sobie możliwość montażu dodatkowych koszy/psich stacji na poszczególnych skwerach zieleni w trakcie trwania umowy (usługa montażu urządzeń leży po stronie Wykonawcy);</w:t>
            </w:r>
          </w:p>
          <w:p w:rsidR="004113DD" w:rsidRPr="004113DD" w:rsidRDefault="004113DD" w:rsidP="00FF394B">
            <w:pPr>
              <w:pStyle w:val="Tekstpodstawowy"/>
            </w:pPr>
            <w:r w:rsidRPr="004113DD">
              <w:t>u)</w:t>
            </w:r>
            <w:r w:rsidRPr="004113DD">
              <w:tab/>
              <w:t>bieżące uzupełnianie oraz naprawa podpór i pergoli do drzewek, krzewów i roślin pnących (materiał zapewnia Wykonawca);</w:t>
            </w:r>
          </w:p>
          <w:p w:rsidR="004113DD" w:rsidRPr="004113DD" w:rsidRDefault="004113DD" w:rsidP="00FF394B">
            <w:pPr>
              <w:pStyle w:val="Tekstpodstawowy"/>
            </w:pPr>
            <w:r w:rsidRPr="004113DD">
              <w:t>v)</w:t>
            </w:r>
            <w:r w:rsidRPr="004113DD">
              <w:tab/>
              <w:t>prowadzenie na bieżąco rejestru ilości koszy i ławek znajdujących się na terenie każdej z czterech części miasta Śrem z określeniem ich lokalizacji;</w:t>
            </w:r>
          </w:p>
          <w:p w:rsidR="004113DD" w:rsidRPr="004113DD" w:rsidRDefault="004113DD" w:rsidP="00FF394B">
            <w:pPr>
              <w:pStyle w:val="Tekstpodstawowy"/>
            </w:pPr>
            <w:r w:rsidRPr="004113DD">
              <w:t>w)</w:t>
            </w:r>
            <w:r w:rsidRPr="004113DD">
              <w:tab/>
              <w:t xml:space="preserve">podejmowanie działań w przypadku stwierdzenia aktów wandalizmu </w:t>
            </w:r>
          </w:p>
          <w:p w:rsidR="004113DD" w:rsidRPr="004113DD" w:rsidRDefault="004113DD" w:rsidP="00FF394B">
            <w:pPr>
              <w:pStyle w:val="Tekstpodstawowy"/>
            </w:pPr>
            <w:r w:rsidRPr="004113DD">
              <w:t xml:space="preserve">(tj. ponowne ustawienie przewróconych koszy, pozbieranie wysypanych odpadów oraz zgłoszenie tego faktu Zamawiającemu </w:t>
            </w:r>
          </w:p>
          <w:p w:rsidR="004113DD" w:rsidRPr="004113DD" w:rsidRDefault="004113DD" w:rsidP="00FF394B">
            <w:pPr>
              <w:pStyle w:val="Tekstpodstawowy"/>
            </w:pPr>
            <w:r w:rsidRPr="004113DD">
              <w:t>i powiadomienie odpowiednich służb - Policji, Straży Miejskiej, zgłaszanie Zamawiającemu faktu zaginięcia ławek i koszy lub zmiany lokalizacji);</w:t>
            </w:r>
          </w:p>
          <w:p w:rsidR="004113DD" w:rsidRPr="004113DD" w:rsidRDefault="004113DD" w:rsidP="00FF394B">
            <w:pPr>
              <w:pStyle w:val="Tekstpodstawowy"/>
            </w:pPr>
            <w:r w:rsidRPr="004113DD">
              <w:t>x)</w:t>
            </w:r>
            <w:r w:rsidRPr="004113DD">
              <w:tab/>
              <w:t xml:space="preserve">utrzymanie </w:t>
            </w:r>
            <w:r w:rsidRPr="004113DD">
              <w:tab/>
              <w:t xml:space="preserve">czystości i porządku na terenie placów zabaw </w:t>
            </w:r>
          </w:p>
          <w:p w:rsidR="004113DD" w:rsidRPr="004113DD" w:rsidRDefault="004113DD" w:rsidP="00FF394B">
            <w:pPr>
              <w:pStyle w:val="Tekstpodstawowy"/>
            </w:pPr>
            <w:r w:rsidRPr="004113DD">
              <w:t xml:space="preserve">(w załączeniu wykaz placów zabaw) - konserwacja urządzeń zabawowych, w tym dbałość o estetykę i stan techniczny urządzeń (odmalowanie na wiosnę 2015 r., 2016 r. oraz 2017 r. urządzeń zabawowych 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w:t>
            </w:r>
            <w:r w:rsidRPr="004113DD">
              <w:lastRenderedPageBreak/>
              <w:t>zabawowego);</w:t>
            </w:r>
          </w:p>
          <w:p w:rsidR="004113DD" w:rsidRPr="004113DD" w:rsidRDefault="004113DD" w:rsidP="00FF394B">
            <w:pPr>
              <w:pStyle w:val="Tekstpodstawowy"/>
            </w:pPr>
            <w:r w:rsidRPr="004113DD">
              <w:t>y)</w:t>
            </w:r>
            <w:r w:rsidRPr="004113DD">
              <w:tab/>
              <w:t xml:space="preserve">wymiana piasku w piaskownicach w miesiącach sierpień 2015 r. kwiecień 2016 r., lipiec 2016 r., kwiecień 2017 r., a później uzupełnianie wg potrzeb (piasek płukany frakcji 0,2 mm lub żwirek 2 - 8 mm); </w:t>
            </w:r>
          </w:p>
          <w:p w:rsidR="004113DD" w:rsidRPr="004113DD" w:rsidRDefault="004113DD" w:rsidP="00FF394B">
            <w:pPr>
              <w:pStyle w:val="Tekstpodstawowy"/>
            </w:pPr>
            <w:r w:rsidRPr="004113DD">
              <w:t>z)</w:t>
            </w:r>
            <w:r w:rsidRPr="004113DD">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4113DD" w:rsidRPr="004113DD" w:rsidRDefault="004113DD" w:rsidP="00FF394B">
            <w:pPr>
              <w:pStyle w:val="Tekstpodstawowy"/>
            </w:pPr>
            <w:r w:rsidRPr="004113DD">
              <w:t>aa)</w:t>
            </w:r>
            <w:r w:rsidRPr="004113DD">
              <w:tab/>
              <w:t xml:space="preserve">zawarcie umowy na odbiór odpadów ze specjalistyczną firmą </w:t>
            </w:r>
          </w:p>
          <w:p w:rsidR="004113DD" w:rsidRPr="004113DD" w:rsidRDefault="004113DD" w:rsidP="00FF394B">
            <w:pPr>
              <w:pStyle w:val="Tekstpodstawowy"/>
            </w:pPr>
            <w:r w:rsidRPr="004113DD">
              <w:t>(w przypadku braku dokumentów wymienionych w pkt powyżej).</w:t>
            </w:r>
          </w:p>
          <w:p w:rsidR="004113DD" w:rsidRPr="004113DD" w:rsidRDefault="004113DD" w:rsidP="00FF394B">
            <w:pPr>
              <w:pStyle w:val="Tekstpodstawowy"/>
            </w:pPr>
          </w:p>
          <w:p w:rsidR="004113DD" w:rsidRPr="004113DD" w:rsidRDefault="004113DD" w:rsidP="00FF394B">
            <w:pPr>
              <w:pStyle w:val="Tekstpodstawowy"/>
            </w:pPr>
          </w:p>
          <w:p w:rsidR="004113DD" w:rsidRPr="003209A8" w:rsidRDefault="004113DD" w:rsidP="00FF394B">
            <w:pPr>
              <w:pStyle w:val="Tekstpodstawowy"/>
            </w:pPr>
            <w:r w:rsidRPr="004113DD">
              <w:t>Niedopełnienie chociażby jednego z powyższych punktów skutkować będzie potrąceniem 50% wartości ryczałtu miesięcznego.</w:t>
            </w:r>
          </w:p>
          <w:p w:rsidR="004113DD" w:rsidRPr="003209A8" w:rsidRDefault="004113DD" w:rsidP="00FF394B">
            <w:pPr>
              <w:pStyle w:val="Tekstpodstawowy"/>
            </w:pPr>
            <w:r w:rsidRPr="004113DD">
              <w:rPr>
                <w:b/>
              </w:rPr>
              <w:t>Zamawiający dopuszcza składanie ofert równoważnych</w:t>
            </w:r>
          </w:p>
          <w:p w:rsidR="004113DD" w:rsidRPr="003209A8" w:rsidRDefault="004113DD" w:rsidP="00FF394B">
            <w:pPr>
              <w:pStyle w:val="Tekstpodstawowy"/>
              <w:rPr>
                <w:b/>
              </w:rPr>
            </w:pPr>
            <w:r w:rsidRPr="004113DD">
              <w:rPr>
                <w:b/>
              </w:rPr>
              <w:t>Zamawiający nie dopuszcza składania ofert wariantowych</w:t>
            </w:r>
            <w:r w:rsidRPr="003209A8">
              <w:t xml:space="preserve">. </w:t>
            </w:r>
          </w:p>
        </w:tc>
      </w:tr>
      <w:tr w:rsidR="004113DD" w:rsidRPr="003209A8" w:rsidTr="00FF394B">
        <w:trPr>
          <w:jc w:val="center"/>
        </w:trPr>
        <w:tc>
          <w:tcPr>
            <w:tcW w:w="1729" w:type="dxa"/>
          </w:tcPr>
          <w:p w:rsidR="004113DD" w:rsidRPr="003209A8" w:rsidRDefault="004113DD" w:rsidP="00FF394B">
            <w:pPr>
              <w:pStyle w:val="Tekstpodstawowy"/>
              <w:jc w:val="right"/>
            </w:pPr>
            <w:r w:rsidRPr="004113DD">
              <w:lastRenderedPageBreak/>
              <w:t>2</w:t>
            </w:r>
          </w:p>
        </w:tc>
        <w:tc>
          <w:tcPr>
            <w:tcW w:w="7357" w:type="dxa"/>
          </w:tcPr>
          <w:p w:rsidR="004113DD" w:rsidRPr="003209A8" w:rsidRDefault="004113DD" w:rsidP="00FF394B">
            <w:pPr>
              <w:pStyle w:val="Tekstpodstawowy"/>
            </w:pPr>
            <w:r w:rsidRPr="003209A8">
              <w:rPr>
                <w:b/>
              </w:rPr>
              <w:t>Temat:</w:t>
            </w:r>
            <w:r w:rsidRPr="003209A8">
              <w:t xml:space="preserve"> </w:t>
            </w:r>
            <w:r w:rsidRPr="004113DD">
              <w:t>Stała pielęgnacja i bieżące utrzymanie zieleni miejskiej w rejonie prawobrzeżnej części miasta Śrem tj. ok. 41.531 m2</w:t>
            </w:r>
            <w:r w:rsidRPr="003209A8">
              <w:t xml:space="preserve"> </w:t>
            </w:r>
          </w:p>
          <w:p w:rsidR="004113DD" w:rsidRPr="003209A8" w:rsidRDefault="004113DD" w:rsidP="00FF394B">
            <w:pPr>
              <w:pStyle w:val="Tekstpodstawowy"/>
              <w:rPr>
                <w:b/>
              </w:rPr>
            </w:pPr>
            <w:r w:rsidRPr="003209A8">
              <w:rPr>
                <w:b/>
              </w:rPr>
              <w:t xml:space="preserve">Wspólny Słownik Zamówień: </w:t>
            </w:r>
            <w:r w:rsidRPr="004113DD">
              <w:t>76000000-3 - Usługi przemysłu naftowego oraz gazowniczego, 77310000-6 - Usługi sadzenia roślin oraz utrzymania terenów zielonych, 77312000-0 - Usługi usuwania chwastów</w:t>
            </w:r>
            <w:r w:rsidRPr="003209A8">
              <w:t xml:space="preserve"> </w:t>
            </w:r>
          </w:p>
          <w:p w:rsidR="004113DD" w:rsidRPr="004113DD" w:rsidRDefault="004113DD" w:rsidP="00FF394B">
            <w:pPr>
              <w:pStyle w:val="Tekstpodstawowy"/>
            </w:pPr>
            <w:r w:rsidRPr="003209A8">
              <w:rPr>
                <w:b/>
              </w:rPr>
              <w:t xml:space="preserve">Opis: </w:t>
            </w:r>
            <w:r w:rsidRPr="004113DD">
              <w:t>Zamówienie obejmuje:</w:t>
            </w:r>
          </w:p>
          <w:p w:rsidR="004113DD" w:rsidRPr="004113DD" w:rsidRDefault="004113DD" w:rsidP="00FF394B">
            <w:pPr>
              <w:pStyle w:val="Tekstpodstawowy"/>
            </w:pPr>
            <w:r w:rsidRPr="004113DD">
              <w:t>a)</w:t>
            </w:r>
            <w:r w:rsidRPr="004113DD">
              <w:tab/>
              <w:t xml:space="preserve">całoroczne utrzymanie czystości i porządku na terenach zielonych </w:t>
            </w:r>
          </w:p>
          <w:p w:rsidR="004113DD" w:rsidRPr="004113DD" w:rsidRDefault="004113DD" w:rsidP="00FF394B">
            <w:pPr>
              <w:pStyle w:val="Tekstpodstawowy"/>
            </w:pPr>
            <w:r w:rsidRPr="004113DD">
              <w:t xml:space="preserve">tj. oczyszczanie z śmieci, odpadów, chwastów, uprzątanie śniegu, wygrabianie liści oraz ich wywóz wg potrzeb; </w:t>
            </w:r>
          </w:p>
          <w:p w:rsidR="004113DD" w:rsidRPr="004113DD" w:rsidRDefault="004113DD" w:rsidP="00FF394B">
            <w:pPr>
              <w:pStyle w:val="Tekstpodstawowy"/>
            </w:pPr>
            <w:r w:rsidRPr="004113DD">
              <w:t>b)</w:t>
            </w:r>
            <w:r w:rsidRPr="004113DD">
              <w:tab/>
              <w:t>uzupełnienie brakujących obrzeży betonowych;</w:t>
            </w:r>
          </w:p>
          <w:p w:rsidR="004113DD" w:rsidRPr="004113DD" w:rsidRDefault="004113DD" w:rsidP="00FF394B">
            <w:pPr>
              <w:pStyle w:val="Tekstpodstawowy"/>
            </w:pPr>
            <w:r w:rsidRPr="004113DD">
              <w:t>c)</w:t>
            </w:r>
            <w:r w:rsidRPr="004113DD">
              <w:tab/>
              <w:t xml:space="preserve">rozgrabianie kretowisk; </w:t>
            </w:r>
          </w:p>
          <w:p w:rsidR="004113DD" w:rsidRPr="004113DD" w:rsidRDefault="004113DD" w:rsidP="00FF394B">
            <w:pPr>
              <w:pStyle w:val="Tekstpodstawowy"/>
            </w:pPr>
            <w:r w:rsidRPr="004113DD">
              <w:t>d)</w:t>
            </w:r>
            <w:r w:rsidRPr="004113DD">
              <w:tab/>
              <w:t>całoroczna pielęgnacja trawników, która obejmuje:</w:t>
            </w:r>
          </w:p>
          <w:p w:rsidR="004113DD" w:rsidRPr="004113DD" w:rsidRDefault="004113DD" w:rsidP="00FF394B">
            <w:pPr>
              <w:pStyle w:val="Tekstpodstawowy"/>
            </w:pPr>
            <w:r w:rsidRPr="004113DD">
              <w:t>"</w:t>
            </w:r>
            <w:r w:rsidRPr="004113DD">
              <w:tab/>
              <w:t>koszenie - w okresie wegetacyjnym wraz z wywiezieniem pokosu każdorazowo po wykonaniu przycięcia trawy (utrzymanie wysokości trawy w granicach do 8 cm);</w:t>
            </w:r>
          </w:p>
          <w:p w:rsidR="004113DD" w:rsidRPr="004113DD" w:rsidRDefault="004113DD" w:rsidP="00FF394B">
            <w:pPr>
              <w:pStyle w:val="Tekstpodstawowy"/>
            </w:pPr>
            <w:r w:rsidRPr="004113DD">
              <w:t>"</w:t>
            </w:r>
            <w:r w:rsidRPr="004113DD">
              <w:tab/>
              <w:t>nawadnianie w okresie suszy - w okresie od maja do września, wodę zapewnia Wykonawca;</w:t>
            </w:r>
          </w:p>
          <w:p w:rsidR="004113DD" w:rsidRPr="004113DD" w:rsidRDefault="004113DD" w:rsidP="00FF394B">
            <w:pPr>
              <w:pStyle w:val="Tekstpodstawowy"/>
            </w:pPr>
            <w:r w:rsidRPr="004113DD">
              <w:t>"</w:t>
            </w:r>
            <w:r w:rsidRPr="004113DD">
              <w:tab/>
              <w:t xml:space="preserve">nawożenie raz w roku - usługa wraz z kosztem zakupu nawozu, zasilanie wszystkich upraw nawozami mineralnymi wieloskładnikowymi NPK, 2,5 kg nawozu na 100 m2 (zakupiony nawóz należy okazać Zamawiającemu). Termin wykonania do 15 lipca 2015 r., 15 maja 2016 r. oraz 15 maja 2017 r. (należy powiadomić Zamawiającego pisemnie z co najmniej 3 dniowym wyprzedzeniem o terminie wykonywania prac, celem ich kontroli. Prace należy wykonywać w godzinach pracy Urzędu; </w:t>
            </w:r>
          </w:p>
          <w:p w:rsidR="004113DD" w:rsidRPr="004113DD" w:rsidRDefault="004113DD" w:rsidP="00FF394B">
            <w:pPr>
              <w:pStyle w:val="Tekstpodstawowy"/>
            </w:pPr>
            <w:r w:rsidRPr="004113DD">
              <w:t>"</w:t>
            </w:r>
            <w:r w:rsidRPr="004113DD">
              <w:tab/>
              <w:t xml:space="preserve">dosiewanie traw - usługa wraz z kosztem zakupu siewu trawy </w:t>
            </w:r>
          </w:p>
          <w:p w:rsidR="004113DD" w:rsidRPr="004113DD" w:rsidRDefault="004113DD" w:rsidP="00FF394B">
            <w:pPr>
              <w:pStyle w:val="Tekstpodstawowy"/>
            </w:pPr>
            <w:r w:rsidRPr="004113DD">
              <w:lastRenderedPageBreak/>
              <w:t>w okresie od połowy maja do końca sierpnia. Bezpośrednio przed wykonaniem usługi Zamawiający wskaże miejsce;</w:t>
            </w:r>
          </w:p>
          <w:p w:rsidR="004113DD" w:rsidRPr="004113DD" w:rsidRDefault="004113DD" w:rsidP="00FF394B">
            <w:pPr>
              <w:pStyle w:val="Tekstpodstawowy"/>
            </w:pPr>
            <w:r w:rsidRPr="004113DD">
              <w:t>"</w:t>
            </w:r>
            <w:r w:rsidRPr="004113DD">
              <w:tab/>
              <w:t>przygotowywanie terenu pod sadzenie i siew;</w:t>
            </w:r>
          </w:p>
          <w:p w:rsidR="004113DD" w:rsidRPr="004113DD" w:rsidRDefault="004113DD" w:rsidP="00FF394B">
            <w:pPr>
              <w:pStyle w:val="Tekstpodstawowy"/>
            </w:pPr>
            <w:r w:rsidRPr="004113DD">
              <w:t>"</w:t>
            </w:r>
            <w:r w:rsidRPr="004113DD">
              <w:tab/>
              <w:t xml:space="preserve">całoroczne wygrabianie liści - wywiezienie liści każdorazowo po wykonaniu wygrabienia (nie dopuszcza się zalegania pryzm liści przez okres dłuższy niż 3 dni); </w:t>
            </w:r>
          </w:p>
          <w:p w:rsidR="004113DD" w:rsidRPr="004113DD" w:rsidRDefault="004113DD" w:rsidP="00FF394B">
            <w:pPr>
              <w:pStyle w:val="Tekstpodstawowy"/>
            </w:pPr>
            <w:r w:rsidRPr="004113DD">
              <w:t>e)</w:t>
            </w:r>
            <w:r w:rsidRPr="004113DD">
              <w:tab/>
              <w:t xml:space="preserve">utrzymanie klombów i gazonów: obsadzanie materiałem roślinnym zakupionym przez Zamawiającego, dosypywanie kory, usuwanie chwastów, zwalczanie szkodników i chorób, utrzymanie gleby </w:t>
            </w:r>
          </w:p>
          <w:p w:rsidR="004113DD" w:rsidRPr="004113DD" w:rsidRDefault="004113DD" w:rsidP="00FF394B">
            <w:pPr>
              <w:pStyle w:val="Tekstpodstawowy"/>
            </w:pPr>
            <w:r w:rsidRPr="004113DD">
              <w:t>w odpowiedniej wilgotności;</w:t>
            </w:r>
          </w:p>
          <w:p w:rsidR="004113DD" w:rsidRPr="004113DD" w:rsidRDefault="004113DD" w:rsidP="00FF394B">
            <w:pPr>
              <w:pStyle w:val="Tekstpodstawowy"/>
            </w:pPr>
            <w:r w:rsidRPr="004113DD">
              <w:t>f)</w:t>
            </w:r>
            <w:r w:rsidRPr="004113DD">
              <w:tab/>
              <w:t>całoroczna pielęgnacja żywopłotów tj. przycinanie i formowanie według potrzeb nie mniej jednak niż 3 razy w roku, oczyszczanie ze śmieci, podlewanie i uzupełnianie;</w:t>
            </w:r>
          </w:p>
          <w:p w:rsidR="004113DD" w:rsidRPr="004113DD" w:rsidRDefault="004113DD" w:rsidP="00FF394B">
            <w:pPr>
              <w:pStyle w:val="Tekstpodstawowy"/>
            </w:pPr>
            <w:r w:rsidRPr="004113DD">
              <w:t>g)</w:t>
            </w:r>
            <w:r w:rsidRPr="004113DD">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4113DD" w:rsidRPr="004113DD" w:rsidRDefault="004113DD" w:rsidP="00FF394B">
            <w:pPr>
              <w:pStyle w:val="Tekstpodstawowy"/>
            </w:pPr>
            <w:r w:rsidRPr="004113DD">
              <w:t xml:space="preserve">w koronach drzew, zdejmowanie zawieszonych gałęzi i konarów </w:t>
            </w:r>
          </w:p>
          <w:p w:rsidR="004113DD" w:rsidRPr="004113DD" w:rsidRDefault="004113DD" w:rsidP="00FF394B">
            <w:pPr>
              <w:pStyle w:val="Tekstpodstawowy"/>
            </w:pPr>
            <w:r w:rsidRPr="004113DD">
              <w:t xml:space="preserve">w koronach drzew; </w:t>
            </w:r>
          </w:p>
          <w:p w:rsidR="004113DD" w:rsidRPr="004113DD" w:rsidRDefault="004113DD" w:rsidP="00FF394B">
            <w:pPr>
              <w:pStyle w:val="Tekstpodstawowy"/>
            </w:pPr>
            <w:r w:rsidRPr="004113DD">
              <w:t>h)</w:t>
            </w:r>
            <w:r w:rsidRPr="004113DD">
              <w:tab/>
              <w:t xml:space="preserve">przeprowadzanie wycinki drzew i krzewów w ilości do 10 drzew (dot. każdej z czterech części miasta Śrem) - usuwanie drzew z frezowaniem pniaków (frezowanie niezwłocznie po wycince),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 </w:t>
            </w:r>
          </w:p>
          <w:p w:rsidR="004113DD" w:rsidRPr="004113DD" w:rsidRDefault="004113DD" w:rsidP="00FF394B">
            <w:pPr>
              <w:pStyle w:val="Tekstpodstawowy"/>
            </w:pPr>
            <w:r w:rsidRPr="004113DD">
              <w:t>i)</w:t>
            </w:r>
            <w:r w:rsidRPr="004113DD">
              <w:tab/>
              <w:t>zrębowanie gałęzi (obsypywanie rabat i gazonów zrębkami);</w:t>
            </w:r>
          </w:p>
          <w:p w:rsidR="004113DD" w:rsidRPr="004113DD" w:rsidRDefault="004113DD" w:rsidP="00FF394B">
            <w:pPr>
              <w:pStyle w:val="Tekstpodstawowy"/>
            </w:pPr>
            <w:r w:rsidRPr="004113DD">
              <w:t>j)</w:t>
            </w:r>
            <w:r w:rsidRPr="004113DD">
              <w:tab/>
              <w:t xml:space="preserve">uzupełnienie drzewostanu - sadzenie drzew, krzewów, pnączy </w:t>
            </w:r>
          </w:p>
          <w:p w:rsidR="004113DD" w:rsidRPr="004113DD" w:rsidRDefault="004113DD" w:rsidP="00FF394B">
            <w:pPr>
              <w:pStyle w:val="Tekstpodstawowy"/>
            </w:pPr>
            <w:r w:rsidRPr="004113DD">
              <w:t xml:space="preserve">i bylin (materiał roślinny zapewnia Zamawiający), </w:t>
            </w:r>
          </w:p>
          <w:p w:rsidR="004113DD" w:rsidRPr="004113DD" w:rsidRDefault="004113DD" w:rsidP="00FF394B">
            <w:pPr>
              <w:pStyle w:val="Tekstpodstawowy"/>
            </w:pPr>
            <w:r w:rsidRPr="004113DD">
              <w:t>k)</w:t>
            </w:r>
            <w:r w:rsidRPr="004113DD">
              <w:tab/>
              <w:t>palikowanie drzew nowo posadzonych (trzy paliki stabilizowane poprzecznie) i zabezpieczanie siatką PCV (materiał  zapewni Wykonawca);</w:t>
            </w:r>
          </w:p>
          <w:p w:rsidR="004113DD" w:rsidRPr="004113DD" w:rsidRDefault="004113DD" w:rsidP="00FF394B">
            <w:pPr>
              <w:pStyle w:val="Tekstpodstawowy"/>
            </w:pPr>
            <w:r w:rsidRPr="004113DD">
              <w:t>l)</w:t>
            </w:r>
            <w:r w:rsidRPr="004113DD">
              <w:tab/>
              <w:t>usuwanie wiatrołomów i wiatrowałów;</w:t>
            </w:r>
          </w:p>
          <w:p w:rsidR="004113DD" w:rsidRPr="004113DD" w:rsidRDefault="004113DD" w:rsidP="00FF394B">
            <w:pPr>
              <w:pStyle w:val="Tekstpodstawowy"/>
            </w:pPr>
            <w:r w:rsidRPr="004113DD">
              <w:t>m)</w:t>
            </w:r>
            <w:r w:rsidRPr="004113DD">
              <w:tab/>
              <w:t>usuwania jemioły z drzew (nie mniej niż z 20 drzew - dot. każdej z czterech części miasta Śrem) - termin wykonania prac do 31 grudnia 2016 r.</w:t>
            </w:r>
          </w:p>
          <w:p w:rsidR="004113DD" w:rsidRPr="004113DD" w:rsidRDefault="004113DD" w:rsidP="00FF394B">
            <w:pPr>
              <w:pStyle w:val="Tekstpodstawowy"/>
            </w:pPr>
            <w:r w:rsidRPr="004113DD">
              <w:t>n)</w:t>
            </w:r>
            <w:r w:rsidRPr="004113DD">
              <w:tab/>
              <w:t>tworzenie niecek na powierzchni gleby wokół nowo posadzonych drzew i krzewów oraz utrzymywanie ich w stanie wolnym od zachwaszczeń;</w:t>
            </w:r>
          </w:p>
          <w:p w:rsidR="004113DD" w:rsidRPr="004113DD" w:rsidRDefault="004113DD" w:rsidP="00FF394B">
            <w:pPr>
              <w:pStyle w:val="Tekstpodstawowy"/>
            </w:pPr>
            <w:r w:rsidRPr="004113DD">
              <w:lastRenderedPageBreak/>
              <w:t>o)</w:t>
            </w:r>
            <w:r w:rsidRPr="004113DD">
              <w:tab/>
              <w:t>przygotowanie terenów zieleni do okresu zimowego (kopcowanie roślin);</w:t>
            </w:r>
          </w:p>
          <w:p w:rsidR="004113DD" w:rsidRPr="004113DD" w:rsidRDefault="004113DD" w:rsidP="00FF394B">
            <w:pPr>
              <w:pStyle w:val="Tekstpodstawowy"/>
            </w:pPr>
            <w:r w:rsidRPr="004113DD">
              <w:t>p)</w:t>
            </w:r>
            <w:r w:rsidRPr="004113DD">
              <w:tab/>
              <w:t>porządkowanie terenów zieleni po okresie zimowym tj. wygrabianie liści i zanieczyszczeń, rozgrabianie kopczyków zabezpieczających roślinność w okresie zimowym;</w:t>
            </w:r>
          </w:p>
          <w:p w:rsidR="004113DD" w:rsidRPr="004113DD" w:rsidRDefault="004113DD" w:rsidP="00FF394B">
            <w:pPr>
              <w:pStyle w:val="Tekstpodstawowy"/>
            </w:pPr>
            <w:r w:rsidRPr="004113DD">
              <w:t>q)</w:t>
            </w:r>
            <w:r w:rsidRPr="004113DD">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2015 r., 2016 r. oraz 2017 r.; </w:t>
            </w:r>
          </w:p>
          <w:p w:rsidR="004113DD" w:rsidRPr="004113DD" w:rsidRDefault="004113DD" w:rsidP="00FF394B">
            <w:pPr>
              <w:pStyle w:val="Tekstpodstawowy"/>
            </w:pPr>
            <w:r w:rsidRPr="004113DD">
              <w:t>r)</w:t>
            </w:r>
            <w:r w:rsidRPr="004113DD">
              <w:tab/>
              <w:t xml:space="preserve">uzupełnianie woreczków w psich stacjach (woreczki zapewni Zamawiający); </w:t>
            </w:r>
          </w:p>
          <w:p w:rsidR="004113DD" w:rsidRPr="004113DD" w:rsidRDefault="004113DD" w:rsidP="00FF394B">
            <w:pPr>
              <w:pStyle w:val="Tekstpodstawowy"/>
            </w:pPr>
            <w:r w:rsidRPr="004113DD">
              <w:t>s)</w:t>
            </w:r>
            <w:r w:rsidRPr="004113DD">
              <w:tab/>
              <w:t>całoroczne opróżnianie śmieci z koszy oraz psich stacji znajdujących się na terenach zieleni - opróżnianie odbywa się w zależności od potrzeb, częstotliwość opróżniania uzależniona jest tylko i wyłącznie od stanu ich zapełnienia (za wyjątkiem okresu letniego tj. od 1 lipca do 30 września - codziennie). Zamawiający zastrzega sobie możliwość montażu dodatkowych koszy/psich stacji na poszczególnych skwerach zieleni w trakcie trwania umowy (usługa montażu urządzeń leży po stronie Wykonawcy);</w:t>
            </w:r>
          </w:p>
          <w:p w:rsidR="004113DD" w:rsidRPr="004113DD" w:rsidRDefault="004113DD" w:rsidP="00FF394B">
            <w:pPr>
              <w:pStyle w:val="Tekstpodstawowy"/>
            </w:pPr>
            <w:r w:rsidRPr="004113DD">
              <w:t>t)</w:t>
            </w:r>
            <w:r w:rsidRPr="004113DD">
              <w:tab/>
              <w:t>bieżące uzupełnianie oraz naprawa podpór i pergoli do drzewek, krzewów i roślin pnących (materiał zapewnia Wykonawca);</w:t>
            </w:r>
          </w:p>
          <w:p w:rsidR="004113DD" w:rsidRPr="004113DD" w:rsidRDefault="004113DD" w:rsidP="00FF394B">
            <w:pPr>
              <w:pStyle w:val="Tekstpodstawowy"/>
            </w:pPr>
            <w:r w:rsidRPr="004113DD">
              <w:t>u)</w:t>
            </w:r>
            <w:r w:rsidRPr="004113DD">
              <w:tab/>
              <w:t>prowadzenie na bieżąco rejestru ilości koszy i ławek znajdujących się na terenie każdej z czterech części miasta Śrem z określeniem ich lokalizacji;</w:t>
            </w:r>
          </w:p>
          <w:p w:rsidR="004113DD" w:rsidRPr="004113DD" w:rsidRDefault="004113DD" w:rsidP="00FF394B">
            <w:pPr>
              <w:pStyle w:val="Tekstpodstawowy"/>
            </w:pPr>
            <w:r w:rsidRPr="004113DD">
              <w:t>v)</w:t>
            </w:r>
            <w:r w:rsidRPr="004113DD">
              <w:tab/>
              <w:t xml:space="preserve">podejmowanie działań w przypadku stwierdzenia aktów wandalizmu </w:t>
            </w:r>
          </w:p>
          <w:p w:rsidR="004113DD" w:rsidRPr="004113DD" w:rsidRDefault="004113DD" w:rsidP="00FF394B">
            <w:pPr>
              <w:pStyle w:val="Tekstpodstawowy"/>
            </w:pPr>
            <w:r w:rsidRPr="004113DD">
              <w:t xml:space="preserve">(tj. ponowne ustawienie przewróconych koszy, pozbieranie wysypanych odpadów oraz zgłoszenie tego faktu Zamawiającemu </w:t>
            </w:r>
          </w:p>
          <w:p w:rsidR="004113DD" w:rsidRPr="004113DD" w:rsidRDefault="004113DD" w:rsidP="00FF394B">
            <w:pPr>
              <w:pStyle w:val="Tekstpodstawowy"/>
            </w:pPr>
            <w:r w:rsidRPr="004113DD">
              <w:t>i powiadomienie odpowiednich służb - Policji, Straży Miejskiej, zgłaszanie Zamawiającemu faktu zaginięcia ławek i koszy lub zmiany lokalizacji);</w:t>
            </w:r>
          </w:p>
          <w:p w:rsidR="004113DD" w:rsidRPr="004113DD" w:rsidRDefault="004113DD" w:rsidP="00FF394B">
            <w:pPr>
              <w:pStyle w:val="Tekstpodstawowy"/>
            </w:pPr>
            <w:r w:rsidRPr="004113DD">
              <w:t>w)</w:t>
            </w:r>
            <w:r w:rsidRPr="004113DD">
              <w:tab/>
              <w:t xml:space="preserve">utrzymanie </w:t>
            </w:r>
            <w:r w:rsidRPr="004113DD">
              <w:tab/>
              <w:t xml:space="preserve">czystości i porządku na terenie placów zabaw </w:t>
            </w:r>
          </w:p>
          <w:p w:rsidR="004113DD" w:rsidRPr="004113DD" w:rsidRDefault="004113DD" w:rsidP="00FF394B">
            <w:pPr>
              <w:pStyle w:val="Tekstpodstawowy"/>
            </w:pPr>
            <w:r w:rsidRPr="004113DD">
              <w:t>(w załączeniu wykaz placów zabaw) - konserwacja urządzeń zabawowych, w tym dbałość o estetykę i stan techniczny urządzeń (odmalowanie na wiosnę 2015 r., 2016 r. oraz 2017 r. urządzeń zabawowych 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4113DD" w:rsidRPr="004113DD" w:rsidRDefault="004113DD" w:rsidP="00FF394B">
            <w:pPr>
              <w:pStyle w:val="Tekstpodstawowy"/>
            </w:pPr>
            <w:r w:rsidRPr="004113DD">
              <w:t>x)</w:t>
            </w:r>
            <w:r w:rsidRPr="004113DD">
              <w:tab/>
              <w:t xml:space="preserve">wymiana piasku w piaskownicach w miesiącach sierpień 2015 r. kwiecień 2016 r., lipiec 2016 r., kwiecień 2017 r., a później uzupełnianie wg potrzeb (piasek płukany frakcji 0,2 mm lub żwirek 2 - 8 mm); </w:t>
            </w:r>
          </w:p>
          <w:p w:rsidR="004113DD" w:rsidRPr="004113DD" w:rsidRDefault="004113DD" w:rsidP="00FF394B">
            <w:pPr>
              <w:pStyle w:val="Tekstpodstawowy"/>
            </w:pPr>
            <w:r w:rsidRPr="004113DD">
              <w:lastRenderedPageBreak/>
              <w:t>y)</w:t>
            </w:r>
            <w:r w:rsidRPr="004113DD">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4113DD" w:rsidRPr="004113DD" w:rsidRDefault="004113DD" w:rsidP="00FF394B">
            <w:pPr>
              <w:pStyle w:val="Tekstpodstawowy"/>
            </w:pPr>
            <w:r w:rsidRPr="004113DD">
              <w:t>z)</w:t>
            </w:r>
            <w:r w:rsidRPr="004113DD">
              <w:tab/>
              <w:t xml:space="preserve">zawarcie umowy na odbiór odpadów ze specjalistyczną firmą </w:t>
            </w:r>
          </w:p>
          <w:p w:rsidR="004113DD" w:rsidRPr="004113DD" w:rsidRDefault="004113DD" w:rsidP="00FF394B">
            <w:pPr>
              <w:pStyle w:val="Tekstpodstawowy"/>
            </w:pPr>
            <w:r w:rsidRPr="004113DD">
              <w:t>(w przypadku braku dokumentów wymienionych w pkt powyżej).</w:t>
            </w:r>
          </w:p>
          <w:p w:rsidR="004113DD" w:rsidRPr="004113DD" w:rsidRDefault="004113DD" w:rsidP="00FF394B">
            <w:pPr>
              <w:pStyle w:val="Tekstpodstawowy"/>
            </w:pPr>
          </w:p>
          <w:p w:rsidR="004113DD" w:rsidRPr="004113DD" w:rsidRDefault="004113DD" w:rsidP="00FF394B">
            <w:pPr>
              <w:pStyle w:val="Tekstpodstawowy"/>
            </w:pPr>
          </w:p>
          <w:p w:rsidR="004113DD" w:rsidRPr="003209A8" w:rsidRDefault="004113DD" w:rsidP="00FF394B">
            <w:pPr>
              <w:pStyle w:val="Tekstpodstawowy"/>
            </w:pPr>
            <w:r w:rsidRPr="004113DD">
              <w:t>Niedopełnienie chociażby jednego z powyższych punktów skutkować będzie potrąceniem 50% wartości ryczałtu miesięcznego.</w:t>
            </w:r>
          </w:p>
          <w:p w:rsidR="004113DD" w:rsidRPr="003209A8" w:rsidRDefault="004113DD" w:rsidP="00FF394B">
            <w:pPr>
              <w:pStyle w:val="Tekstpodstawowy"/>
            </w:pPr>
            <w:r w:rsidRPr="004113DD">
              <w:rPr>
                <w:b/>
              </w:rPr>
              <w:t>Zamawiający dopuszcza składanie ofert równoważnych</w:t>
            </w:r>
          </w:p>
          <w:p w:rsidR="004113DD" w:rsidRPr="003209A8" w:rsidRDefault="004113DD" w:rsidP="00FF394B">
            <w:pPr>
              <w:pStyle w:val="Tekstpodstawowy"/>
              <w:rPr>
                <w:b/>
              </w:rPr>
            </w:pPr>
            <w:r w:rsidRPr="004113DD">
              <w:rPr>
                <w:b/>
              </w:rPr>
              <w:t>Zamawiający nie dopuszcza składania ofert wariantowych</w:t>
            </w:r>
            <w:r w:rsidRPr="003209A8">
              <w:t xml:space="preserve">. </w:t>
            </w:r>
          </w:p>
        </w:tc>
      </w:tr>
      <w:tr w:rsidR="004113DD" w:rsidRPr="003209A8" w:rsidTr="00FF394B">
        <w:trPr>
          <w:jc w:val="center"/>
        </w:trPr>
        <w:tc>
          <w:tcPr>
            <w:tcW w:w="1729" w:type="dxa"/>
          </w:tcPr>
          <w:p w:rsidR="004113DD" w:rsidRPr="003209A8" w:rsidRDefault="004113DD" w:rsidP="00FF394B">
            <w:pPr>
              <w:pStyle w:val="Tekstpodstawowy"/>
              <w:jc w:val="right"/>
            </w:pPr>
            <w:r w:rsidRPr="004113DD">
              <w:lastRenderedPageBreak/>
              <w:t>3</w:t>
            </w:r>
          </w:p>
        </w:tc>
        <w:tc>
          <w:tcPr>
            <w:tcW w:w="7357" w:type="dxa"/>
          </w:tcPr>
          <w:p w:rsidR="004113DD" w:rsidRPr="003209A8" w:rsidRDefault="004113DD" w:rsidP="00FF394B">
            <w:pPr>
              <w:pStyle w:val="Tekstpodstawowy"/>
            </w:pPr>
            <w:r w:rsidRPr="003209A8">
              <w:rPr>
                <w:b/>
              </w:rPr>
              <w:t>Temat:</w:t>
            </w:r>
            <w:r w:rsidRPr="003209A8">
              <w:t xml:space="preserve"> </w:t>
            </w:r>
            <w:r w:rsidRPr="004113DD">
              <w:t>Stała pielęgnacja i bieżące utrzymanie zieleni miejskiej w rejonie Osiedla Jeziorany w Śremie tj. ok. 99.415 m2.</w:t>
            </w:r>
            <w:r w:rsidRPr="003209A8">
              <w:t xml:space="preserve"> </w:t>
            </w:r>
          </w:p>
          <w:p w:rsidR="004113DD" w:rsidRPr="003209A8" w:rsidRDefault="004113DD" w:rsidP="00FF394B">
            <w:pPr>
              <w:pStyle w:val="Tekstpodstawowy"/>
              <w:rPr>
                <w:b/>
              </w:rPr>
            </w:pPr>
            <w:r w:rsidRPr="003209A8">
              <w:rPr>
                <w:b/>
              </w:rPr>
              <w:t xml:space="preserve">Wspólny Słownik Zamówień: </w:t>
            </w:r>
            <w:r w:rsidRPr="004113DD">
              <w:t>77310000-6 - Usługi sadzenia roślin oraz utrzymania terenów zielonych, 77314100-5 - Usługi w zakresie trawników, 77312000-0 - Usługi usuwania chwastów</w:t>
            </w:r>
            <w:r w:rsidRPr="003209A8">
              <w:t xml:space="preserve"> </w:t>
            </w:r>
          </w:p>
          <w:p w:rsidR="004113DD" w:rsidRPr="004113DD" w:rsidRDefault="004113DD" w:rsidP="00FF394B">
            <w:pPr>
              <w:pStyle w:val="Tekstpodstawowy"/>
            </w:pPr>
            <w:r w:rsidRPr="003209A8">
              <w:rPr>
                <w:b/>
              </w:rPr>
              <w:t xml:space="preserve">Opis: </w:t>
            </w:r>
            <w:r w:rsidRPr="004113DD">
              <w:t>Zamówienie obejmuje:</w:t>
            </w:r>
          </w:p>
          <w:p w:rsidR="004113DD" w:rsidRPr="004113DD" w:rsidRDefault="004113DD" w:rsidP="00FF394B">
            <w:pPr>
              <w:pStyle w:val="Tekstpodstawowy"/>
            </w:pPr>
            <w:r w:rsidRPr="004113DD">
              <w:t>a)</w:t>
            </w:r>
            <w:r w:rsidRPr="004113DD">
              <w:tab/>
              <w:t xml:space="preserve">całoroczne utrzymanie czystości i porządku na terenach zielonych </w:t>
            </w:r>
          </w:p>
          <w:p w:rsidR="004113DD" w:rsidRPr="004113DD" w:rsidRDefault="004113DD" w:rsidP="00FF394B">
            <w:pPr>
              <w:pStyle w:val="Tekstpodstawowy"/>
            </w:pPr>
            <w:r w:rsidRPr="004113DD">
              <w:t xml:space="preserve">tj. oczyszczanie z śmieci, odpadów, chwastów, uprzątanie śniegu, wygrabianie liści oraz ich wywóz wg potrzeb; </w:t>
            </w:r>
          </w:p>
          <w:p w:rsidR="004113DD" w:rsidRPr="004113DD" w:rsidRDefault="004113DD" w:rsidP="00FF394B">
            <w:pPr>
              <w:pStyle w:val="Tekstpodstawowy"/>
            </w:pPr>
            <w:r w:rsidRPr="004113DD">
              <w:t>b)</w:t>
            </w:r>
            <w:r w:rsidRPr="004113DD">
              <w:tab/>
              <w:t>uzupełnienie brakujących obrzeży betonowych;</w:t>
            </w:r>
          </w:p>
          <w:p w:rsidR="004113DD" w:rsidRPr="004113DD" w:rsidRDefault="004113DD" w:rsidP="00FF394B">
            <w:pPr>
              <w:pStyle w:val="Tekstpodstawowy"/>
            </w:pPr>
            <w:r w:rsidRPr="004113DD">
              <w:t>c)</w:t>
            </w:r>
            <w:r w:rsidRPr="004113DD">
              <w:tab/>
              <w:t xml:space="preserve">rozgrabianie kretowisk; </w:t>
            </w:r>
          </w:p>
          <w:p w:rsidR="004113DD" w:rsidRPr="004113DD" w:rsidRDefault="004113DD" w:rsidP="00FF394B">
            <w:pPr>
              <w:pStyle w:val="Tekstpodstawowy"/>
            </w:pPr>
            <w:r w:rsidRPr="004113DD">
              <w:t>d)</w:t>
            </w:r>
            <w:r w:rsidRPr="004113DD">
              <w:tab/>
              <w:t>całoroczna pielęgnacja trawników, która obejmuje:</w:t>
            </w:r>
          </w:p>
          <w:p w:rsidR="004113DD" w:rsidRPr="004113DD" w:rsidRDefault="004113DD" w:rsidP="00FF394B">
            <w:pPr>
              <w:pStyle w:val="Tekstpodstawowy"/>
            </w:pPr>
            <w:r w:rsidRPr="004113DD">
              <w:t>"</w:t>
            </w:r>
            <w:r w:rsidRPr="004113DD">
              <w:tab/>
              <w:t>koszenie - w okresie wegetacyjnym wraz z wywiezieniem pokosu każdorazowo po wykonaniu przycięcia trawy (utrzymanie wysokości trawy w granicach do 8 cm);</w:t>
            </w:r>
          </w:p>
          <w:p w:rsidR="004113DD" w:rsidRPr="004113DD" w:rsidRDefault="004113DD" w:rsidP="00FF394B">
            <w:pPr>
              <w:pStyle w:val="Tekstpodstawowy"/>
            </w:pPr>
            <w:r w:rsidRPr="004113DD">
              <w:t>"</w:t>
            </w:r>
            <w:r w:rsidRPr="004113DD">
              <w:tab/>
              <w:t>nawadnianie w okresie suszy - w okresie od maja do września, wodę zapewnia Wykonawca;</w:t>
            </w:r>
          </w:p>
          <w:p w:rsidR="004113DD" w:rsidRPr="004113DD" w:rsidRDefault="004113DD" w:rsidP="00FF394B">
            <w:pPr>
              <w:pStyle w:val="Tekstpodstawowy"/>
            </w:pPr>
            <w:r w:rsidRPr="004113DD">
              <w:t>"</w:t>
            </w:r>
            <w:r w:rsidRPr="004113DD">
              <w:tab/>
              <w:t xml:space="preserve">nawożenie raz w roku - usługa wraz z kosztem zakupu nawozu, zasilanie wszystkich upraw nawozami mineralnymi wieloskładnikowymi NPK, 2,5 kg nawozu na 100 m2 (zakupiony nawóz należy okazać Zamawiającemu). Termin wykonania do 15 lipca 2015 r., 15 maja 2016 r. oraz 15 maja 2017 r. (należy powiadomić Zamawiającego pisemnie z co najmniej 3 dniowym wyprzedzeniem o terminie wykonywania prac, celem ich kontroli. Prace należy wykonywać w godzinach pracy Urzędu; </w:t>
            </w:r>
          </w:p>
          <w:p w:rsidR="004113DD" w:rsidRPr="004113DD" w:rsidRDefault="004113DD" w:rsidP="00FF394B">
            <w:pPr>
              <w:pStyle w:val="Tekstpodstawowy"/>
            </w:pPr>
            <w:r w:rsidRPr="004113DD">
              <w:t>"</w:t>
            </w:r>
            <w:r w:rsidRPr="004113DD">
              <w:tab/>
              <w:t xml:space="preserve">dosiewanie traw - usługa wraz z kosztem zakupu siewu trawy </w:t>
            </w:r>
          </w:p>
          <w:p w:rsidR="004113DD" w:rsidRPr="004113DD" w:rsidRDefault="004113DD" w:rsidP="00FF394B">
            <w:pPr>
              <w:pStyle w:val="Tekstpodstawowy"/>
            </w:pPr>
            <w:r w:rsidRPr="004113DD">
              <w:t>w okresie od połowy maja do końca sierpnia. Bezpośrednio przed wykonaniem usługi Zamawiający wskaże miejsce;</w:t>
            </w:r>
          </w:p>
          <w:p w:rsidR="004113DD" w:rsidRPr="004113DD" w:rsidRDefault="004113DD" w:rsidP="00FF394B">
            <w:pPr>
              <w:pStyle w:val="Tekstpodstawowy"/>
            </w:pPr>
            <w:r w:rsidRPr="004113DD">
              <w:t>"</w:t>
            </w:r>
            <w:r w:rsidRPr="004113DD">
              <w:tab/>
              <w:t>przygotowywanie terenu pod sadzenie i siew;</w:t>
            </w:r>
          </w:p>
          <w:p w:rsidR="004113DD" w:rsidRPr="004113DD" w:rsidRDefault="004113DD" w:rsidP="00FF394B">
            <w:pPr>
              <w:pStyle w:val="Tekstpodstawowy"/>
            </w:pPr>
            <w:r w:rsidRPr="004113DD">
              <w:t>"</w:t>
            </w:r>
            <w:r w:rsidRPr="004113DD">
              <w:tab/>
              <w:t xml:space="preserve">całoroczne wygrabianie liści - wywiezienie liści każdorazowo po </w:t>
            </w:r>
            <w:r w:rsidRPr="004113DD">
              <w:lastRenderedPageBreak/>
              <w:t xml:space="preserve">wykonaniu wygrabienia (nie dopuszcza się zalegania pryzm liści przez okres dłuższy niż 3 dni); </w:t>
            </w:r>
          </w:p>
          <w:p w:rsidR="004113DD" w:rsidRPr="004113DD" w:rsidRDefault="004113DD" w:rsidP="00FF394B">
            <w:pPr>
              <w:pStyle w:val="Tekstpodstawowy"/>
            </w:pPr>
            <w:r w:rsidRPr="004113DD">
              <w:t>e)</w:t>
            </w:r>
            <w:r w:rsidRPr="004113DD">
              <w:tab/>
              <w:t xml:space="preserve">utrzymanie klombów i gazonów: obsadzanie materiałem roślinnym zakupionym przez Zamawiającego, dosypywanie kory, usuwanie chwastów, zwalczanie szkodników i chorób, utrzymanie gleby </w:t>
            </w:r>
          </w:p>
          <w:p w:rsidR="004113DD" w:rsidRPr="004113DD" w:rsidRDefault="004113DD" w:rsidP="00FF394B">
            <w:pPr>
              <w:pStyle w:val="Tekstpodstawowy"/>
            </w:pPr>
            <w:r w:rsidRPr="004113DD">
              <w:t>w odpowiedniej wilgotności;</w:t>
            </w:r>
          </w:p>
          <w:p w:rsidR="004113DD" w:rsidRPr="004113DD" w:rsidRDefault="004113DD" w:rsidP="00FF394B">
            <w:pPr>
              <w:pStyle w:val="Tekstpodstawowy"/>
            </w:pPr>
            <w:r w:rsidRPr="004113DD">
              <w:t>f)</w:t>
            </w:r>
            <w:r w:rsidRPr="004113DD">
              <w:tab/>
              <w:t>całoroczna pielęgnacja żywopłotów tj. przycinanie i formowanie według potrzeb nie mniej jednak niż 3 razy w roku, oczyszczanie ze śmieci, podlewanie i uzupełnianie;</w:t>
            </w:r>
          </w:p>
          <w:p w:rsidR="004113DD" w:rsidRPr="004113DD" w:rsidRDefault="004113DD" w:rsidP="00FF394B">
            <w:pPr>
              <w:pStyle w:val="Tekstpodstawowy"/>
            </w:pPr>
            <w:r w:rsidRPr="004113DD">
              <w:t>g)</w:t>
            </w:r>
            <w:r w:rsidRPr="004113DD">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4113DD" w:rsidRPr="004113DD" w:rsidRDefault="004113DD" w:rsidP="00FF394B">
            <w:pPr>
              <w:pStyle w:val="Tekstpodstawowy"/>
            </w:pPr>
            <w:r w:rsidRPr="004113DD">
              <w:t xml:space="preserve">w koronach drzew, zdejmowanie zawieszonych gałęzi i konarów </w:t>
            </w:r>
          </w:p>
          <w:p w:rsidR="004113DD" w:rsidRPr="004113DD" w:rsidRDefault="004113DD" w:rsidP="00FF394B">
            <w:pPr>
              <w:pStyle w:val="Tekstpodstawowy"/>
            </w:pPr>
            <w:r w:rsidRPr="004113DD">
              <w:t xml:space="preserve">w koronach drzew; </w:t>
            </w:r>
          </w:p>
          <w:p w:rsidR="004113DD" w:rsidRPr="004113DD" w:rsidRDefault="004113DD" w:rsidP="00FF394B">
            <w:pPr>
              <w:pStyle w:val="Tekstpodstawowy"/>
            </w:pPr>
            <w:r w:rsidRPr="004113DD">
              <w:t>h)</w:t>
            </w:r>
            <w:r w:rsidRPr="004113DD">
              <w:tab/>
              <w:t xml:space="preserve">przeprowadzanie wycinki drzew i krzewów w ilości do 10 drzew (dot. każdej z czterech części miasta Śrem) - usuwanie drzew z frezowaniem pniaków (frezowanie niezwłocznie po wycince),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 </w:t>
            </w:r>
          </w:p>
          <w:p w:rsidR="004113DD" w:rsidRPr="004113DD" w:rsidRDefault="004113DD" w:rsidP="00FF394B">
            <w:pPr>
              <w:pStyle w:val="Tekstpodstawowy"/>
            </w:pPr>
            <w:r w:rsidRPr="004113DD">
              <w:t>i)</w:t>
            </w:r>
            <w:r w:rsidRPr="004113DD">
              <w:tab/>
              <w:t>zrębowanie gałęzi (obsypywanie rabat i gazonów zrębkami);</w:t>
            </w:r>
          </w:p>
          <w:p w:rsidR="004113DD" w:rsidRPr="004113DD" w:rsidRDefault="004113DD" w:rsidP="00FF394B">
            <w:pPr>
              <w:pStyle w:val="Tekstpodstawowy"/>
            </w:pPr>
            <w:r w:rsidRPr="004113DD">
              <w:t>j)</w:t>
            </w:r>
            <w:r w:rsidRPr="004113DD">
              <w:tab/>
              <w:t xml:space="preserve">uzupełnienie drzewostanu - sadzenie drzew, krzewów, pnączy </w:t>
            </w:r>
          </w:p>
          <w:p w:rsidR="004113DD" w:rsidRPr="004113DD" w:rsidRDefault="004113DD" w:rsidP="00FF394B">
            <w:pPr>
              <w:pStyle w:val="Tekstpodstawowy"/>
            </w:pPr>
            <w:r w:rsidRPr="004113DD">
              <w:t xml:space="preserve">i bylin (materiał roślinny zapewnia Zamawiający), </w:t>
            </w:r>
          </w:p>
          <w:p w:rsidR="004113DD" w:rsidRPr="004113DD" w:rsidRDefault="004113DD" w:rsidP="00FF394B">
            <w:pPr>
              <w:pStyle w:val="Tekstpodstawowy"/>
            </w:pPr>
            <w:r w:rsidRPr="004113DD">
              <w:t>k)</w:t>
            </w:r>
            <w:r w:rsidRPr="004113DD">
              <w:tab/>
              <w:t>palikowanie drzew nowo posadzonych (trzy paliki stabilizowane poprzecznie) i zabezpieczanie siatką PCV (materiał  zapewni Wykonawca);</w:t>
            </w:r>
          </w:p>
          <w:p w:rsidR="004113DD" w:rsidRPr="004113DD" w:rsidRDefault="004113DD" w:rsidP="00FF394B">
            <w:pPr>
              <w:pStyle w:val="Tekstpodstawowy"/>
            </w:pPr>
            <w:r w:rsidRPr="004113DD">
              <w:t>l)</w:t>
            </w:r>
            <w:r w:rsidRPr="004113DD">
              <w:tab/>
              <w:t>usuwanie wiatrołomów i wiatrowałów;</w:t>
            </w:r>
          </w:p>
          <w:p w:rsidR="004113DD" w:rsidRPr="004113DD" w:rsidRDefault="004113DD" w:rsidP="00FF394B">
            <w:pPr>
              <w:pStyle w:val="Tekstpodstawowy"/>
            </w:pPr>
            <w:r w:rsidRPr="004113DD">
              <w:t>m)</w:t>
            </w:r>
            <w:r w:rsidRPr="004113DD">
              <w:tab/>
              <w:t>usuwania jemioły z drzew (nie mniej niż z 20 drzew - dot. każdej z czterech części miasta Śrem) - termin wykonania prac do 31 grudnia 2016 r.</w:t>
            </w:r>
          </w:p>
          <w:p w:rsidR="004113DD" w:rsidRPr="004113DD" w:rsidRDefault="004113DD" w:rsidP="00FF394B">
            <w:pPr>
              <w:pStyle w:val="Tekstpodstawowy"/>
            </w:pPr>
            <w:r w:rsidRPr="004113DD">
              <w:t>n)</w:t>
            </w:r>
            <w:r w:rsidRPr="004113DD">
              <w:tab/>
              <w:t>tworzenie niecek na powierzchni gleby wokół nowo posadzonych drzew i krzewów oraz utrzymywanie ich w stanie wolnym od zachwaszczeń;</w:t>
            </w:r>
          </w:p>
          <w:p w:rsidR="004113DD" w:rsidRPr="004113DD" w:rsidRDefault="004113DD" w:rsidP="00FF394B">
            <w:pPr>
              <w:pStyle w:val="Tekstpodstawowy"/>
            </w:pPr>
            <w:r w:rsidRPr="004113DD">
              <w:t>o)</w:t>
            </w:r>
            <w:r w:rsidRPr="004113DD">
              <w:tab/>
              <w:t>przygotowanie terenów zieleni do okresu zimowego (kopcowanie roślin);</w:t>
            </w:r>
          </w:p>
          <w:p w:rsidR="004113DD" w:rsidRPr="004113DD" w:rsidRDefault="004113DD" w:rsidP="00FF394B">
            <w:pPr>
              <w:pStyle w:val="Tekstpodstawowy"/>
            </w:pPr>
            <w:r w:rsidRPr="004113DD">
              <w:t>p)</w:t>
            </w:r>
            <w:r w:rsidRPr="004113DD">
              <w:tab/>
              <w:t xml:space="preserve">porządkowanie terenów zieleni po okresie zimowym tj. wygrabianie liści i zanieczyszczeń, rozgrabianie kopczyków </w:t>
            </w:r>
            <w:r w:rsidRPr="004113DD">
              <w:lastRenderedPageBreak/>
              <w:t>zabezpieczających roślinność w okresie zimowym;</w:t>
            </w:r>
          </w:p>
          <w:p w:rsidR="004113DD" w:rsidRPr="004113DD" w:rsidRDefault="004113DD" w:rsidP="00FF394B">
            <w:pPr>
              <w:pStyle w:val="Tekstpodstawowy"/>
            </w:pPr>
            <w:r w:rsidRPr="004113DD">
              <w:t>q)</w:t>
            </w:r>
            <w:r w:rsidRPr="004113DD">
              <w:tab/>
              <w:t xml:space="preserve">bieżące naprawy i uzupełnianie ubytków, mycie i malowanie ławek, mycie i dezynfekcja koszy oraz psich stacji (dot. wszystkich ławek zlokalizowanych na terenie będącym przedmiotem umowy tj. wzdłuż chodników, na terenie deptaków i placów) - prace należy wykonać na wiosnę 2015 r., 2016 r. oraz 2017 r.; </w:t>
            </w:r>
          </w:p>
          <w:p w:rsidR="004113DD" w:rsidRPr="004113DD" w:rsidRDefault="004113DD" w:rsidP="00FF394B">
            <w:pPr>
              <w:pStyle w:val="Tekstpodstawowy"/>
            </w:pPr>
            <w:r w:rsidRPr="004113DD">
              <w:t>r)</w:t>
            </w:r>
            <w:r w:rsidRPr="004113DD">
              <w:tab/>
              <w:t xml:space="preserve">uzupełnianie woreczków w psich stacjach (woreczki zapewni Zamawiający); </w:t>
            </w:r>
          </w:p>
          <w:p w:rsidR="004113DD" w:rsidRPr="004113DD" w:rsidRDefault="004113DD" w:rsidP="00FF394B">
            <w:pPr>
              <w:pStyle w:val="Tekstpodstawowy"/>
            </w:pPr>
            <w:r w:rsidRPr="004113DD">
              <w:t>s)</w:t>
            </w:r>
            <w:r w:rsidRPr="004113DD">
              <w:tab/>
              <w:t>całoroczne opróżnianie śmieci z koszy oraz psich stacji znajdujących się na terenach zieleni - opróżnianie odbywa się w zależności od potrzeb, częstotliwość opróżniania uzależniona jest tylko i wyłącznie od stanu ich zapełnienia (za wyjątkiem okresu letniego tj. od 1 lipca do 30 września - codziennie). Zamawiający zastrzega sobie możliwość montażu dodatkowych koszy/psich stacji na poszczególnych skwerach zieleni w trakcie trwania umowy (usługa montażu urządzeń leży po stronie Wykonawcy);</w:t>
            </w:r>
          </w:p>
          <w:p w:rsidR="004113DD" w:rsidRPr="004113DD" w:rsidRDefault="004113DD" w:rsidP="00FF394B">
            <w:pPr>
              <w:pStyle w:val="Tekstpodstawowy"/>
            </w:pPr>
            <w:r w:rsidRPr="004113DD">
              <w:t>t)</w:t>
            </w:r>
            <w:r w:rsidRPr="004113DD">
              <w:tab/>
              <w:t>bieżące uzupełnianie oraz naprawa podpór i pergoli do drzewek, krzewów i roślin pnących (materiał zapewnia Wykonawca);</w:t>
            </w:r>
          </w:p>
          <w:p w:rsidR="004113DD" w:rsidRPr="004113DD" w:rsidRDefault="004113DD" w:rsidP="00FF394B">
            <w:pPr>
              <w:pStyle w:val="Tekstpodstawowy"/>
            </w:pPr>
            <w:r w:rsidRPr="004113DD">
              <w:t>u)</w:t>
            </w:r>
            <w:r w:rsidRPr="004113DD">
              <w:tab/>
              <w:t>prowadzenie na bieżąco rejestru ilości koszy i ławek znajdujących się na terenie każdej z czterech części miasta Śrem z określeniem ich lokalizacji;</w:t>
            </w:r>
          </w:p>
          <w:p w:rsidR="004113DD" w:rsidRPr="004113DD" w:rsidRDefault="004113DD" w:rsidP="00FF394B">
            <w:pPr>
              <w:pStyle w:val="Tekstpodstawowy"/>
            </w:pPr>
            <w:r w:rsidRPr="004113DD">
              <w:t>v)</w:t>
            </w:r>
            <w:r w:rsidRPr="004113DD">
              <w:tab/>
              <w:t xml:space="preserve">podejmowanie działań w przypadku stwierdzenia aktów wandalizmu </w:t>
            </w:r>
          </w:p>
          <w:p w:rsidR="004113DD" w:rsidRPr="004113DD" w:rsidRDefault="004113DD" w:rsidP="00FF394B">
            <w:pPr>
              <w:pStyle w:val="Tekstpodstawowy"/>
            </w:pPr>
            <w:r w:rsidRPr="004113DD">
              <w:t xml:space="preserve">(tj. ponowne ustawienie przewróconych koszy, pozbieranie wysypanych odpadów oraz zgłoszenie tego faktu Zamawiającemu </w:t>
            </w:r>
          </w:p>
          <w:p w:rsidR="004113DD" w:rsidRPr="004113DD" w:rsidRDefault="004113DD" w:rsidP="00FF394B">
            <w:pPr>
              <w:pStyle w:val="Tekstpodstawowy"/>
            </w:pPr>
            <w:r w:rsidRPr="004113DD">
              <w:t>i powiadomienie odpowiednich służb - Policji, Straży Miejskiej, zgłaszanie Zamawiającemu faktu zaginięcia ławek i koszy lub zmiany lokalizacji);</w:t>
            </w:r>
          </w:p>
          <w:p w:rsidR="004113DD" w:rsidRPr="004113DD" w:rsidRDefault="004113DD" w:rsidP="00FF394B">
            <w:pPr>
              <w:pStyle w:val="Tekstpodstawowy"/>
            </w:pPr>
            <w:r w:rsidRPr="004113DD">
              <w:t>w)</w:t>
            </w:r>
            <w:r w:rsidRPr="004113DD">
              <w:tab/>
              <w:t xml:space="preserve">utrzymanie </w:t>
            </w:r>
            <w:r w:rsidRPr="004113DD">
              <w:tab/>
              <w:t xml:space="preserve">czystości i porządku na terenie placów zabaw </w:t>
            </w:r>
          </w:p>
          <w:p w:rsidR="004113DD" w:rsidRPr="004113DD" w:rsidRDefault="004113DD" w:rsidP="00FF394B">
            <w:pPr>
              <w:pStyle w:val="Tekstpodstawowy"/>
            </w:pPr>
            <w:r w:rsidRPr="004113DD">
              <w:t>(w załączeniu wykaz placów zabaw) - konserwacja urządzeń zabawowych, w tym dbałość o estetykę i stan techniczny urządzeń (odmalowanie na wiosnę 2015 r., 2016 r. oraz 2017 r. urządzeń zabawowych 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4113DD" w:rsidRPr="004113DD" w:rsidRDefault="004113DD" w:rsidP="00FF394B">
            <w:pPr>
              <w:pStyle w:val="Tekstpodstawowy"/>
            </w:pPr>
            <w:r w:rsidRPr="004113DD">
              <w:t>x)</w:t>
            </w:r>
            <w:r w:rsidRPr="004113DD">
              <w:tab/>
              <w:t xml:space="preserve">wymiana piasku w piaskownicach w miesiącach sierpień 2015 r. kwiecień 2016 r., lipiec 2016 r., kwiecień 2017 r., a później uzupełnianie wg potrzeb (piasek płukany frakcji 0,2 mm lub żwirek 2 - 8 mm); </w:t>
            </w:r>
          </w:p>
          <w:p w:rsidR="004113DD" w:rsidRPr="004113DD" w:rsidRDefault="004113DD" w:rsidP="00FF394B">
            <w:pPr>
              <w:pStyle w:val="Tekstpodstawowy"/>
            </w:pPr>
            <w:r w:rsidRPr="004113DD">
              <w:t>y)</w:t>
            </w:r>
            <w:r w:rsidRPr="004113DD">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4113DD" w:rsidRPr="004113DD" w:rsidRDefault="004113DD" w:rsidP="00FF394B">
            <w:pPr>
              <w:pStyle w:val="Tekstpodstawowy"/>
            </w:pPr>
            <w:r w:rsidRPr="004113DD">
              <w:lastRenderedPageBreak/>
              <w:t>z)</w:t>
            </w:r>
            <w:r w:rsidRPr="004113DD">
              <w:tab/>
              <w:t xml:space="preserve">zawarcie umowy na odbiór odpadów ze specjalistyczną firmą </w:t>
            </w:r>
          </w:p>
          <w:p w:rsidR="004113DD" w:rsidRPr="004113DD" w:rsidRDefault="004113DD" w:rsidP="00FF394B">
            <w:pPr>
              <w:pStyle w:val="Tekstpodstawowy"/>
            </w:pPr>
            <w:r w:rsidRPr="004113DD">
              <w:t>(w przypadku braku dokumentów wymienionych w pkt powyżej).</w:t>
            </w:r>
          </w:p>
          <w:p w:rsidR="004113DD" w:rsidRPr="004113DD" w:rsidRDefault="004113DD" w:rsidP="00FF394B">
            <w:pPr>
              <w:pStyle w:val="Tekstpodstawowy"/>
            </w:pPr>
          </w:p>
          <w:p w:rsidR="004113DD" w:rsidRPr="004113DD" w:rsidRDefault="004113DD" w:rsidP="00FF394B">
            <w:pPr>
              <w:pStyle w:val="Tekstpodstawowy"/>
            </w:pPr>
          </w:p>
          <w:p w:rsidR="004113DD" w:rsidRPr="003209A8" w:rsidRDefault="004113DD" w:rsidP="00FF394B">
            <w:pPr>
              <w:pStyle w:val="Tekstpodstawowy"/>
            </w:pPr>
            <w:r w:rsidRPr="004113DD">
              <w:t>Niedopełnienie chociażby jednego z powyższych punktów skutkować będzie potrąceniem 50% wartości ryczałtu miesięcznego.</w:t>
            </w:r>
          </w:p>
          <w:p w:rsidR="004113DD" w:rsidRPr="003209A8" w:rsidRDefault="004113DD" w:rsidP="00FF394B">
            <w:pPr>
              <w:pStyle w:val="Tekstpodstawowy"/>
            </w:pPr>
            <w:r w:rsidRPr="004113DD">
              <w:rPr>
                <w:b/>
              </w:rPr>
              <w:t>Zamawiający dopuszcza składanie ofert równoważnych</w:t>
            </w:r>
          </w:p>
          <w:p w:rsidR="004113DD" w:rsidRPr="003209A8" w:rsidRDefault="004113DD" w:rsidP="00FF394B">
            <w:pPr>
              <w:pStyle w:val="Tekstpodstawowy"/>
              <w:rPr>
                <w:b/>
              </w:rPr>
            </w:pPr>
            <w:r w:rsidRPr="004113DD">
              <w:rPr>
                <w:b/>
              </w:rPr>
              <w:t>Zamawiający nie dopuszcza składania ofert wariantowych</w:t>
            </w:r>
            <w:r w:rsidRPr="003209A8">
              <w:t xml:space="preserve">. </w:t>
            </w:r>
          </w:p>
        </w:tc>
      </w:tr>
      <w:tr w:rsidR="004113DD" w:rsidRPr="003209A8" w:rsidTr="00FF394B">
        <w:trPr>
          <w:jc w:val="center"/>
        </w:trPr>
        <w:tc>
          <w:tcPr>
            <w:tcW w:w="1729" w:type="dxa"/>
          </w:tcPr>
          <w:p w:rsidR="004113DD" w:rsidRPr="003209A8" w:rsidRDefault="004113DD" w:rsidP="00FF394B">
            <w:pPr>
              <w:pStyle w:val="Tekstpodstawowy"/>
              <w:jc w:val="right"/>
            </w:pPr>
            <w:r w:rsidRPr="004113DD">
              <w:lastRenderedPageBreak/>
              <w:t>4</w:t>
            </w:r>
          </w:p>
        </w:tc>
        <w:tc>
          <w:tcPr>
            <w:tcW w:w="7357" w:type="dxa"/>
          </w:tcPr>
          <w:p w:rsidR="004113DD" w:rsidRPr="003209A8" w:rsidRDefault="004113DD" w:rsidP="00FF394B">
            <w:pPr>
              <w:pStyle w:val="Tekstpodstawowy"/>
            </w:pPr>
            <w:r w:rsidRPr="003209A8">
              <w:rPr>
                <w:b/>
              </w:rPr>
              <w:t>Temat:</w:t>
            </w:r>
            <w:r w:rsidRPr="003209A8">
              <w:t xml:space="preserve"> </w:t>
            </w:r>
            <w:r w:rsidRPr="004113DD">
              <w:t>Stała pielęgnacja i bieżące utrzymanie zieleni miejskiej w rejonie Osiedla Helenki w Śremie tj. ok. 74.228 m2.</w:t>
            </w:r>
            <w:r w:rsidRPr="003209A8">
              <w:t xml:space="preserve"> </w:t>
            </w:r>
          </w:p>
          <w:p w:rsidR="004113DD" w:rsidRPr="003209A8" w:rsidRDefault="004113DD" w:rsidP="00FF394B">
            <w:pPr>
              <w:pStyle w:val="Tekstpodstawowy"/>
              <w:rPr>
                <w:b/>
              </w:rPr>
            </w:pPr>
            <w:r w:rsidRPr="003209A8">
              <w:rPr>
                <w:b/>
              </w:rPr>
              <w:t xml:space="preserve">Wspólny Słownik Zamówień: </w:t>
            </w:r>
            <w:r w:rsidRPr="004113DD">
              <w:t>77310000-6 - Usługi sadzenia roślin oraz utrzymania terenów zielonych, 77314100-5 - Usługi w zakresie trawników, 77312000-0 - Usługi usuwania chwastów</w:t>
            </w:r>
            <w:r w:rsidRPr="003209A8">
              <w:t xml:space="preserve"> </w:t>
            </w:r>
          </w:p>
          <w:p w:rsidR="004113DD" w:rsidRPr="004113DD" w:rsidRDefault="004113DD" w:rsidP="00FF394B">
            <w:pPr>
              <w:pStyle w:val="Tekstpodstawowy"/>
            </w:pPr>
            <w:r w:rsidRPr="003209A8">
              <w:rPr>
                <w:b/>
              </w:rPr>
              <w:t xml:space="preserve">Opis: </w:t>
            </w:r>
            <w:r w:rsidRPr="004113DD">
              <w:t>Zamówienie obejmuje:</w:t>
            </w:r>
          </w:p>
          <w:p w:rsidR="004113DD" w:rsidRPr="004113DD" w:rsidRDefault="004113DD" w:rsidP="00FF394B">
            <w:pPr>
              <w:pStyle w:val="Tekstpodstawowy"/>
            </w:pPr>
            <w:r w:rsidRPr="004113DD">
              <w:t>a)</w:t>
            </w:r>
            <w:r w:rsidRPr="004113DD">
              <w:tab/>
              <w:t xml:space="preserve">całoroczne utrzymanie czystości i porządku na terenach zielonych </w:t>
            </w:r>
          </w:p>
          <w:p w:rsidR="004113DD" w:rsidRPr="004113DD" w:rsidRDefault="004113DD" w:rsidP="00FF394B">
            <w:pPr>
              <w:pStyle w:val="Tekstpodstawowy"/>
            </w:pPr>
            <w:r w:rsidRPr="004113DD">
              <w:t xml:space="preserve">tj. oczyszczanie z śmieci, odpadów, chwastów, uprzątanie śniegu, wygrabianie liści oraz ich wywóz wg potrzeb; </w:t>
            </w:r>
          </w:p>
          <w:p w:rsidR="004113DD" w:rsidRPr="004113DD" w:rsidRDefault="004113DD" w:rsidP="00FF394B">
            <w:pPr>
              <w:pStyle w:val="Tekstpodstawowy"/>
            </w:pPr>
            <w:r w:rsidRPr="004113DD">
              <w:t>b)</w:t>
            </w:r>
            <w:r w:rsidRPr="004113DD">
              <w:tab/>
              <w:t>uzupełnienie brakujących obrzeży betonowych;</w:t>
            </w:r>
          </w:p>
          <w:p w:rsidR="004113DD" w:rsidRPr="004113DD" w:rsidRDefault="004113DD" w:rsidP="00FF394B">
            <w:pPr>
              <w:pStyle w:val="Tekstpodstawowy"/>
            </w:pPr>
            <w:r w:rsidRPr="004113DD">
              <w:t>c)</w:t>
            </w:r>
            <w:r w:rsidRPr="004113DD">
              <w:tab/>
              <w:t xml:space="preserve">rozgrabianie kretowisk; </w:t>
            </w:r>
          </w:p>
          <w:p w:rsidR="004113DD" w:rsidRPr="004113DD" w:rsidRDefault="004113DD" w:rsidP="00FF394B">
            <w:pPr>
              <w:pStyle w:val="Tekstpodstawowy"/>
            </w:pPr>
            <w:r w:rsidRPr="004113DD">
              <w:t>d)</w:t>
            </w:r>
            <w:r w:rsidRPr="004113DD">
              <w:tab/>
              <w:t>całoroczna pielęgnacja trawników, która obejmuje:</w:t>
            </w:r>
          </w:p>
          <w:p w:rsidR="004113DD" w:rsidRPr="004113DD" w:rsidRDefault="004113DD" w:rsidP="00FF394B">
            <w:pPr>
              <w:pStyle w:val="Tekstpodstawowy"/>
            </w:pPr>
            <w:r w:rsidRPr="004113DD">
              <w:t>"</w:t>
            </w:r>
            <w:r w:rsidRPr="004113DD">
              <w:tab/>
              <w:t>koszenie - w okresie wegetacyjnym wraz z wywiezieniem pokosu każdorazowo po wykonaniu przycięcia trawy (utrzymanie wysokości trawy w granicach do 8 cm);</w:t>
            </w:r>
          </w:p>
          <w:p w:rsidR="004113DD" w:rsidRPr="004113DD" w:rsidRDefault="004113DD" w:rsidP="00FF394B">
            <w:pPr>
              <w:pStyle w:val="Tekstpodstawowy"/>
            </w:pPr>
            <w:r w:rsidRPr="004113DD">
              <w:t>"</w:t>
            </w:r>
            <w:r w:rsidRPr="004113DD">
              <w:tab/>
              <w:t>nawadnianie w okresie suszy - w okresie od maja do września, wodę zapewnia Wykonawca;</w:t>
            </w:r>
          </w:p>
          <w:p w:rsidR="004113DD" w:rsidRPr="004113DD" w:rsidRDefault="004113DD" w:rsidP="00FF394B">
            <w:pPr>
              <w:pStyle w:val="Tekstpodstawowy"/>
            </w:pPr>
            <w:r w:rsidRPr="004113DD">
              <w:t>"</w:t>
            </w:r>
            <w:r w:rsidRPr="004113DD">
              <w:tab/>
              <w:t xml:space="preserve">nawożenie raz w roku - usługa wraz z kosztem zakupu nawozu, zasilanie wszystkich upraw nawozami mineralnymi wieloskładnikowymi NPK, 2,5 kg nawozu na 100 m2 (zakupiony nawóz należy okazać Zamawiającemu). Termin wykonania do 15 lipca 2015 r., 15 maja 2016 r. oraz 15 maja 2017 r. (należy powiadomić Zamawiającego pisemnie z co najmniej 3 dniowym wyprzedzeniem o terminie wykonywania prac, celem ich kontroli. Prace należy wykonywać w godzinach pracy Urzędu; </w:t>
            </w:r>
          </w:p>
          <w:p w:rsidR="004113DD" w:rsidRPr="004113DD" w:rsidRDefault="004113DD" w:rsidP="00FF394B">
            <w:pPr>
              <w:pStyle w:val="Tekstpodstawowy"/>
            </w:pPr>
            <w:r w:rsidRPr="004113DD">
              <w:t>"</w:t>
            </w:r>
            <w:r w:rsidRPr="004113DD">
              <w:tab/>
              <w:t xml:space="preserve">dosiewanie traw - usługa wraz z kosztem zakupu siewu trawy </w:t>
            </w:r>
          </w:p>
          <w:p w:rsidR="004113DD" w:rsidRPr="004113DD" w:rsidRDefault="004113DD" w:rsidP="00FF394B">
            <w:pPr>
              <w:pStyle w:val="Tekstpodstawowy"/>
            </w:pPr>
            <w:r w:rsidRPr="004113DD">
              <w:t>w okresie od połowy maja do końca sierpnia. Bezpośrednio przed wykonaniem usługi Zamawiający wskaże miejsce;</w:t>
            </w:r>
          </w:p>
          <w:p w:rsidR="004113DD" w:rsidRPr="004113DD" w:rsidRDefault="004113DD" w:rsidP="00FF394B">
            <w:pPr>
              <w:pStyle w:val="Tekstpodstawowy"/>
            </w:pPr>
            <w:r w:rsidRPr="004113DD">
              <w:t>"</w:t>
            </w:r>
            <w:r w:rsidRPr="004113DD">
              <w:tab/>
              <w:t>przygotowywanie terenu pod sadzenie i siew;</w:t>
            </w:r>
          </w:p>
          <w:p w:rsidR="004113DD" w:rsidRPr="004113DD" w:rsidRDefault="004113DD" w:rsidP="00FF394B">
            <w:pPr>
              <w:pStyle w:val="Tekstpodstawowy"/>
            </w:pPr>
            <w:r w:rsidRPr="004113DD">
              <w:t>"</w:t>
            </w:r>
            <w:r w:rsidRPr="004113DD">
              <w:tab/>
              <w:t xml:space="preserve">całoroczne wygrabianie liści - wywiezienie liści każdorazowo po wykonaniu wygrabienia (nie dopuszcza się zalegania pryzm liści przez okres dłuższy niż 3 dni); </w:t>
            </w:r>
          </w:p>
          <w:p w:rsidR="004113DD" w:rsidRPr="004113DD" w:rsidRDefault="004113DD" w:rsidP="00FF394B">
            <w:pPr>
              <w:pStyle w:val="Tekstpodstawowy"/>
            </w:pPr>
            <w:r w:rsidRPr="004113DD">
              <w:t>e)</w:t>
            </w:r>
            <w:r w:rsidRPr="004113DD">
              <w:tab/>
              <w:t xml:space="preserve">utrzymanie klombów i gazonów: obsadzanie materiałem roślinnym zakupionym przez Zamawiającego, dosypywanie kory, </w:t>
            </w:r>
            <w:r w:rsidRPr="004113DD">
              <w:lastRenderedPageBreak/>
              <w:t xml:space="preserve">usuwanie chwastów, zwalczanie szkodników i chorób, utrzymanie gleby </w:t>
            </w:r>
          </w:p>
          <w:p w:rsidR="004113DD" w:rsidRPr="004113DD" w:rsidRDefault="004113DD" w:rsidP="00FF394B">
            <w:pPr>
              <w:pStyle w:val="Tekstpodstawowy"/>
            </w:pPr>
            <w:r w:rsidRPr="004113DD">
              <w:t>w odpowiedniej wilgotności;</w:t>
            </w:r>
          </w:p>
          <w:p w:rsidR="004113DD" w:rsidRPr="004113DD" w:rsidRDefault="004113DD" w:rsidP="00FF394B">
            <w:pPr>
              <w:pStyle w:val="Tekstpodstawowy"/>
            </w:pPr>
            <w:r w:rsidRPr="004113DD">
              <w:t>f)</w:t>
            </w:r>
            <w:r w:rsidRPr="004113DD">
              <w:tab/>
              <w:t>całoroczna pielęgnacja żywopłotów tj. przycinanie i formowanie według potrzeb nie mniej jednak niż 3 razy w roku, oczyszczanie ze śmieci, podlewanie i uzupełnianie;</w:t>
            </w:r>
          </w:p>
          <w:p w:rsidR="004113DD" w:rsidRPr="004113DD" w:rsidRDefault="004113DD" w:rsidP="00FF394B">
            <w:pPr>
              <w:pStyle w:val="Tekstpodstawowy"/>
            </w:pPr>
            <w:r w:rsidRPr="004113DD">
              <w:t>g)</w:t>
            </w:r>
            <w:r w:rsidRPr="004113DD">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4113DD" w:rsidRPr="004113DD" w:rsidRDefault="004113DD" w:rsidP="00FF394B">
            <w:pPr>
              <w:pStyle w:val="Tekstpodstawowy"/>
            </w:pPr>
            <w:r w:rsidRPr="004113DD">
              <w:t xml:space="preserve">w koronach drzew, zdejmowanie zawieszonych gałęzi i konarów </w:t>
            </w:r>
          </w:p>
          <w:p w:rsidR="004113DD" w:rsidRPr="004113DD" w:rsidRDefault="004113DD" w:rsidP="00FF394B">
            <w:pPr>
              <w:pStyle w:val="Tekstpodstawowy"/>
            </w:pPr>
            <w:r w:rsidRPr="004113DD">
              <w:t xml:space="preserve">w koronach drzew; </w:t>
            </w:r>
          </w:p>
          <w:p w:rsidR="004113DD" w:rsidRPr="004113DD" w:rsidRDefault="004113DD" w:rsidP="00FF394B">
            <w:pPr>
              <w:pStyle w:val="Tekstpodstawowy"/>
            </w:pPr>
            <w:r w:rsidRPr="004113DD">
              <w:t>h)</w:t>
            </w:r>
            <w:r w:rsidRPr="004113DD">
              <w:tab/>
              <w:t xml:space="preserve">przeprowadzanie wycinki drzew i krzewów w ilości do 10 drzew (dot. każdej z czterech części miasta Śrem) - usuwanie drzew z frezowaniem pniaków (frezowanie niezwłocznie po wycince),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 </w:t>
            </w:r>
          </w:p>
          <w:p w:rsidR="004113DD" w:rsidRPr="004113DD" w:rsidRDefault="004113DD" w:rsidP="00FF394B">
            <w:pPr>
              <w:pStyle w:val="Tekstpodstawowy"/>
            </w:pPr>
            <w:r w:rsidRPr="004113DD">
              <w:t>i)</w:t>
            </w:r>
            <w:r w:rsidRPr="004113DD">
              <w:tab/>
              <w:t>zrębowanie gałęzi (obsypywanie rabat i gazonów zrębkami);</w:t>
            </w:r>
          </w:p>
          <w:p w:rsidR="004113DD" w:rsidRPr="004113DD" w:rsidRDefault="004113DD" w:rsidP="00FF394B">
            <w:pPr>
              <w:pStyle w:val="Tekstpodstawowy"/>
            </w:pPr>
            <w:r w:rsidRPr="004113DD">
              <w:t>j)</w:t>
            </w:r>
            <w:r w:rsidRPr="004113DD">
              <w:tab/>
              <w:t xml:space="preserve">uzupełnienie drzewostanu - sadzenie drzew, krzewów, pnączy </w:t>
            </w:r>
          </w:p>
          <w:p w:rsidR="004113DD" w:rsidRPr="004113DD" w:rsidRDefault="004113DD" w:rsidP="00FF394B">
            <w:pPr>
              <w:pStyle w:val="Tekstpodstawowy"/>
            </w:pPr>
            <w:r w:rsidRPr="004113DD">
              <w:t xml:space="preserve">i bylin (materiał roślinny zapewnia Zamawiający), </w:t>
            </w:r>
          </w:p>
          <w:p w:rsidR="004113DD" w:rsidRPr="004113DD" w:rsidRDefault="004113DD" w:rsidP="00FF394B">
            <w:pPr>
              <w:pStyle w:val="Tekstpodstawowy"/>
            </w:pPr>
            <w:r w:rsidRPr="004113DD">
              <w:t>k)</w:t>
            </w:r>
            <w:r w:rsidRPr="004113DD">
              <w:tab/>
              <w:t>palikowanie drzew nowo posadzonych (trzy paliki stabilizowane poprzecznie) i zabezpieczanie siatką PCV (materiał  zapewni Wykonawca);</w:t>
            </w:r>
          </w:p>
          <w:p w:rsidR="004113DD" w:rsidRPr="004113DD" w:rsidRDefault="004113DD" w:rsidP="00FF394B">
            <w:pPr>
              <w:pStyle w:val="Tekstpodstawowy"/>
            </w:pPr>
            <w:r w:rsidRPr="004113DD">
              <w:t>l)</w:t>
            </w:r>
            <w:r w:rsidRPr="004113DD">
              <w:tab/>
              <w:t>usuwanie wiatrołomów i wiatrowałów;</w:t>
            </w:r>
          </w:p>
          <w:p w:rsidR="004113DD" w:rsidRPr="004113DD" w:rsidRDefault="004113DD" w:rsidP="00FF394B">
            <w:pPr>
              <w:pStyle w:val="Tekstpodstawowy"/>
            </w:pPr>
            <w:r w:rsidRPr="004113DD">
              <w:t>m)</w:t>
            </w:r>
            <w:r w:rsidRPr="004113DD">
              <w:tab/>
              <w:t>usuwania jemioły z drzew (nie mniej niż z 20 drzew - dot. każdej z czterech części miasta Śrem) - termin wykonania prac do 31 grudnia 2016 r.</w:t>
            </w:r>
          </w:p>
          <w:p w:rsidR="004113DD" w:rsidRPr="004113DD" w:rsidRDefault="004113DD" w:rsidP="00FF394B">
            <w:pPr>
              <w:pStyle w:val="Tekstpodstawowy"/>
            </w:pPr>
            <w:r w:rsidRPr="004113DD">
              <w:t>n)</w:t>
            </w:r>
            <w:r w:rsidRPr="004113DD">
              <w:tab/>
              <w:t>tworzenie niecek na powierzchni gleby wokół nowo posadzonych drzew i krzewów oraz utrzymywanie ich w stanie wolnym od zachwaszczeń;</w:t>
            </w:r>
          </w:p>
          <w:p w:rsidR="004113DD" w:rsidRPr="004113DD" w:rsidRDefault="004113DD" w:rsidP="00FF394B">
            <w:pPr>
              <w:pStyle w:val="Tekstpodstawowy"/>
            </w:pPr>
            <w:r w:rsidRPr="004113DD">
              <w:t>o)</w:t>
            </w:r>
            <w:r w:rsidRPr="004113DD">
              <w:tab/>
              <w:t>przygotowanie terenów zieleni do okresu zimowego (kopcowanie roślin);</w:t>
            </w:r>
          </w:p>
          <w:p w:rsidR="004113DD" w:rsidRPr="004113DD" w:rsidRDefault="004113DD" w:rsidP="00FF394B">
            <w:pPr>
              <w:pStyle w:val="Tekstpodstawowy"/>
            </w:pPr>
            <w:r w:rsidRPr="004113DD">
              <w:t>p)</w:t>
            </w:r>
            <w:r w:rsidRPr="004113DD">
              <w:tab/>
              <w:t>porządkowanie terenów zieleni po okresie zimowym tj. wygrabianie liści i zanieczyszczeń, rozgrabianie kopczyków zabezpieczających roślinność w okresie zimowym;</w:t>
            </w:r>
          </w:p>
          <w:p w:rsidR="004113DD" w:rsidRPr="004113DD" w:rsidRDefault="004113DD" w:rsidP="00FF394B">
            <w:pPr>
              <w:pStyle w:val="Tekstpodstawowy"/>
            </w:pPr>
            <w:r w:rsidRPr="004113DD">
              <w:t>q)</w:t>
            </w:r>
            <w:r w:rsidRPr="004113DD">
              <w:tab/>
              <w:t xml:space="preserve">bieżące naprawy i uzupełnianie ubytków, mycie i malowanie ławek, mycie i dezynfekcja koszy oraz psich stacji (dot. wszystkich ławek zlokalizowanych na terenie będącym przedmiotem umowy tj. wzdłuż </w:t>
            </w:r>
            <w:r w:rsidRPr="004113DD">
              <w:lastRenderedPageBreak/>
              <w:t xml:space="preserve">chodników, na terenie deptaków i placów) - prace należy wykonać na wiosnę 2015 r., 2016 r. oraz 2017 r.; </w:t>
            </w:r>
          </w:p>
          <w:p w:rsidR="004113DD" w:rsidRPr="004113DD" w:rsidRDefault="004113DD" w:rsidP="00FF394B">
            <w:pPr>
              <w:pStyle w:val="Tekstpodstawowy"/>
            </w:pPr>
            <w:r w:rsidRPr="004113DD">
              <w:t>r)</w:t>
            </w:r>
            <w:r w:rsidRPr="004113DD">
              <w:tab/>
              <w:t xml:space="preserve">uzupełnianie woreczków w psich stacjach (woreczki zapewni Zamawiający); </w:t>
            </w:r>
          </w:p>
          <w:p w:rsidR="004113DD" w:rsidRPr="004113DD" w:rsidRDefault="004113DD" w:rsidP="00FF394B">
            <w:pPr>
              <w:pStyle w:val="Tekstpodstawowy"/>
            </w:pPr>
            <w:r w:rsidRPr="004113DD">
              <w:t>s)</w:t>
            </w:r>
            <w:r w:rsidRPr="004113DD">
              <w:tab/>
              <w:t>całoroczne opróżnianie śmieci z koszy oraz psich stacji znajdujących się na terenach zieleni - opróżnianie odbywa się w zależności od potrzeb, częstotliwość opróżniania uzależniona jest tylko i wyłącznie od stanu ich zapełnienia (za wyjątkiem okresu letniego tj. od 1 lipca do 30 września - codziennie). Zamawiający zastrzega sobie możliwość montażu dodatkowych koszy/psich stacji na poszczególnych skwerach zieleni w trakcie trwania umowy (usługa montażu urządzeń leży po stronie Wykonawcy);</w:t>
            </w:r>
          </w:p>
          <w:p w:rsidR="004113DD" w:rsidRPr="004113DD" w:rsidRDefault="004113DD" w:rsidP="00FF394B">
            <w:pPr>
              <w:pStyle w:val="Tekstpodstawowy"/>
            </w:pPr>
            <w:r w:rsidRPr="004113DD">
              <w:t>t)</w:t>
            </w:r>
            <w:r w:rsidRPr="004113DD">
              <w:tab/>
              <w:t>bieżące uzupełnianie oraz naprawa podpór i pergoli do drzewek, krzewów i roślin pnących (materiał zapewnia Wykonawca);</w:t>
            </w:r>
          </w:p>
          <w:p w:rsidR="004113DD" w:rsidRPr="004113DD" w:rsidRDefault="004113DD" w:rsidP="00FF394B">
            <w:pPr>
              <w:pStyle w:val="Tekstpodstawowy"/>
            </w:pPr>
            <w:r w:rsidRPr="004113DD">
              <w:t>u)</w:t>
            </w:r>
            <w:r w:rsidRPr="004113DD">
              <w:tab/>
              <w:t>prowadzenie na bieżąco rejestru ilości koszy i ławek znajdujących się na terenie każdej z czterech części miasta Śrem z określeniem ich lokalizacji;</w:t>
            </w:r>
          </w:p>
          <w:p w:rsidR="004113DD" w:rsidRPr="004113DD" w:rsidRDefault="004113DD" w:rsidP="00FF394B">
            <w:pPr>
              <w:pStyle w:val="Tekstpodstawowy"/>
            </w:pPr>
            <w:r w:rsidRPr="004113DD">
              <w:t>v)</w:t>
            </w:r>
            <w:r w:rsidRPr="004113DD">
              <w:tab/>
              <w:t xml:space="preserve">podejmowanie działań w przypadku stwierdzenia aktów wandalizmu </w:t>
            </w:r>
          </w:p>
          <w:p w:rsidR="004113DD" w:rsidRPr="004113DD" w:rsidRDefault="004113DD" w:rsidP="00FF394B">
            <w:pPr>
              <w:pStyle w:val="Tekstpodstawowy"/>
            </w:pPr>
            <w:r w:rsidRPr="004113DD">
              <w:t xml:space="preserve">(tj. ponowne ustawienie przewróconych koszy, pozbieranie wysypanych odpadów oraz zgłoszenie tego faktu Zamawiającemu </w:t>
            </w:r>
          </w:p>
          <w:p w:rsidR="004113DD" w:rsidRPr="004113DD" w:rsidRDefault="004113DD" w:rsidP="00FF394B">
            <w:pPr>
              <w:pStyle w:val="Tekstpodstawowy"/>
            </w:pPr>
            <w:r w:rsidRPr="004113DD">
              <w:t>i powiadomienie odpowiednich służb - Policji, Straży Miejskiej, zgłaszanie Zamawiającemu faktu zaginięcia ławek i koszy lub zmiany lokalizacji);</w:t>
            </w:r>
          </w:p>
          <w:p w:rsidR="004113DD" w:rsidRPr="004113DD" w:rsidRDefault="004113DD" w:rsidP="00FF394B">
            <w:pPr>
              <w:pStyle w:val="Tekstpodstawowy"/>
            </w:pPr>
            <w:r w:rsidRPr="004113DD">
              <w:t>w)</w:t>
            </w:r>
            <w:r w:rsidRPr="004113DD">
              <w:tab/>
              <w:t xml:space="preserve">utrzymanie </w:t>
            </w:r>
            <w:r w:rsidRPr="004113DD">
              <w:tab/>
              <w:t xml:space="preserve">czystości i porządku na terenie placów zabaw </w:t>
            </w:r>
          </w:p>
          <w:p w:rsidR="004113DD" w:rsidRPr="004113DD" w:rsidRDefault="004113DD" w:rsidP="00FF394B">
            <w:pPr>
              <w:pStyle w:val="Tekstpodstawowy"/>
            </w:pPr>
            <w:r w:rsidRPr="004113DD">
              <w:t>(w załączeniu wykaz placów zabaw) - konserwacja urządzeń zabawowych, w tym dbałość o estetykę i stan techniczny urządzeń (odmalowanie na wiosnę 2015 r., 2016 r. oraz 2017 r. urządzeń zabawowych 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4113DD" w:rsidRPr="004113DD" w:rsidRDefault="004113DD" w:rsidP="00FF394B">
            <w:pPr>
              <w:pStyle w:val="Tekstpodstawowy"/>
            </w:pPr>
            <w:r w:rsidRPr="004113DD">
              <w:t>x)</w:t>
            </w:r>
            <w:r w:rsidRPr="004113DD">
              <w:tab/>
              <w:t xml:space="preserve">wymiana piasku w piaskownicach w miesiącach sierpień 2015 r. kwiecień 2016 r., lipiec 2016 r., kwiecień 2017 r., a później uzupełnianie wg potrzeb (piasek płukany frakcji 0,2 mm lub żwirek 2 - 8 mm); </w:t>
            </w:r>
          </w:p>
          <w:p w:rsidR="004113DD" w:rsidRPr="004113DD" w:rsidRDefault="004113DD" w:rsidP="00FF394B">
            <w:pPr>
              <w:pStyle w:val="Tekstpodstawowy"/>
            </w:pPr>
            <w:r w:rsidRPr="004113DD">
              <w:t>y)</w:t>
            </w:r>
            <w:r w:rsidRPr="004113DD">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4113DD" w:rsidRPr="004113DD" w:rsidRDefault="004113DD" w:rsidP="00FF394B">
            <w:pPr>
              <w:pStyle w:val="Tekstpodstawowy"/>
            </w:pPr>
            <w:r w:rsidRPr="004113DD">
              <w:t>z)</w:t>
            </w:r>
            <w:r w:rsidRPr="004113DD">
              <w:tab/>
              <w:t xml:space="preserve">zawarcie umowy na odbiór odpadów ze specjalistyczną firmą </w:t>
            </w:r>
          </w:p>
          <w:p w:rsidR="004113DD" w:rsidRPr="004113DD" w:rsidRDefault="004113DD" w:rsidP="00FF394B">
            <w:pPr>
              <w:pStyle w:val="Tekstpodstawowy"/>
            </w:pPr>
            <w:r w:rsidRPr="004113DD">
              <w:t>(w przypadku braku dokumentów wymienionych w pkt powyżej).</w:t>
            </w:r>
          </w:p>
          <w:p w:rsidR="004113DD" w:rsidRPr="004113DD" w:rsidRDefault="004113DD" w:rsidP="00FF394B">
            <w:pPr>
              <w:pStyle w:val="Tekstpodstawowy"/>
            </w:pPr>
          </w:p>
          <w:p w:rsidR="004113DD" w:rsidRPr="004113DD" w:rsidRDefault="004113DD" w:rsidP="00FF394B">
            <w:pPr>
              <w:pStyle w:val="Tekstpodstawowy"/>
            </w:pPr>
          </w:p>
          <w:p w:rsidR="004113DD" w:rsidRPr="003209A8" w:rsidRDefault="004113DD" w:rsidP="00FF394B">
            <w:pPr>
              <w:pStyle w:val="Tekstpodstawowy"/>
            </w:pPr>
            <w:r w:rsidRPr="004113DD">
              <w:t>Niedopełnienie chociażby jednego z powyższych punktów skutkować będzie potrąceniem 50% wartości ryczałtu miesięcznego.</w:t>
            </w:r>
          </w:p>
          <w:p w:rsidR="004113DD" w:rsidRPr="003209A8" w:rsidRDefault="004113DD" w:rsidP="00FF394B">
            <w:pPr>
              <w:pStyle w:val="Tekstpodstawowy"/>
            </w:pPr>
            <w:r w:rsidRPr="004113DD">
              <w:rPr>
                <w:b/>
              </w:rPr>
              <w:t>Zamawiający dopuszcza składanie ofert równoważnych</w:t>
            </w:r>
          </w:p>
          <w:p w:rsidR="004113DD" w:rsidRPr="003209A8" w:rsidRDefault="004113DD" w:rsidP="00FF394B">
            <w:pPr>
              <w:pStyle w:val="Tekstpodstawowy"/>
              <w:rPr>
                <w:b/>
              </w:rPr>
            </w:pPr>
            <w:r w:rsidRPr="004113DD">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113DD" w:rsidTr="00FF394B">
        <w:tc>
          <w:tcPr>
            <w:tcW w:w="8640" w:type="dxa"/>
            <w:tcBorders>
              <w:top w:val="nil"/>
              <w:left w:val="nil"/>
              <w:bottom w:val="nil"/>
              <w:right w:val="nil"/>
            </w:tcBorders>
          </w:tcPr>
          <w:p w:rsidR="004113DD" w:rsidRDefault="004113DD" w:rsidP="00FF394B">
            <w:pPr>
              <w:pStyle w:val="Nagwek2"/>
              <w:numPr>
                <w:ilvl w:val="0"/>
                <w:numId w:val="0"/>
              </w:numPr>
            </w:pPr>
            <w:bookmarkStart w:id="3" w:name="_Toc258314245"/>
            <w:r w:rsidRPr="004113DD">
              <w:t>Śrem</w:t>
            </w:r>
            <w:r w:rsidRPr="009A1915">
              <w:t xml:space="preserve"> – dla zadania częściowego: </w:t>
            </w:r>
            <w:r w:rsidRPr="004113DD">
              <w:t>1</w:t>
            </w:r>
          </w:p>
        </w:tc>
      </w:tr>
      <w:tr w:rsidR="004113DD" w:rsidTr="00FF394B">
        <w:tc>
          <w:tcPr>
            <w:tcW w:w="8640" w:type="dxa"/>
            <w:tcBorders>
              <w:top w:val="nil"/>
              <w:left w:val="nil"/>
              <w:bottom w:val="nil"/>
              <w:right w:val="nil"/>
            </w:tcBorders>
          </w:tcPr>
          <w:p w:rsidR="004113DD" w:rsidRDefault="004113DD" w:rsidP="00FF394B">
            <w:pPr>
              <w:pStyle w:val="Nagwek2"/>
              <w:numPr>
                <w:ilvl w:val="0"/>
                <w:numId w:val="0"/>
              </w:numPr>
            </w:pPr>
            <w:r w:rsidRPr="004113DD">
              <w:t>Śrem</w:t>
            </w:r>
            <w:r w:rsidRPr="009A1915">
              <w:t xml:space="preserve"> – dla zadania częściowego: </w:t>
            </w:r>
            <w:r w:rsidRPr="004113DD">
              <w:t>2</w:t>
            </w:r>
          </w:p>
        </w:tc>
      </w:tr>
      <w:tr w:rsidR="004113DD" w:rsidTr="00FF394B">
        <w:tc>
          <w:tcPr>
            <w:tcW w:w="8640" w:type="dxa"/>
            <w:tcBorders>
              <w:top w:val="nil"/>
              <w:left w:val="nil"/>
              <w:bottom w:val="nil"/>
              <w:right w:val="nil"/>
            </w:tcBorders>
          </w:tcPr>
          <w:p w:rsidR="004113DD" w:rsidRDefault="004113DD" w:rsidP="00FF394B">
            <w:pPr>
              <w:pStyle w:val="Nagwek2"/>
              <w:numPr>
                <w:ilvl w:val="0"/>
                <w:numId w:val="0"/>
              </w:numPr>
            </w:pPr>
            <w:r w:rsidRPr="004113DD">
              <w:t>Śrem</w:t>
            </w:r>
            <w:r w:rsidRPr="009A1915">
              <w:t xml:space="preserve"> – dla zadania częściowego: </w:t>
            </w:r>
            <w:r w:rsidRPr="004113DD">
              <w:t>3</w:t>
            </w:r>
          </w:p>
        </w:tc>
      </w:tr>
      <w:tr w:rsidR="004113DD" w:rsidTr="00FF394B">
        <w:tc>
          <w:tcPr>
            <w:tcW w:w="8640" w:type="dxa"/>
            <w:tcBorders>
              <w:top w:val="nil"/>
              <w:left w:val="nil"/>
              <w:bottom w:val="nil"/>
              <w:right w:val="nil"/>
            </w:tcBorders>
          </w:tcPr>
          <w:p w:rsidR="004113DD" w:rsidRDefault="004113DD" w:rsidP="00FF394B">
            <w:pPr>
              <w:pStyle w:val="Nagwek2"/>
              <w:numPr>
                <w:ilvl w:val="0"/>
                <w:numId w:val="0"/>
              </w:numPr>
            </w:pPr>
            <w:r w:rsidRPr="004113DD">
              <w:t>Śrem</w:t>
            </w:r>
            <w:r w:rsidRPr="009A1915">
              <w:t xml:space="preserve"> – dla zadania częściowego: </w:t>
            </w:r>
            <w:r w:rsidRPr="004113DD">
              <w:t>4</w:t>
            </w:r>
          </w:p>
        </w:tc>
      </w:tr>
    </w:tbl>
    <w:p w:rsidR="00A2369F" w:rsidRPr="000B08A9" w:rsidRDefault="00A2369F" w:rsidP="00DE5056">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4113DD" w:rsidP="008634CF">
      <w:pPr>
        <w:pStyle w:val="Nagwek2"/>
      </w:pPr>
      <w:r w:rsidRPr="000B08A9">
        <w:t xml:space="preserve"> Zamawiający przewiduje udzielenie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4113DD" w:rsidRPr="003209A8" w:rsidTr="00FF394B">
        <w:tc>
          <w:tcPr>
            <w:tcW w:w="8640" w:type="dxa"/>
          </w:tcPr>
          <w:p w:rsidR="004113DD" w:rsidRPr="003209A8" w:rsidRDefault="004113DD" w:rsidP="00FF394B">
            <w:pPr>
              <w:pStyle w:val="Tekstpodstawowy"/>
            </w:pPr>
            <w:bookmarkStart w:id="5" w:name="_Toc258314247"/>
            <w:r w:rsidRPr="004113DD">
              <w:rPr>
                <w:b/>
              </w:rPr>
              <w:t>24 miesiące od daty udzielenia zamówienia</w:t>
            </w:r>
            <w:r w:rsidRPr="003209A8">
              <w:t xml:space="preserve"> – dla zadania częściowego: </w:t>
            </w:r>
            <w:r w:rsidRPr="004113DD">
              <w:t>1</w:t>
            </w:r>
          </w:p>
        </w:tc>
      </w:tr>
      <w:tr w:rsidR="004113DD" w:rsidRPr="003209A8" w:rsidTr="00FF394B">
        <w:tc>
          <w:tcPr>
            <w:tcW w:w="8640" w:type="dxa"/>
          </w:tcPr>
          <w:p w:rsidR="004113DD" w:rsidRPr="003209A8" w:rsidRDefault="004113DD" w:rsidP="00FF394B">
            <w:pPr>
              <w:pStyle w:val="Tekstpodstawowy"/>
            </w:pPr>
            <w:r w:rsidRPr="004113DD">
              <w:rPr>
                <w:b/>
              </w:rPr>
              <w:t>24 miesiące od daty udzielenia zamówienia</w:t>
            </w:r>
            <w:r w:rsidRPr="003209A8">
              <w:t xml:space="preserve"> – dla zadania częściowego: </w:t>
            </w:r>
            <w:r w:rsidRPr="004113DD">
              <w:t>2</w:t>
            </w:r>
          </w:p>
        </w:tc>
      </w:tr>
      <w:tr w:rsidR="004113DD" w:rsidRPr="003209A8" w:rsidTr="00FF394B">
        <w:tc>
          <w:tcPr>
            <w:tcW w:w="8640" w:type="dxa"/>
          </w:tcPr>
          <w:p w:rsidR="004113DD" w:rsidRPr="003209A8" w:rsidRDefault="004113DD" w:rsidP="00FF394B">
            <w:pPr>
              <w:pStyle w:val="Tekstpodstawowy"/>
            </w:pPr>
            <w:r w:rsidRPr="004113DD">
              <w:rPr>
                <w:b/>
              </w:rPr>
              <w:t>24 miesiące od daty udzielenia zamówienia</w:t>
            </w:r>
            <w:r w:rsidRPr="003209A8">
              <w:t xml:space="preserve"> – dla zadania częściowego: </w:t>
            </w:r>
            <w:r w:rsidRPr="004113DD">
              <w:t>3</w:t>
            </w:r>
          </w:p>
        </w:tc>
      </w:tr>
      <w:tr w:rsidR="004113DD" w:rsidRPr="003209A8" w:rsidTr="00FF394B">
        <w:tc>
          <w:tcPr>
            <w:tcW w:w="8640" w:type="dxa"/>
          </w:tcPr>
          <w:p w:rsidR="004113DD" w:rsidRPr="003209A8" w:rsidRDefault="004113DD" w:rsidP="00FF394B">
            <w:pPr>
              <w:pStyle w:val="Tekstpodstawowy"/>
            </w:pPr>
            <w:r w:rsidRPr="004113DD">
              <w:rPr>
                <w:b/>
              </w:rPr>
              <w:t>24 miesiące od daty udzielenia zamówienia</w:t>
            </w:r>
            <w:r w:rsidRPr="003209A8">
              <w:t xml:space="preserve"> – dla zadania częściowego: </w:t>
            </w:r>
            <w:r w:rsidRPr="004113DD">
              <w:t>4</w:t>
            </w:r>
          </w:p>
        </w:tc>
      </w:tr>
    </w:tbl>
    <w:p w:rsidR="00A2369F" w:rsidRPr="00876900" w:rsidRDefault="00A2369F" w:rsidP="00DE5056">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37BBD">
        <w:t>(</w:t>
      </w:r>
      <w:r w:rsidR="00536027">
        <w:t>Dz. U. z 2010 r. Nr 113, poz. 759, z późn. zm.</w:t>
      </w:r>
      <w:r w:rsidR="00E37BBD">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37BBD">
        <w:t>(</w:t>
      </w:r>
      <w:r w:rsidR="00536027">
        <w:t>Dz. U. z 2010 r. Nr 113, poz. 759, z późn. zm.</w:t>
      </w:r>
      <w:r w:rsidR="00E37BBD">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F84B32">
        <w:tc>
          <w:tcPr>
            <w:tcW w:w="720" w:type="dxa"/>
            <w:vAlign w:val="center"/>
          </w:tcPr>
          <w:p w:rsidR="00FF1C48" w:rsidRPr="00F84B32" w:rsidRDefault="00FF1C48" w:rsidP="00F84B32">
            <w:pPr>
              <w:spacing w:before="60" w:after="120"/>
              <w:jc w:val="center"/>
              <w:rPr>
                <w:b/>
                <w:sz w:val="20"/>
                <w:szCs w:val="20"/>
              </w:rPr>
            </w:pPr>
            <w:r w:rsidRPr="00F84B32">
              <w:rPr>
                <w:b/>
                <w:sz w:val="20"/>
                <w:szCs w:val="20"/>
              </w:rPr>
              <w:t>Lp.</w:t>
            </w:r>
          </w:p>
        </w:tc>
        <w:tc>
          <w:tcPr>
            <w:tcW w:w="7738" w:type="dxa"/>
            <w:vAlign w:val="center"/>
          </w:tcPr>
          <w:p w:rsidR="00FF1C48" w:rsidRPr="00F84B32" w:rsidRDefault="00FF1C48" w:rsidP="00F84B32">
            <w:pPr>
              <w:spacing w:before="60" w:after="120"/>
              <w:jc w:val="center"/>
              <w:rPr>
                <w:sz w:val="20"/>
                <w:szCs w:val="20"/>
              </w:rPr>
            </w:pPr>
            <w:r w:rsidRPr="00F84B32">
              <w:rPr>
                <w:b/>
                <w:sz w:val="20"/>
                <w:szCs w:val="20"/>
              </w:rPr>
              <w:t>Warunki oraz opis sposobu dokonywania oceny spełniania tych warunków</w:t>
            </w:r>
          </w:p>
        </w:tc>
      </w:tr>
      <w:tr w:rsidR="004113DD" w:rsidTr="00FF394B">
        <w:tc>
          <w:tcPr>
            <w:tcW w:w="720" w:type="dxa"/>
          </w:tcPr>
          <w:p w:rsidR="004113DD" w:rsidRDefault="004113DD" w:rsidP="00FF394B">
            <w:pPr>
              <w:spacing w:before="60" w:after="120"/>
              <w:jc w:val="both"/>
            </w:pPr>
            <w:r w:rsidRPr="004113DD">
              <w:t>1</w:t>
            </w:r>
          </w:p>
        </w:tc>
        <w:tc>
          <w:tcPr>
            <w:tcW w:w="7738" w:type="dxa"/>
          </w:tcPr>
          <w:p w:rsidR="004113DD" w:rsidRPr="00F84B32" w:rsidRDefault="004113DD" w:rsidP="00FF394B">
            <w:pPr>
              <w:spacing w:before="60" w:after="120"/>
              <w:jc w:val="both"/>
              <w:rPr>
                <w:b/>
                <w:bCs/>
              </w:rPr>
            </w:pPr>
            <w:r w:rsidRPr="004113DD">
              <w:rPr>
                <w:b/>
                <w:bCs/>
              </w:rPr>
              <w:t>Uprawnienia do wykonywania określonej działalności lub czynności, jeżeli przepisy prawa nakładają obowiązek ich posiadania</w:t>
            </w:r>
          </w:p>
          <w:p w:rsidR="004113DD" w:rsidRDefault="004113DD" w:rsidP="00FF394B">
            <w:pPr>
              <w:spacing w:before="60" w:after="120"/>
              <w:jc w:val="both"/>
            </w:pPr>
            <w:r w:rsidRPr="004113DD">
              <w:t xml:space="preserve">O udzielenie zamówienia mogą ubiegać się wykonawcy, którzy spełniają warunki, dotyczące posiadania uprawnień do wykonywania określonej </w:t>
            </w:r>
            <w:r w:rsidRPr="004113DD">
              <w:lastRenderedPageBreak/>
              <w:t>działalności lub czynności, jeżeli przepisy prawa nakładają obowiązek ich posiadania. Ocena spełniania warunków udziału w postępowaniu będzie dokonana na zasadzie spełnia/nie spełnia.</w:t>
            </w:r>
          </w:p>
        </w:tc>
      </w:tr>
      <w:tr w:rsidR="004113DD" w:rsidTr="00FF394B">
        <w:tc>
          <w:tcPr>
            <w:tcW w:w="720" w:type="dxa"/>
          </w:tcPr>
          <w:p w:rsidR="004113DD" w:rsidRDefault="004113DD" w:rsidP="00FF394B">
            <w:pPr>
              <w:spacing w:before="60" w:after="120"/>
              <w:jc w:val="both"/>
            </w:pPr>
            <w:r w:rsidRPr="004113DD">
              <w:lastRenderedPageBreak/>
              <w:t>2</w:t>
            </w:r>
          </w:p>
        </w:tc>
        <w:tc>
          <w:tcPr>
            <w:tcW w:w="7738" w:type="dxa"/>
          </w:tcPr>
          <w:p w:rsidR="004113DD" w:rsidRPr="00F84B32" w:rsidRDefault="004113DD" w:rsidP="00FF394B">
            <w:pPr>
              <w:spacing w:before="60" w:after="120"/>
              <w:jc w:val="both"/>
              <w:rPr>
                <w:b/>
                <w:bCs/>
              </w:rPr>
            </w:pPr>
            <w:r w:rsidRPr="004113DD">
              <w:rPr>
                <w:b/>
                <w:bCs/>
              </w:rPr>
              <w:t>Wiedza i doświadczenie</w:t>
            </w:r>
          </w:p>
          <w:p w:rsidR="004113DD" w:rsidRDefault="004113DD" w:rsidP="00FF394B">
            <w:pPr>
              <w:spacing w:before="60" w:after="120"/>
              <w:jc w:val="both"/>
            </w:pPr>
            <w:r w:rsidRPr="004113DD">
              <w:t>O udzielenie zamówienia mogą ubiegać się wykonawcy, którzy spełniają warunki, dotyczące posiadania wiedzy i doświadczenia tj. wykażą, że w okresie ostatnich trzech lat przed dniem wszczęcia postępowania o udzielenie zamówienia, a jeżeli okres prowadzenia działalności jest krótszy - wykonali należycie w tym okresie co najmniej 1 zadanie podobne do przedmiotu zamówienia za kwotę co najmniej 80 000 zł, oraz co najmniej 2 zadania za kwotę co najmniej 50 000 zł każde. Ocena spełniania warunków udziału w postępowaniu będzie dokonana na zasadzie spełnia/nie spełnia.</w:t>
            </w:r>
          </w:p>
        </w:tc>
      </w:tr>
      <w:tr w:rsidR="004113DD" w:rsidTr="00FF394B">
        <w:tc>
          <w:tcPr>
            <w:tcW w:w="720" w:type="dxa"/>
          </w:tcPr>
          <w:p w:rsidR="004113DD" w:rsidRDefault="004113DD" w:rsidP="00FF394B">
            <w:pPr>
              <w:spacing w:before="60" w:after="120"/>
              <w:jc w:val="both"/>
            </w:pPr>
            <w:r w:rsidRPr="004113DD">
              <w:t>3</w:t>
            </w:r>
          </w:p>
        </w:tc>
        <w:tc>
          <w:tcPr>
            <w:tcW w:w="7738" w:type="dxa"/>
          </w:tcPr>
          <w:p w:rsidR="004113DD" w:rsidRPr="00F84B32" w:rsidRDefault="004113DD" w:rsidP="00FF394B">
            <w:pPr>
              <w:spacing w:before="60" w:after="120"/>
              <w:jc w:val="both"/>
              <w:rPr>
                <w:b/>
                <w:bCs/>
              </w:rPr>
            </w:pPr>
            <w:r w:rsidRPr="004113DD">
              <w:rPr>
                <w:b/>
                <w:bCs/>
              </w:rPr>
              <w:t>Potencjał techniczny</w:t>
            </w:r>
          </w:p>
          <w:p w:rsidR="004113DD" w:rsidRDefault="004113DD" w:rsidP="00FF394B">
            <w:pPr>
              <w:spacing w:before="60" w:after="120"/>
              <w:jc w:val="both"/>
            </w:pPr>
            <w:r w:rsidRPr="004113DD">
              <w:t>O udzielenie zamówienia mogą ubiegać się wykonawcy, którzy spełniają warunki, dotyczące dysponowania odpowiednim potencjałem technicznym tj wykażą że dysponują następującym sprzętem: kosiarki spalinowe - min. 2 szt., kosy spalinowe - min. 3 szt., piły spalinowe - min. 2 szt., samochód dostawczo-transportowy - 2 szt., samobieżną kosiarkę - 1 szt., frezarkę do pni - 1 szt., rębak do gałęzi - 1 szt. Ocena spełniania warunków udziału w postępowaniu będzie dokonana na zasadzie spełnia/nie spełnia.</w:t>
            </w:r>
          </w:p>
        </w:tc>
      </w:tr>
      <w:tr w:rsidR="004113DD" w:rsidTr="00FF394B">
        <w:tc>
          <w:tcPr>
            <w:tcW w:w="720" w:type="dxa"/>
          </w:tcPr>
          <w:p w:rsidR="004113DD" w:rsidRDefault="004113DD" w:rsidP="00FF394B">
            <w:pPr>
              <w:spacing w:before="60" w:after="120"/>
              <w:jc w:val="both"/>
            </w:pPr>
            <w:r w:rsidRPr="004113DD">
              <w:t>4</w:t>
            </w:r>
          </w:p>
        </w:tc>
        <w:tc>
          <w:tcPr>
            <w:tcW w:w="7738" w:type="dxa"/>
          </w:tcPr>
          <w:p w:rsidR="004113DD" w:rsidRPr="00F84B32" w:rsidRDefault="004113DD" w:rsidP="00FF394B">
            <w:pPr>
              <w:spacing w:before="60" w:after="120"/>
              <w:jc w:val="both"/>
              <w:rPr>
                <w:b/>
                <w:bCs/>
              </w:rPr>
            </w:pPr>
            <w:r w:rsidRPr="004113DD">
              <w:rPr>
                <w:b/>
                <w:bCs/>
              </w:rPr>
              <w:t>Osoby zdolne do wykonania zamówienia</w:t>
            </w:r>
          </w:p>
          <w:p w:rsidR="004113DD" w:rsidRPr="004113DD" w:rsidRDefault="004113DD" w:rsidP="00FF394B">
            <w:pPr>
              <w:spacing w:before="60" w:after="120"/>
              <w:jc w:val="both"/>
            </w:pPr>
            <w:r w:rsidRPr="004113DD">
              <w:t xml:space="preserve">O udzielenie zamówienia mogą ubiegać się wykonawcy, którzy spełniają warunki, dotyczące dysponowania osobami zdolnymi do wykonania zamówienia tj. zatrudniają na stałe min. 10 osób, w tym przynajmniej 1 osobę o wykształceniu min. średnie ogrodnicze lub leśne, bądź wyższe kierunkowe, 2 osoby </w:t>
            </w:r>
          </w:p>
          <w:p w:rsidR="004113DD" w:rsidRDefault="004113DD" w:rsidP="00FF394B">
            <w:pPr>
              <w:spacing w:before="60" w:after="120"/>
              <w:jc w:val="both"/>
            </w:pPr>
            <w:r w:rsidRPr="004113DD">
              <w:t>z uprawnieniami pilarza drzew ozdobnych, co najmniej 1 osoba posiadająca aktualne zaświadczenie o ukończeniu szkolenia w zakresie stosowania środków ochrony roślin przy użyciu oprysk. Ocena spełniania warunków udziału w postępowaniu będzie dokonana na zasadzie spełnia/nie spełnia.</w:t>
            </w:r>
          </w:p>
        </w:tc>
      </w:tr>
      <w:tr w:rsidR="004113DD" w:rsidTr="00FF394B">
        <w:tc>
          <w:tcPr>
            <w:tcW w:w="720" w:type="dxa"/>
          </w:tcPr>
          <w:p w:rsidR="004113DD" w:rsidRDefault="004113DD" w:rsidP="00FF394B">
            <w:pPr>
              <w:spacing w:before="60" w:after="120"/>
              <w:jc w:val="both"/>
            </w:pPr>
            <w:r w:rsidRPr="004113DD">
              <w:t>5</w:t>
            </w:r>
          </w:p>
        </w:tc>
        <w:tc>
          <w:tcPr>
            <w:tcW w:w="7738" w:type="dxa"/>
          </w:tcPr>
          <w:p w:rsidR="004113DD" w:rsidRPr="00F84B32" w:rsidRDefault="004113DD" w:rsidP="00FF394B">
            <w:pPr>
              <w:spacing w:before="60" w:after="120"/>
              <w:jc w:val="both"/>
              <w:rPr>
                <w:b/>
                <w:bCs/>
              </w:rPr>
            </w:pPr>
            <w:r w:rsidRPr="004113DD">
              <w:rPr>
                <w:b/>
                <w:bCs/>
              </w:rPr>
              <w:t>Sytuacja ekonomiczna i finansowa</w:t>
            </w:r>
          </w:p>
          <w:p w:rsidR="004113DD" w:rsidRDefault="004113DD" w:rsidP="00FF394B">
            <w:pPr>
              <w:spacing w:before="60" w:after="120"/>
              <w:jc w:val="both"/>
            </w:pPr>
            <w:r w:rsidRPr="004113DD">
              <w:t>O udzielenie zamówienia mogą ubiegać się wykonawcy, którzy spełniają warunki, dotyczące sytuacji ekonomicznej i finansowej tj. wykażą że posiadają na koncie kwotę nie mniejszą niż 80.000,00 zł (może być wyciąg bankowy) lub posiadają zdolność kredytową w takiej wysokości; oraz posiadają polisę ubezpieczeniową lub inny dokument potwierdzający, ze wykonawca jest ubezpieczony od odpowiedzialności cywilnej w zakresie prowadzonej działalności na kwotę co najmniej 100.000,00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w:t>
      </w:r>
      <w:r w:rsidRPr="00D91376">
        <w:rPr>
          <w:rFonts w:eastAsia="EUAlbertina-Regular-Identity-H"/>
        </w:rPr>
        <w:lastRenderedPageBreak/>
        <w:t>celu pisemne zobowiązanie tych podmiotów do oddania mu do dyspozycji niezbędnych zasobów na okres korzystania z nich przy wykonywaniu zamówienia.</w:t>
      </w:r>
    </w:p>
    <w:p w:rsidR="00A2369F" w:rsidRPr="003E3644"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E3644">
        <w:t>sprawie zamówienia publicznego.</w:t>
      </w:r>
    </w:p>
    <w:p w:rsidR="00A2369F" w:rsidRPr="003E3644" w:rsidRDefault="00A2369F" w:rsidP="008634CF">
      <w:pPr>
        <w:pStyle w:val="Nagwek2"/>
      </w:pPr>
      <w:r w:rsidRPr="003E3644">
        <w:t>Przepisy dotycz</w:t>
      </w:r>
      <w:r w:rsidRPr="003E3644">
        <w:rPr>
          <w:rFonts w:ascii="TimesNewRoman" w:eastAsia="TimesNewRoman" w:cs="TimesNewRoman" w:hint="eastAsia"/>
        </w:rPr>
        <w:t>ą</w:t>
      </w:r>
      <w:r w:rsidRPr="003E3644">
        <w:t>ce Wykonawcy stosuje si</w:t>
      </w:r>
      <w:r w:rsidRPr="003E3644">
        <w:rPr>
          <w:rFonts w:ascii="TimesNewRoman" w:eastAsia="TimesNewRoman" w:cs="TimesNewRoman" w:hint="eastAsia"/>
        </w:rPr>
        <w:t>ę</w:t>
      </w:r>
      <w:r w:rsidRPr="003E3644">
        <w:rPr>
          <w:rFonts w:ascii="TimesNewRoman" w:eastAsia="TimesNewRoman" w:cs="TimesNewRoman"/>
        </w:rPr>
        <w:t xml:space="preserve"> </w:t>
      </w:r>
      <w:r w:rsidRPr="003E364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E37BBD">
        <w:t>(</w:t>
      </w:r>
      <w:r w:rsidR="00536027">
        <w:t>Dz. U. z 2010 r. Nr 113, poz. 759, z późn. zm.</w:t>
      </w:r>
      <w:r w:rsidR="00E37BBD">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4113DD" w:rsidRDefault="004113DD" w:rsidP="004113DD">
      <w:pPr>
        <w:pStyle w:val="Nagwek2"/>
        <w:numPr>
          <w:ilvl w:val="0"/>
          <w:numId w:val="0"/>
        </w:numPr>
      </w:pPr>
    </w:p>
    <w:p w:rsidR="004113DD" w:rsidRPr="00371538" w:rsidRDefault="004113DD" w:rsidP="004113DD">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113DD" w:rsidRPr="00371538" w:rsidTr="00FF394B">
        <w:tc>
          <w:tcPr>
            <w:tcW w:w="720" w:type="dxa"/>
          </w:tcPr>
          <w:p w:rsidR="004113DD" w:rsidRPr="00371538" w:rsidRDefault="004113DD" w:rsidP="00FF394B">
            <w:pPr>
              <w:spacing w:before="60" w:after="120"/>
              <w:jc w:val="both"/>
            </w:pPr>
            <w:r w:rsidRPr="00F84B32">
              <w:rPr>
                <w:b/>
                <w:sz w:val="20"/>
                <w:szCs w:val="20"/>
              </w:rPr>
              <w:t>Lp.</w:t>
            </w:r>
          </w:p>
        </w:tc>
        <w:tc>
          <w:tcPr>
            <w:tcW w:w="7920" w:type="dxa"/>
          </w:tcPr>
          <w:p w:rsidR="004113DD" w:rsidRPr="00371538" w:rsidRDefault="004113DD" w:rsidP="00FF394B">
            <w:pPr>
              <w:spacing w:before="60" w:after="120"/>
              <w:jc w:val="both"/>
            </w:pPr>
            <w:r w:rsidRPr="00F84B32">
              <w:rPr>
                <w:b/>
                <w:sz w:val="20"/>
                <w:szCs w:val="20"/>
              </w:rPr>
              <w:t>Wymagany dokument</w:t>
            </w:r>
          </w:p>
        </w:tc>
      </w:tr>
      <w:tr w:rsidR="004113DD" w:rsidRPr="00371538" w:rsidTr="00FF394B">
        <w:tc>
          <w:tcPr>
            <w:tcW w:w="720" w:type="dxa"/>
          </w:tcPr>
          <w:p w:rsidR="004113DD" w:rsidRPr="00371538" w:rsidRDefault="004113DD" w:rsidP="00FF394B">
            <w:pPr>
              <w:spacing w:before="60" w:after="120"/>
              <w:jc w:val="both"/>
            </w:pPr>
            <w:r w:rsidRPr="004113DD">
              <w:t>1</w:t>
            </w:r>
          </w:p>
        </w:tc>
        <w:tc>
          <w:tcPr>
            <w:tcW w:w="7920" w:type="dxa"/>
          </w:tcPr>
          <w:p w:rsidR="004113DD" w:rsidRPr="00F84B32" w:rsidRDefault="004113DD" w:rsidP="00FF394B">
            <w:pPr>
              <w:spacing w:before="60" w:after="120"/>
              <w:jc w:val="both"/>
              <w:rPr>
                <w:b/>
                <w:bCs/>
              </w:rPr>
            </w:pPr>
            <w:r w:rsidRPr="004113DD">
              <w:rPr>
                <w:b/>
                <w:bCs/>
              </w:rPr>
              <w:t>Oświadczenie o spełnianiu warunków</w:t>
            </w:r>
          </w:p>
          <w:p w:rsidR="004113DD" w:rsidRPr="00371538" w:rsidRDefault="004113DD" w:rsidP="00FF394B">
            <w:pPr>
              <w:spacing w:before="60" w:after="120"/>
              <w:jc w:val="both"/>
            </w:pPr>
            <w:r w:rsidRPr="004113DD">
              <w:t>Oświadczenie o spełnianiu warunków</w:t>
            </w:r>
          </w:p>
        </w:tc>
      </w:tr>
      <w:tr w:rsidR="004113DD" w:rsidRPr="00371538" w:rsidTr="00FF394B">
        <w:tc>
          <w:tcPr>
            <w:tcW w:w="720" w:type="dxa"/>
          </w:tcPr>
          <w:p w:rsidR="004113DD" w:rsidRPr="00371538" w:rsidRDefault="004113DD" w:rsidP="00FF394B">
            <w:pPr>
              <w:spacing w:before="60" w:after="120"/>
              <w:jc w:val="both"/>
            </w:pPr>
            <w:r w:rsidRPr="004113DD">
              <w:t>2</w:t>
            </w:r>
          </w:p>
        </w:tc>
        <w:tc>
          <w:tcPr>
            <w:tcW w:w="7920" w:type="dxa"/>
          </w:tcPr>
          <w:p w:rsidR="004113DD" w:rsidRPr="00F84B32" w:rsidRDefault="004113DD" w:rsidP="00FF394B">
            <w:pPr>
              <w:spacing w:before="60" w:after="120"/>
              <w:jc w:val="both"/>
              <w:rPr>
                <w:b/>
                <w:bCs/>
              </w:rPr>
            </w:pPr>
            <w:r w:rsidRPr="004113DD">
              <w:rPr>
                <w:b/>
                <w:bCs/>
              </w:rPr>
              <w:t>Wykaz dostaw lub usług</w:t>
            </w:r>
          </w:p>
          <w:p w:rsidR="004113DD" w:rsidRPr="00371538" w:rsidRDefault="004113DD" w:rsidP="00FF394B">
            <w:pPr>
              <w:spacing w:before="60" w:after="120"/>
              <w:jc w:val="both"/>
            </w:pPr>
            <w:r w:rsidRPr="004113DD">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4113DD" w:rsidRPr="00371538" w:rsidTr="00FF394B">
        <w:tc>
          <w:tcPr>
            <w:tcW w:w="720" w:type="dxa"/>
          </w:tcPr>
          <w:p w:rsidR="004113DD" w:rsidRPr="00371538" w:rsidRDefault="004113DD" w:rsidP="00FF394B">
            <w:pPr>
              <w:spacing w:before="60" w:after="120"/>
              <w:jc w:val="both"/>
            </w:pPr>
            <w:r w:rsidRPr="004113DD">
              <w:t>3</w:t>
            </w:r>
          </w:p>
        </w:tc>
        <w:tc>
          <w:tcPr>
            <w:tcW w:w="7920" w:type="dxa"/>
          </w:tcPr>
          <w:p w:rsidR="004113DD" w:rsidRPr="00F84B32" w:rsidRDefault="004113DD" w:rsidP="00FF394B">
            <w:pPr>
              <w:spacing w:before="60" w:after="120"/>
              <w:jc w:val="both"/>
              <w:rPr>
                <w:b/>
                <w:bCs/>
              </w:rPr>
            </w:pPr>
            <w:r w:rsidRPr="004113DD">
              <w:rPr>
                <w:b/>
                <w:bCs/>
              </w:rPr>
              <w:t>Wykaz osób</w:t>
            </w:r>
          </w:p>
          <w:p w:rsidR="004113DD" w:rsidRPr="00371538" w:rsidRDefault="004113DD" w:rsidP="00FF394B">
            <w:pPr>
              <w:spacing w:before="60" w:after="120"/>
              <w:jc w:val="both"/>
            </w:pPr>
            <w:r w:rsidRPr="004113DD">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4113DD" w:rsidRPr="00371538" w:rsidTr="00FF394B">
        <w:tc>
          <w:tcPr>
            <w:tcW w:w="720" w:type="dxa"/>
          </w:tcPr>
          <w:p w:rsidR="004113DD" w:rsidRPr="00371538" w:rsidRDefault="004113DD" w:rsidP="00FF394B">
            <w:pPr>
              <w:spacing w:before="60" w:after="120"/>
              <w:jc w:val="both"/>
            </w:pPr>
            <w:r w:rsidRPr="004113DD">
              <w:t>4</w:t>
            </w:r>
          </w:p>
        </w:tc>
        <w:tc>
          <w:tcPr>
            <w:tcW w:w="7920" w:type="dxa"/>
          </w:tcPr>
          <w:p w:rsidR="004113DD" w:rsidRPr="00F84B32" w:rsidRDefault="004113DD" w:rsidP="00FF394B">
            <w:pPr>
              <w:spacing w:before="60" w:after="120"/>
              <w:jc w:val="both"/>
              <w:rPr>
                <w:b/>
                <w:bCs/>
              </w:rPr>
            </w:pPr>
            <w:r w:rsidRPr="004113DD">
              <w:rPr>
                <w:b/>
                <w:bCs/>
              </w:rPr>
              <w:t>Informacja banku lub kasy</w:t>
            </w:r>
          </w:p>
          <w:p w:rsidR="004113DD" w:rsidRPr="00371538" w:rsidRDefault="004113DD" w:rsidP="00FF394B">
            <w:pPr>
              <w:spacing w:before="60" w:after="120"/>
              <w:jc w:val="both"/>
            </w:pPr>
            <w:r w:rsidRPr="004113DD">
              <w:t xml:space="preserve">Informacja banku lub spółdzielczej kasy oszczędnościowo-kredytowej </w:t>
            </w:r>
            <w:r w:rsidRPr="004113DD">
              <w:lastRenderedPageBreak/>
              <w:t>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4113DD" w:rsidRPr="00371538" w:rsidTr="00FF394B">
        <w:tc>
          <w:tcPr>
            <w:tcW w:w="720" w:type="dxa"/>
          </w:tcPr>
          <w:p w:rsidR="004113DD" w:rsidRPr="00371538" w:rsidRDefault="004113DD" w:rsidP="00FF394B">
            <w:pPr>
              <w:spacing w:before="60" w:after="120"/>
              <w:jc w:val="both"/>
            </w:pPr>
            <w:r w:rsidRPr="004113DD">
              <w:lastRenderedPageBreak/>
              <w:t>5</w:t>
            </w:r>
          </w:p>
        </w:tc>
        <w:tc>
          <w:tcPr>
            <w:tcW w:w="7920" w:type="dxa"/>
          </w:tcPr>
          <w:p w:rsidR="004113DD" w:rsidRPr="00F84B32" w:rsidRDefault="004113DD" w:rsidP="00FF394B">
            <w:pPr>
              <w:spacing w:before="60" w:after="120"/>
              <w:jc w:val="both"/>
              <w:rPr>
                <w:b/>
                <w:bCs/>
              </w:rPr>
            </w:pPr>
            <w:r w:rsidRPr="004113DD">
              <w:rPr>
                <w:b/>
                <w:bCs/>
              </w:rPr>
              <w:t>Opłacona polisa</w:t>
            </w:r>
          </w:p>
          <w:p w:rsidR="004113DD" w:rsidRPr="00371538" w:rsidRDefault="004113DD" w:rsidP="00FF394B">
            <w:pPr>
              <w:spacing w:before="60" w:after="120"/>
              <w:jc w:val="both"/>
            </w:pPr>
            <w:r w:rsidRPr="004113DD">
              <w:t>Opłacona polisa, a w przypadku jej braku inny dokument potwierdzający, że wykonawca jest ubezpieczony od odpowiedzialności cywilnej w zakresie prowadzonej działalności związanej z przedmiotem zamówienia</w:t>
            </w:r>
          </w:p>
        </w:tc>
      </w:tr>
    </w:tbl>
    <w:p w:rsidR="004113DD" w:rsidRPr="00371538" w:rsidRDefault="008634CF" w:rsidP="004113DD">
      <w:pPr>
        <w:pStyle w:val="Nagwek2"/>
        <w:numPr>
          <w:ilvl w:val="0"/>
          <w:numId w:val="0"/>
        </w:numPr>
      </w:pPr>
      <w:r w:rsidRPr="00371538">
        <w:t xml:space="preserve"> </w:t>
      </w:r>
    </w:p>
    <w:p w:rsidR="004113DD" w:rsidRPr="00371538" w:rsidRDefault="004113DD" w:rsidP="004113DD">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113DD" w:rsidRPr="00371538" w:rsidTr="00FF394B">
        <w:tc>
          <w:tcPr>
            <w:tcW w:w="720" w:type="dxa"/>
          </w:tcPr>
          <w:p w:rsidR="004113DD" w:rsidRPr="00371538" w:rsidRDefault="004113DD" w:rsidP="00FF394B">
            <w:pPr>
              <w:spacing w:before="60" w:after="120"/>
              <w:jc w:val="both"/>
            </w:pPr>
            <w:r w:rsidRPr="00F84B32">
              <w:rPr>
                <w:b/>
                <w:sz w:val="20"/>
                <w:szCs w:val="20"/>
              </w:rPr>
              <w:t>Lp.</w:t>
            </w:r>
          </w:p>
        </w:tc>
        <w:tc>
          <w:tcPr>
            <w:tcW w:w="7920" w:type="dxa"/>
          </w:tcPr>
          <w:p w:rsidR="004113DD" w:rsidRPr="00371538" w:rsidRDefault="004113DD" w:rsidP="00FF394B">
            <w:pPr>
              <w:spacing w:before="60" w:after="120"/>
              <w:jc w:val="both"/>
            </w:pPr>
            <w:r w:rsidRPr="00F84B32">
              <w:rPr>
                <w:b/>
                <w:sz w:val="20"/>
                <w:szCs w:val="20"/>
              </w:rPr>
              <w:t>Wymagany dokument</w:t>
            </w:r>
          </w:p>
        </w:tc>
      </w:tr>
      <w:tr w:rsidR="004113DD" w:rsidRPr="00371538" w:rsidTr="00FF394B">
        <w:tc>
          <w:tcPr>
            <w:tcW w:w="720" w:type="dxa"/>
          </w:tcPr>
          <w:p w:rsidR="004113DD" w:rsidRPr="00371538" w:rsidRDefault="004113DD" w:rsidP="00FF394B">
            <w:pPr>
              <w:spacing w:before="60" w:after="120"/>
              <w:jc w:val="both"/>
            </w:pPr>
            <w:r w:rsidRPr="004113DD">
              <w:t>1</w:t>
            </w:r>
          </w:p>
        </w:tc>
        <w:tc>
          <w:tcPr>
            <w:tcW w:w="7920" w:type="dxa"/>
          </w:tcPr>
          <w:p w:rsidR="004113DD" w:rsidRPr="00F84B32" w:rsidRDefault="004113DD" w:rsidP="00FF394B">
            <w:pPr>
              <w:spacing w:before="60" w:after="120"/>
              <w:jc w:val="both"/>
              <w:rPr>
                <w:b/>
                <w:bCs/>
              </w:rPr>
            </w:pPr>
            <w:r w:rsidRPr="004113DD">
              <w:rPr>
                <w:b/>
                <w:bCs/>
              </w:rPr>
              <w:t>Oświadczenie o braku podstaw do wykluczenia</w:t>
            </w:r>
          </w:p>
          <w:p w:rsidR="004113DD" w:rsidRPr="00371538" w:rsidRDefault="004113DD" w:rsidP="00FF394B">
            <w:pPr>
              <w:spacing w:before="60" w:after="120"/>
              <w:jc w:val="both"/>
            </w:pPr>
            <w:r w:rsidRPr="004113DD">
              <w:t>Oświadczenie o braku podstaw do wykluczenia</w:t>
            </w:r>
          </w:p>
        </w:tc>
      </w:tr>
      <w:tr w:rsidR="004113DD" w:rsidRPr="00371538" w:rsidTr="00FF394B">
        <w:tc>
          <w:tcPr>
            <w:tcW w:w="720" w:type="dxa"/>
          </w:tcPr>
          <w:p w:rsidR="004113DD" w:rsidRPr="00371538" w:rsidRDefault="004113DD" w:rsidP="00FF394B">
            <w:pPr>
              <w:spacing w:before="60" w:after="120"/>
              <w:jc w:val="both"/>
            </w:pPr>
            <w:r w:rsidRPr="004113DD">
              <w:t>2</w:t>
            </w:r>
          </w:p>
        </w:tc>
        <w:tc>
          <w:tcPr>
            <w:tcW w:w="7920" w:type="dxa"/>
          </w:tcPr>
          <w:p w:rsidR="004113DD" w:rsidRPr="00F84B32" w:rsidRDefault="004113DD" w:rsidP="00FF394B">
            <w:pPr>
              <w:spacing w:before="60" w:after="120"/>
              <w:jc w:val="both"/>
              <w:rPr>
                <w:b/>
                <w:bCs/>
              </w:rPr>
            </w:pPr>
            <w:r w:rsidRPr="004113DD">
              <w:rPr>
                <w:b/>
                <w:bCs/>
              </w:rPr>
              <w:t>Aktualny odpis z właściwego rejestru lub z centralnej ewidencji i informacji o działalności gospodarczej</w:t>
            </w:r>
          </w:p>
          <w:p w:rsidR="004113DD" w:rsidRPr="00371538" w:rsidRDefault="004113DD" w:rsidP="00FF394B">
            <w:pPr>
              <w:spacing w:before="60" w:after="120"/>
              <w:jc w:val="both"/>
            </w:pPr>
            <w:r w:rsidRPr="004113DD">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113DD" w:rsidRPr="00371538" w:rsidTr="00FF394B">
        <w:tc>
          <w:tcPr>
            <w:tcW w:w="720" w:type="dxa"/>
          </w:tcPr>
          <w:p w:rsidR="004113DD" w:rsidRPr="00371538" w:rsidRDefault="004113DD" w:rsidP="00FF394B">
            <w:pPr>
              <w:spacing w:before="60" w:after="120"/>
              <w:jc w:val="both"/>
            </w:pPr>
            <w:r w:rsidRPr="004113DD">
              <w:t>3</w:t>
            </w:r>
          </w:p>
        </w:tc>
        <w:tc>
          <w:tcPr>
            <w:tcW w:w="7920" w:type="dxa"/>
          </w:tcPr>
          <w:p w:rsidR="004113DD" w:rsidRPr="00F84B32" w:rsidRDefault="004113DD" w:rsidP="00FF394B">
            <w:pPr>
              <w:spacing w:before="60" w:after="120"/>
              <w:jc w:val="both"/>
              <w:rPr>
                <w:b/>
                <w:bCs/>
              </w:rPr>
            </w:pPr>
            <w:r w:rsidRPr="004113DD">
              <w:rPr>
                <w:b/>
                <w:bCs/>
              </w:rPr>
              <w:t>Aktualne zaświadczenie właściwego naczelnika urzędu skarbowego</w:t>
            </w:r>
          </w:p>
          <w:p w:rsidR="004113DD" w:rsidRPr="00371538" w:rsidRDefault="004113DD" w:rsidP="00FF394B">
            <w:pPr>
              <w:spacing w:before="60" w:after="120"/>
              <w:jc w:val="both"/>
            </w:pPr>
            <w:r w:rsidRPr="004113DD">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113DD" w:rsidRPr="00371538" w:rsidTr="00FF394B">
        <w:tc>
          <w:tcPr>
            <w:tcW w:w="720" w:type="dxa"/>
          </w:tcPr>
          <w:p w:rsidR="004113DD" w:rsidRPr="00371538" w:rsidRDefault="004113DD" w:rsidP="00FF394B">
            <w:pPr>
              <w:spacing w:before="60" w:after="120"/>
              <w:jc w:val="both"/>
            </w:pPr>
            <w:r w:rsidRPr="004113DD">
              <w:t>4</w:t>
            </w:r>
          </w:p>
        </w:tc>
        <w:tc>
          <w:tcPr>
            <w:tcW w:w="7920" w:type="dxa"/>
          </w:tcPr>
          <w:p w:rsidR="004113DD" w:rsidRPr="00F84B32" w:rsidRDefault="004113DD" w:rsidP="00FF394B">
            <w:pPr>
              <w:spacing w:before="60" w:after="120"/>
              <w:jc w:val="both"/>
              <w:rPr>
                <w:b/>
                <w:bCs/>
              </w:rPr>
            </w:pPr>
            <w:r w:rsidRPr="004113DD">
              <w:rPr>
                <w:b/>
                <w:bCs/>
              </w:rPr>
              <w:t>Aktualne zaświadczenie właściwego oddziału ZUS lub KRUS</w:t>
            </w:r>
          </w:p>
          <w:p w:rsidR="004113DD" w:rsidRPr="00371538" w:rsidRDefault="004113DD" w:rsidP="00FF394B">
            <w:pPr>
              <w:spacing w:before="60" w:after="120"/>
              <w:jc w:val="both"/>
            </w:pPr>
            <w:r w:rsidRPr="004113DD">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113DD" w:rsidRPr="00371538" w:rsidTr="00FF394B">
        <w:tc>
          <w:tcPr>
            <w:tcW w:w="720" w:type="dxa"/>
          </w:tcPr>
          <w:p w:rsidR="004113DD" w:rsidRPr="00371538" w:rsidRDefault="004113DD" w:rsidP="00FF394B">
            <w:pPr>
              <w:spacing w:before="60" w:after="120"/>
              <w:jc w:val="both"/>
            </w:pPr>
            <w:r w:rsidRPr="004113DD">
              <w:t>5</w:t>
            </w:r>
          </w:p>
        </w:tc>
        <w:tc>
          <w:tcPr>
            <w:tcW w:w="7920" w:type="dxa"/>
          </w:tcPr>
          <w:p w:rsidR="004113DD" w:rsidRPr="00F84B32" w:rsidRDefault="004113DD" w:rsidP="00FF394B">
            <w:pPr>
              <w:spacing w:before="60" w:after="120"/>
              <w:jc w:val="both"/>
              <w:rPr>
                <w:b/>
                <w:bCs/>
              </w:rPr>
            </w:pPr>
            <w:r w:rsidRPr="004113DD">
              <w:rPr>
                <w:b/>
                <w:bCs/>
              </w:rPr>
              <w:t xml:space="preserve">Aktualna informacja z KRK w zakresie określonym w art. 24 ust. 1 pkt 4-8 </w:t>
            </w:r>
            <w:r w:rsidRPr="004113DD">
              <w:rPr>
                <w:b/>
                <w:bCs/>
              </w:rPr>
              <w:lastRenderedPageBreak/>
              <w:t>ustawy</w:t>
            </w:r>
          </w:p>
          <w:p w:rsidR="004113DD" w:rsidRPr="00371538" w:rsidRDefault="004113DD" w:rsidP="00FF394B">
            <w:pPr>
              <w:spacing w:before="60" w:after="120"/>
              <w:jc w:val="both"/>
            </w:pPr>
            <w:r w:rsidRPr="004113DD">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4113DD" w:rsidRPr="00371538" w:rsidTr="00FF394B">
        <w:tc>
          <w:tcPr>
            <w:tcW w:w="720" w:type="dxa"/>
          </w:tcPr>
          <w:p w:rsidR="004113DD" w:rsidRPr="00371538" w:rsidRDefault="004113DD" w:rsidP="00FF394B">
            <w:pPr>
              <w:spacing w:before="60" w:after="120"/>
              <w:jc w:val="both"/>
            </w:pPr>
            <w:r w:rsidRPr="004113DD">
              <w:lastRenderedPageBreak/>
              <w:t>6</w:t>
            </w:r>
          </w:p>
        </w:tc>
        <w:tc>
          <w:tcPr>
            <w:tcW w:w="7920" w:type="dxa"/>
          </w:tcPr>
          <w:p w:rsidR="004113DD" w:rsidRPr="00F84B32" w:rsidRDefault="004113DD" w:rsidP="00FF394B">
            <w:pPr>
              <w:spacing w:before="60" w:after="120"/>
              <w:jc w:val="both"/>
              <w:rPr>
                <w:b/>
                <w:bCs/>
              </w:rPr>
            </w:pPr>
            <w:r w:rsidRPr="004113DD">
              <w:rPr>
                <w:b/>
                <w:bCs/>
              </w:rPr>
              <w:t>Aktualna informacja z KRK w zakresie określonym w art. 24 ust. 1 pkt 9 ustawy</w:t>
            </w:r>
          </w:p>
          <w:p w:rsidR="004113DD" w:rsidRPr="00371538" w:rsidRDefault="004113DD" w:rsidP="00FF394B">
            <w:pPr>
              <w:spacing w:before="60" w:after="120"/>
              <w:jc w:val="both"/>
            </w:pPr>
            <w:r w:rsidRPr="004113DD">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113DD" w:rsidRPr="00371538" w:rsidTr="00FF394B">
        <w:tc>
          <w:tcPr>
            <w:tcW w:w="720" w:type="dxa"/>
          </w:tcPr>
          <w:p w:rsidR="004113DD" w:rsidRPr="00371538" w:rsidRDefault="004113DD" w:rsidP="00FF394B">
            <w:pPr>
              <w:spacing w:before="60" w:after="120"/>
              <w:jc w:val="both"/>
            </w:pPr>
            <w:r w:rsidRPr="004113DD">
              <w:t>7</w:t>
            </w:r>
          </w:p>
        </w:tc>
        <w:tc>
          <w:tcPr>
            <w:tcW w:w="7920" w:type="dxa"/>
          </w:tcPr>
          <w:p w:rsidR="004113DD" w:rsidRPr="00F84B32" w:rsidRDefault="004113DD" w:rsidP="00FF394B">
            <w:pPr>
              <w:spacing w:before="60" w:after="120"/>
              <w:jc w:val="both"/>
              <w:rPr>
                <w:b/>
                <w:bCs/>
              </w:rPr>
            </w:pPr>
            <w:r w:rsidRPr="004113DD">
              <w:rPr>
                <w:b/>
                <w:bCs/>
              </w:rPr>
              <w:t>Dokumenty dotyczące przynależności do grupy kapitałowej</w:t>
            </w:r>
          </w:p>
          <w:p w:rsidR="004113DD" w:rsidRPr="00371538" w:rsidRDefault="004113DD" w:rsidP="00FF394B">
            <w:pPr>
              <w:spacing w:before="60" w:after="120"/>
              <w:jc w:val="both"/>
            </w:pPr>
            <w:r w:rsidRPr="004113DD">
              <w:t>Lista podmiotów należących do tej samej grupy kapitałowej w rozumieniu ustawy z dnia 16 lutego 2007 r. o ochronie konkurencji i konsumentów albo informacja o tym, że Wykonawca nie należy do grupy kapitałowej</w:t>
            </w:r>
          </w:p>
        </w:tc>
      </w:tr>
      <w:tr w:rsidR="004113DD" w:rsidRPr="00371538" w:rsidTr="00FF394B">
        <w:tc>
          <w:tcPr>
            <w:tcW w:w="720" w:type="dxa"/>
          </w:tcPr>
          <w:p w:rsidR="004113DD" w:rsidRPr="00371538" w:rsidRDefault="004113DD" w:rsidP="00FF394B">
            <w:pPr>
              <w:spacing w:before="60" w:after="120"/>
              <w:jc w:val="both"/>
            </w:pPr>
            <w:r w:rsidRPr="004113DD">
              <w:t>8</w:t>
            </w:r>
          </w:p>
        </w:tc>
        <w:tc>
          <w:tcPr>
            <w:tcW w:w="7920" w:type="dxa"/>
          </w:tcPr>
          <w:p w:rsidR="004113DD" w:rsidRPr="00F84B32" w:rsidRDefault="004113DD" w:rsidP="00FF394B">
            <w:pPr>
              <w:spacing w:before="60" w:after="120"/>
              <w:jc w:val="both"/>
              <w:rPr>
                <w:b/>
                <w:bCs/>
              </w:rPr>
            </w:pPr>
            <w:r w:rsidRPr="004113DD">
              <w:rPr>
                <w:b/>
                <w:bCs/>
              </w:rPr>
              <w:t>Aktualna informacja z KRK w zakresie określonym w art. 24 ust. 1 pkt 10 i 11 ustawy</w:t>
            </w:r>
          </w:p>
          <w:p w:rsidR="004113DD" w:rsidRPr="00371538" w:rsidRDefault="004113DD" w:rsidP="00FF394B">
            <w:pPr>
              <w:spacing w:before="60" w:after="120"/>
              <w:jc w:val="both"/>
            </w:pPr>
            <w:r w:rsidRPr="004113DD">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4113DD" w:rsidRPr="00371538" w:rsidRDefault="004113DD" w:rsidP="004113DD">
      <w:pPr>
        <w:pStyle w:val="Nagwek2"/>
        <w:numPr>
          <w:ilvl w:val="0"/>
          <w:numId w:val="0"/>
        </w:numPr>
      </w:pPr>
    </w:p>
    <w:p w:rsidR="004113DD" w:rsidRPr="00371538" w:rsidRDefault="008634CF" w:rsidP="004113DD">
      <w:pPr>
        <w:pStyle w:val="Nagwek2"/>
        <w:numPr>
          <w:ilvl w:val="0"/>
          <w:numId w:val="0"/>
        </w:numPr>
      </w:pPr>
      <w:r w:rsidRPr="00371538">
        <w:t xml:space="preserve"> </w:t>
      </w:r>
    </w:p>
    <w:p w:rsidR="004113DD" w:rsidRPr="00371538" w:rsidRDefault="004113DD" w:rsidP="004113DD">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113DD" w:rsidRPr="00371538" w:rsidTr="00FF394B">
        <w:tc>
          <w:tcPr>
            <w:tcW w:w="720" w:type="dxa"/>
          </w:tcPr>
          <w:p w:rsidR="004113DD" w:rsidRPr="00371538" w:rsidRDefault="004113DD" w:rsidP="00FF394B">
            <w:pPr>
              <w:spacing w:before="60" w:after="120"/>
              <w:jc w:val="both"/>
            </w:pPr>
            <w:r w:rsidRPr="00F84B32">
              <w:rPr>
                <w:b/>
                <w:sz w:val="20"/>
                <w:szCs w:val="20"/>
              </w:rPr>
              <w:t>Lp.</w:t>
            </w:r>
          </w:p>
        </w:tc>
        <w:tc>
          <w:tcPr>
            <w:tcW w:w="7920" w:type="dxa"/>
          </w:tcPr>
          <w:p w:rsidR="004113DD" w:rsidRPr="00371538" w:rsidRDefault="004113DD" w:rsidP="00FF394B">
            <w:pPr>
              <w:spacing w:before="60" w:after="120"/>
              <w:jc w:val="both"/>
            </w:pPr>
            <w:r w:rsidRPr="00F84B32">
              <w:rPr>
                <w:b/>
                <w:sz w:val="20"/>
                <w:szCs w:val="20"/>
              </w:rPr>
              <w:t>Wymagany dokument</w:t>
            </w:r>
          </w:p>
        </w:tc>
      </w:tr>
      <w:tr w:rsidR="004113DD" w:rsidRPr="00371538" w:rsidTr="00FF394B">
        <w:tc>
          <w:tcPr>
            <w:tcW w:w="720" w:type="dxa"/>
          </w:tcPr>
          <w:p w:rsidR="004113DD" w:rsidRPr="00371538" w:rsidRDefault="004113DD" w:rsidP="00FF394B">
            <w:pPr>
              <w:spacing w:before="60" w:after="120"/>
              <w:jc w:val="both"/>
            </w:pPr>
            <w:r w:rsidRPr="004113DD">
              <w:t>1</w:t>
            </w:r>
          </w:p>
        </w:tc>
        <w:tc>
          <w:tcPr>
            <w:tcW w:w="7920" w:type="dxa"/>
          </w:tcPr>
          <w:p w:rsidR="004113DD" w:rsidRPr="00F84B32" w:rsidRDefault="004113DD" w:rsidP="00FF394B">
            <w:pPr>
              <w:spacing w:before="60" w:after="120"/>
              <w:jc w:val="both"/>
              <w:rPr>
                <w:b/>
                <w:bCs/>
              </w:rPr>
            </w:pPr>
            <w:r w:rsidRPr="004113DD">
              <w:rPr>
                <w:b/>
                <w:bCs/>
              </w:rPr>
              <w:t>Dokument potwierdzający, że nie otwarto jego likwidacji ani nie ogłoszono upadłości</w:t>
            </w:r>
          </w:p>
          <w:p w:rsidR="004113DD" w:rsidRPr="00371538" w:rsidRDefault="004113DD" w:rsidP="00FF394B">
            <w:pPr>
              <w:spacing w:before="60" w:after="120"/>
              <w:jc w:val="both"/>
            </w:pPr>
            <w:r w:rsidRPr="004113DD">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113DD" w:rsidRPr="00371538" w:rsidTr="00FF394B">
        <w:tc>
          <w:tcPr>
            <w:tcW w:w="720" w:type="dxa"/>
          </w:tcPr>
          <w:p w:rsidR="004113DD" w:rsidRPr="00371538" w:rsidRDefault="004113DD" w:rsidP="00FF394B">
            <w:pPr>
              <w:spacing w:before="60" w:after="120"/>
              <w:jc w:val="both"/>
            </w:pPr>
            <w:r w:rsidRPr="004113DD">
              <w:t>2</w:t>
            </w:r>
          </w:p>
        </w:tc>
        <w:tc>
          <w:tcPr>
            <w:tcW w:w="7920" w:type="dxa"/>
          </w:tcPr>
          <w:p w:rsidR="004113DD" w:rsidRPr="00F84B32" w:rsidRDefault="004113DD" w:rsidP="00FF394B">
            <w:pPr>
              <w:spacing w:before="60" w:after="120"/>
              <w:jc w:val="both"/>
              <w:rPr>
                <w:b/>
                <w:bCs/>
              </w:rPr>
            </w:pPr>
            <w:r w:rsidRPr="004113DD">
              <w:rPr>
                <w:b/>
                <w:bCs/>
              </w:rPr>
              <w:t>Dokument potwierdzający, że nie zalega z uiszczaniem podatków, opłat, składek na ubezpieczenie społeczne i zdrowotne</w:t>
            </w:r>
          </w:p>
          <w:p w:rsidR="004113DD" w:rsidRPr="00371538" w:rsidRDefault="004113DD" w:rsidP="00FF394B">
            <w:pPr>
              <w:spacing w:before="60" w:after="120"/>
              <w:jc w:val="both"/>
            </w:pPr>
            <w:r w:rsidRPr="004113DD">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w:t>
            </w:r>
            <w:r w:rsidRPr="004113DD">
              <w:lastRenderedPageBreak/>
              <w:t>terminu składania wniosków o dopuszczenie do udziału w postępowaniu o udzielenie zamówienia albo składania ofert</w:t>
            </w:r>
          </w:p>
        </w:tc>
      </w:tr>
      <w:tr w:rsidR="004113DD" w:rsidRPr="00371538" w:rsidTr="00FF394B">
        <w:tc>
          <w:tcPr>
            <w:tcW w:w="720" w:type="dxa"/>
          </w:tcPr>
          <w:p w:rsidR="004113DD" w:rsidRPr="00371538" w:rsidRDefault="004113DD" w:rsidP="00FF394B">
            <w:pPr>
              <w:spacing w:before="60" w:after="120"/>
              <w:jc w:val="both"/>
            </w:pPr>
            <w:r w:rsidRPr="004113DD">
              <w:lastRenderedPageBreak/>
              <w:t>3</w:t>
            </w:r>
          </w:p>
        </w:tc>
        <w:tc>
          <w:tcPr>
            <w:tcW w:w="7920" w:type="dxa"/>
          </w:tcPr>
          <w:p w:rsidR="004113DD" w:rsidRPr="00F84B32" w:rsidRDefault="004113DD" w:rsidP="00FF394B">
            <w:pPr>
              <w:spacing w:before="60" w:after="120"/>
              <w:jc w:val="both"/>
              <w:rPr>
                <w:b/>
                <w:bCs/>
              </w:rPr>
            </w:pPr>
            <w:r w:rsidRPr="004113DD">
              <w:rPr>
                <w:b/>
                <w:bCs/>
              </w:rPr>
              <w:t>Dokument potwierdzający, że nie orzeczono wobec niego zakazu ubiegania się o zamówienie</w:t>
            </w:r>
          </w:p>
          <w:p w:rsidR="004113DD" w:rsidRPr="00371538" w:rsidRDefault="004113DD" w:rsidP="00FF394B">
            <w:pPr>
              <w:spacing w:before="60" w:after="120"/>
              <w:jc w:val="both"/>
            </w:pPr>
            <w:r w:rsidRPr="004113DD">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113DD" w:rsidRPr="00371538" w:rsidTr="00FF394B">
        <w:tc>
          <w:tcPr>
            <w:tcW w:w="720" w:type="dxa"/>
          </w:tcPr>
          <w:p w:rsidR="004113DD" w:rsidRPr="00371538" w:rsidRDefault="004113DD" w:rsidP="00FF394B">
            <w:pPr>
              <w:spacing w:before="60" w:after="120"/>
              <w:jc w:val="both"/>
            </w:pPr>
            <w:r w:rsidRPr="004113DD">
              <w:t>4</w:t>
            </w:r>
          </w:p>
        </w:tc>
        <w:tc>
          <w:tcPr>
            <w:tcW w:w="7920" w:type="dxa"/>
          </w:tcPr>
          <w:p w:rsidR="004113DD" w:rsidRPr="00F84B32" w:rsidRDefault="004113DD" w:rsidP="00FF394B">
            <w:pPr>
              <w:spacing w:before="60" w:after="120"/>
              <w:jc w:val="both"/>
              <w:rPr>
                <w:b/>
                <w:bCs/>
              </w:rPr>
            </w:pPr>
            <w:r w:rsidRPr="004113DD">
              <w:rPr>
                <w:b/>
                <w:bCs/>
              </w:rPr>
              <w:t>Zaświadczenie w zakresie określonym w art. 24 ust. 1 pkt 4-8 ustawy</w:t>
            </w:r>
          </w:p>
          <w:p w:rsidR="004113DD" w:rsidRPr="00371538" w:rsidRDefault="004113DD" w:rsidP="00FF394B">
            <w:pPr>
              <w:spacing w:before="60" w:after="120"/>
              <w:jc w:val="both"/>
            </w:pPr>
            <w:r w:rsidRPr="004113D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4113DD" w:rsidRPr="00371538" w:rsidTr="00FF394B">
        <w:tc>
          <w:tcPr>
            <w:tcW w:w="720" w:type="dxa"/>
          </w:tcPr>
          <w:p w:rsidR="004113DD" w:rsidRPr="00371538" w:rsidRDefault="004113DD" w:rsidP="00FF394B">
            <w:pPr>
              <w:spacing w:before="60" w:after="120"/>
              <w:jc w:val="both"/>
            </w:pPr>
            <w:r w:rsidRPr="004113DD">
              <w:t>5</w:t>
            </w:r>
          </w:p>
        </w:tc>
        <w:tc>
          <w:tcPr>
            <w:tcW w:w="7920" w:type="dxa"/>
          </w:tcPr>
          <w:p w:rsidR="004113DD" w:rsidRPr="00F84B32" w:rsidRDefault="004113DD" w:rsidP="00FF394B">
            <w:pPr>
              <w:spacing w:before="60" w:after="120"/>
              <w:jc w:val="both"/>
              <w:rPr>
                <w:b/>
                <w:bCs/>
              </w:rPr>
            </w:pPr>
            <w:r w:rsidRPr="004113DD">
              <w:rPr>
                <w:b/>
                <w:bCs/>
              </w:rPr>
              <w:t>Zaświadczenie w zakresie określonym w art. 24 ust. 1 pkt 10 i 11 ustawy</w:t>
            </w:r>
          </w:p>
          <w:p w:rsidR="004113DD" w:rsidRPr="00371538" w:rsidRDefault="004113DD" w:rsidP="00FF394B">
            <w:pPr>
              <w:spacing w:before="60" w:after="120"/>
              <w:jc w:val="both"/>
            </w:pPr>
            <w:r w:rsidRPr="004113D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4113DD" w:rsidRPr="00371538" w:rsidRDefault="008634CF" w:rsidP="004113DD">
      <w:pPr>
        <w:pStyle w:val="Nagwek2"/>
        <w:numPr>
          <w:ilvl w:val="0"/>
          <w:numId w:val="0"/>
        </w:numPr>
      </w:pPr>
      <w:r w:rsidRPr="00371538">
        <w:t xml:space="preserve"> </w:t>
      </w:r>
    </w:p>
    <w:p w:rsidR="004113DD" w:rsidRPr="00371538" w:rsidRDefault="004113DD" w:rsidP="004113DD">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113DD" w:rsidRPr="00371538" w:rsidTr="00FF394B">
        <w:tc>
          <w:tcPr>
            <w:tcW w:w="720" w:type="dxa"/>
          </w:tcPr>
          <w:p w:rsidR="004113DD" w:rsidRPr="00371538" w:rsidRDefault="004113DD" w:rsidP="00FF394B">
            <w:pPr>
              <w:spacing w:before="60" w:after="120"/>
              <w:jc w:val="both"/>
            </w:pPr>
            <w:r w:rsidRPr="00F84B32">
              <w:rPr>
                <w:b/>
                <w:sz w:val="20"/>
                <w:szCs w:val="20"/>
              </w:rPr>
              <w:t>Lp.</w:t>
            </w:r>
          </w:p>
        </w:tc>
        <w:tc>
          <w:tcPr>
            <w:tcW w:w="7920" w:type="dxa"/>
          </w:tcPr>
          <w:p w:rsidR="004113DD" w:rsidRPr="00371538" w:rsidRDefault="004113DD" w:rsidP="00FF394B">
            <w:pPr>
              <w:spacing w:before="60" w:after="120"/>
              <w:jc w:val="both"/>
            </w:pPr>
            <w:r w:rsidRPr="00F84B32">
              <w:rPr>
                <w:b/>
                <w:sz w:val="20"/>
                <w:szCs w:val="20"/>
              </w:rPr>
              <w:t>Wymagany dokument</w:t>
            </w:r>
          </w:p>
        </w:tc>
      </w:tr>
      <w:tr w:rsidR="004113DD" w:rsidRPr="00371538" w:rsidTr="00FF394B">
        <w:tc>
          <w:tcPr>
            <w:tcW w:w="720" w:type="dxa"/>
          </w:tcPr>
          <w:p w:rsidR="004113DD" w:rsidRPr="00371538" w:rsidRDefault="004113DD" w:rsidP="00FF394B">
            <w:pPr>
              <w:spacing w:before="60" w:after="120"/>
              <w:jc w:val="both"/>
            </w:pPr>
            <w:r w:rsidRPr="004113DD">
              <w:t>1</w:t>
            </w:r>
          </w:p>
        </w:tc>
        <w:tc>
          <w:tcPr>
            <w:tcW w:w="7920" w:type="dxa"/>
          </w:tcPr>
          <w:p w:rsidR="004113DD" w:rsidRPr="00F84B32" w:rsidRDefault="004113DD" w:rsidP="00FF394B">
            <w:pPr>
              <w:spacing w:before="60" w:after="120"/>
              <w:jc w:val="both"/>
              <w:rPr>
                <w:b/>
                <w:bCs/>
              </w:rPr>
            </w:pPr>
            <w:r w:rsidRPr="004113DD">
              <w:rPr>
                <w:b/>
                <w:bCs/>
              </w:rPr>
              <w:t>wykaz osób będących uczestnikami integracji społecznej w rozumieniu ustawy z dnia 13 czerwca 2003 r. o zatrudnieniu socjalnym</w:t>
            </w:r>
          </w:p>
          <w:p w:rsidR="004113DD" w:rsidRPr="00371538" w:rsidRDefault="004113DD" w:rsidP="00FF394B">
            <w:pPr>
              <w:spacing w:before="60" w:after="120"/>
              <w:jc w:val="both"/>
            </w:pPr>
            <w:r w:rsidRPr="004113DD">
              <w:t>Do oceny ofert będą brane osoby, które są objęte umową z Centrum Integracji Społecznej, lub też są zatrudnione przez Centrum Integracji Społecznej lub w Klubie Integracji Społecznej. Należy przedłożyć kserokopie takich umów, bądź zaświadczenie właściwego CIS lub KIS o zatrudnieniu danej osoby</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275C02">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113DD" w:rsidRPr="004113DD">
        <w:t>2015-04-20</w:t>
      </w:r>
      <w:r>
        <w:t>.</w:t>
      </w:r>
    </w:p>
    <w:p w:rsidR="00BC04D7" w:rsidRPr="003E3644" w:rsidRDefault="00BC04D7" w:rsidP="008634CF">
      <w:pPr>
        <w:pStyle w:val="Nagwek2"/>
      </w:pPr>
      <w:r w:rsidRPr="00B64044">
        <w:t>Jeż</w:t>
      </w:r>
      <w:r>
        <w:t xml:space="preserve">eli wniosek o wyjaśnienie treści specyfikacji </w:t>
      </w:r>
      <w:r w:rsidRPr="003E3644">
        <w:t>istotnych warunków zamówienia wpłynął po upływie terminu składania wniosku, o którym mowa w pkt 8.1, lub dotyczy udzielonych wyjaśnień, Zamawiający może udzielić wyjaśnień albo pozostawić wniosek bez rozpatrywania.</w:t>
      </w:r>
    </w:p>
    <w:p w:rsidR="00BC04D7" w:rsidRPr="003E3644" w:rsidRDefault="00BC04D7" w:rsidP="008634CF">
      <w:pPr>
        <w:pStyle w:val="Nagwek2"/>
      </w:pPr>
      <w:r w:rsidRPr="003E3644">
        <w:t>Przedłużenie terminu składania ofert nie wpływa na bieg terminu składania wniosku, o którym 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37BBD">
        <w:t>(</w:t>
      </w:r>
      <w:r w:rsidR="00536027">
        <w:t>Dz. U. z 2010 r. Nr 113, poz. 759, z późn. zm.</w:t>
      </w:r>
      <w:r w:rsidR="00E37BBD">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37BBD">
        <w:t>(</w:t>
      </w:r>
      <w:r w:rsidR="00536027">
        <w:t>Dz. U. z 2010 r. Nr 113, poz. 759, z późn. zm.</w:t>
      </w:r>
      <w:r w:rsidR="00E37BBD">
        <w:t>)</w:t>
      </w:r>
      <w:r>
        <w:t>.</w:t>
      </w:r>
    </w:p>
    <w:p w:rsidR="00DE5056" w:rsidRDefault="00BC04D7" w:rsidP="008634CF">
      <w:pPr>
        <w:pStyle w:val="Nagwek2"/>
      </w:pPr>
      <w:r w:rsidRPr="00882095">
        <w:lastRenderedPageBreak/>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113DD" w:rsidRPr="00F84B32" w:rsidTr="00FF394B">
        <w:tc>
          <w:tcPr>
            <w:tcW w:w="744" w:type="dxa"/>
            <w:tcBorders>
              <w:top w:val="nil"/>
              <w:left w:val="nil"/>
              <w:bottom w:val="nil"/>
              <w:right w:val="nil"/>
            </w:tcBorders>
          </w:tcPr>
          <w:p w:rsidR="004113DD" w:rsidRPr="00882095" w:rsidRDefault="004113DD" w:rsidP="00FF394B">
            <w:r w:rsidRPr="004113DD">
              <w:t>1</w:t>
            </w:r>
          </w:p>
        </w:tc>
        <w:tc>
          <w:tcPr>
            <w:tcW w:w="7304" w:type="dxa"/>
            <w:tcBorders>
              <w:top w:val="nil"/>
              <w:left w:val="nil"/>
              <w:bottom w:val="nil"/>
              <w:right w:val="nil"/>
            </w:tcBorders>
          </w:tcPr>
          <w:p w:rsidR="004113DD" w:rsidRPr="00F84B32" w:rsidRDefault="004113DD" w:rsidP="00FF394B">
            <w:pPr>
              <w:rPr>
                <w:lang w:val="en-US"/>
              </w:rPr>
            </w:pPr>
            <w:r w:rsidRPr="004113DD">
              <w:rPr>
                <w:lang w:val="en-US"/>
              </w:rPr>
              <w:t>mgr Sławomir Baum</w:t>
            </w:r>
            <w:r w:rsidRPr="00F84B32">
              <w:rPr>
                <w:lang w:val="en-US"/>
              </w:rPr>
              <w:t xml:space="preserve"> -  </w:t>
            </w:r>
            <w:r w:rsidRPr="004113DD">
              <w:rPr>
                <w:lang w:val="en-US"/>
              </w:rPr>
              <w:t>Radca prawny</w:t>
            </w:r>
            <w:r w:rsidRPr="00F84B32">
              <w:rPr>
                <w:lang w:val="en-US"/>
              </w:rPr>
              <w:t xml:space="preserve"> tel.: </w:t>
            </w:r>
            <w:r w:rsidRPr="004113DD">
              <w:rPr>
                <w:lang w:val="en-US"/>
              </w:rPr>
              <w:t>(61) 2847133</w:t>
            </w:r>
            <w:r w:rsidRPr="00F84B32">
              <w:rPr>
                <w:lang w:val="en-US"/>
              </w:rPr>
              <w:t xml:space="preserve">, e-mail: </w:t>
            </w:r>
            <w:r w:rsidRPr="004113DD">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113DD" w:rsidRPr="00F84B32" w:rsidTr="00FF394B">
        <w:tc>
          <w:tcPr>
            <w:tcW w:w="744" w:type="dxa"/>
            <w:tcBorders>
              <w:top w:val="nil"/>
              <w:left w:val="nil"/>
              <w:bottom w:val="nil"/>
              <w:right w:val="nil"/>
            </w:tcBorders>
          </w:tcPr>
          <w:p w:rsidR="004113DD" w:rsidRPr="00882095" w:rsidRDefault="004113DD" w:rsidP="00FF394B">
            <w:bookmarkStart w:id="8" w:name="_Toc258314250"/>
            <w:r w:rsidRPr="004113DD">
              <w:t>1</w:t>
            </w:r>
          </w:p>
        </w:tc>
        <w:tc>
          <w:tcPr>
            <w:tcW w:w="7176" w:type="dxa"/>
            <w:tcBorders>
              <w:top w:val="nil"/>
              <w:left w:val="nil"/>
              <w:bottom w:val="nil"/>
              <w:right w:val="nil"/>
            </w:tcBorders>
          </w:tcPr>
          <w:p w:rsidR="004113DD" w:rsidRPr="00F84B32" w:rsidRDefault="004113DD" w:rsidP="00FF394B">
            <w:pPr>
              <w:rPr>
                <w:lang w:val="en-US"/>
              </w:rPr>
            </w:pPr>
            <w:r w:rsidRPr="004113DD">
              <w:rPr>
                <w:lang w:val="en-US"/>
              </w:rPr>
              <w:t>inspektor Anna Koronowska-Skrzypczak</w:t>
            </w:r>
            <w:r w:rsidRPr="00F84B32">
              <w:rPr>
                <w:lang w:val="en-US"/>
              </w:rPr>
              <w:t xml:space="preserve"> -   tel.: </w:t>
            </w:r>
            <w:r w:rsidRPr="004113DD">
              <w:rPr>
                <w:lang w:val="en-US"/>
              </w:rPr>
              <w:t>(61) 2847144</w:t>
            </w:r>
            <w:r w:rsidRPr="00F84B32">
              <w:rPr>
                <w:lang w:val="en-US"/>
              </w:rPr>
              <w:t xml:space="preserve">, e-mail: </w:t>
            </w:r>
            <w:r w:rsidRPr="004113DD">
              <w:rPr>
                <w:lang w:val="en-US"/>
              </w:rPr>
              <w:t>anna.koronowska-skrzypczak@urzad.srem.pl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4113DD" w:rsidRPr="003209A8" w:rsidRDefault="004113DD" w:rsidP="004113DD">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4113DD" w:rsidRPr="003209A8" w:rsidTr="00FF394B">
        <w:tc>
          <w:tcPr>
            <w:tcW w:w="8460" w:type="dxa"/>
          </w:tcPr>
          <w:p w:rsidR="004113DD" w:rsidRPr="003209A8" w:rsidRDefault="004113DD" w:rsidP="00FF394B">
            <w:pPr>
              <w:pStyle w:val="Tekstpodstawowy"/>
            </w:pPr>
            <w:r w:rsidRPr="003209A8">
              <w:t xml:space="preserve">Dla zadania częściowego nr </w:t>
            </w:r>
            <w:r w:rsidRPr="004113DD">
              <w:t>1</w:t>
            </w:r>
            <w:r w:rsidRPr="003209A8">
              <w:t xml:space="preserve">: </w:t>
            </w:r>
            <w:r w:rsidRPr="004113DD">
              <w:rPr>
                <w:b/>
              </w:rPr>
              <w:t>3 000.00</w:t>
            </w:r>
            <w:r w:rsidRPr="003209A8">
              <w:rPr>
                <w:b/>
              </w:rPr>
              <w:t xml:space="preserve"> PLN</w:t>
            </w:r>
            <w:r w:rsidRPr="003209A8">
              <w:t xml:space="preserve"> (słownie: </w:t>
            </w:r>
            <w:r w:rsidRPr="004113DD">
              <w:t xml:space="preserve"> trzy tysiące 00/100</w:t>
            </w:r>
            <w:r w:rsidRPr="003209A8">
              <w:t xml:space="preserve"> PLN)</w:t>
            </w:r>
          </w:p>
        </w:tc>
      </w:tr>
      <w:tr w:rsidR="004113DD" w:rsidRPr="003209A8" w:rsidTr="00FF394B">
        <w:tc>
          <w:tcPr>
            <w:tcW w:w="8460" w:type="dxa"/>
          </w:tcPr>
          <w:p w:rsidR="004113DD" w:rsidRPr="003209A8" w:rsidRDefault="004113DD" w:rsidP="00FF394B">
            <w:pPr>
              <w:pStyle w:val="Tekstpodstawowy"/>
            </w:pPr>
            <w:r w:rsidRPr="003209A8">
              <w:t xml:space="preserve">Dla zadania częściowego nr </w:t>
            </w:r>
            <w:r w:rsidRPr="004113DD">
              <w:t>2</w:t>
            </w:r>
            <w:r w:rsidRPr="003209A8">
              <w:t xml:space="preserve">: </w:t>
            </w:r>
            <w:r w:rsidRPr="004113DD">
              <w:rPr>
                <w:b/>
              </w:rPr>
              <w:t>2 000.00</w:t>
            </w:r>
            <w:r w:rsidRPr="003209A8">
              <w:rPr>
                <w:b/>
              </w:rPr>
              <w:t xml:space="preserve"> PLN</w:t>
            </w:r>
            <w:r w:rsidRPr="003209A8">
              <w:t xml:space="preserve"> (słownie: </w:t>
            </w:r>
            <w:r w:rsidRPr="004113DD">
              <w:t xml:space="preserve"> dwa tysiące 00/100</w:t>
            </w:r>
            <w:r w:rsidRPr="003209A8">
              <w:t xml:space="preserve"> PLN)</w:t>
            </w:r>
          </w:p>
        </w:tc>
      </w:tr>
      <w:tr w:rsidR="004113DD" w:rsidRPr="003209A8" w:rsidTr="00FF394B">
        <w:tc>
          <w:tcPr>
            <w:tcW w:w="8460" w:type="dxa"/>
          </w:tcPr>
          <w:p w:rsidR="004113DD" w:rsidRPr="003209A8" w:rsidRDefault="004113DD" w:rsidP="00FF394B">
            <w:pPr>
              <w:pStyle w:val="Tekstpodstawowy"/>
            </w:pPr>
            <w:r w:rsidRPr="003209A8">
              <w:t xml:space="preserve">Dla zadania częściowego nr </w:t>
            </w:r>
            <w:r w:rsidRPr="004113DD">
              <w:t>3</w:t>
            </w:r>
            <w:r w:rsidRPr="003209A8">
              <w:t xml:space="preserve">: </w:t>
            </w:r>
            <w:r w:rsidRPr="004113DD">
              <w:rPr>
                <w:b/>
              </w:rPr>
              <w:t>2 500.00</w:t>
            </w:r>
            <w:r w:rsidRPr="003209A8">
              <w:rPr>
                <w:b/>
              </w:rPr>
              <w:t xml:space="preserve"> PLN</w:t>
            </w:r>
            <w:r w:rsidRPr="003209A8">
              <w:t xml:space="preserve"> (słownie: </w:t>
            </w:r>
            <w:r w:rsidRPr="004113DD">
              <w:t xml:space="preserve"> dwa tysiące pięćset  00/100</w:t>
            </w:r>
            <w:r w:rsidRPr="003209A8">
              <w:t xml:space="preserve"> PLN)</w:t>
            </w:r>
          </w:p>
        </w:tc>
      </w:tr>
      <w:tr w:rsidR="004113DD" w:rsidRPr="003209A8" w:rsidTr="00FF394B">
        <w:tc>
          <w:tcPr>
            <w:tcW w:w="8460" w:type="dxa"/>
          </w:tcPr>
          <w:p w:rsidR="004113DD" w:rsidRPr="003209A8" w:rsidRDefault="004113DD" w:rsidP="00FF394B">
            <w:pPr>
              <w:pStyle w:val="Tekstpodstawowy"/>
            </w:pPr>
            <w:r w:rsidRPr="003209A8">
              <w:t xml:space="preserve">Dla zadania częściowego nr </w:t>
            </w:r>
            <w:r w:rsidRPr="004113DD">
              <w:t>4</w:t>
            </w:r>
            <w:r w:rsidRPr="003209A8">
              <w:t xml:space="preserve">: </w:t>
            </w:r>
            <w:r w:rsidRPr="004113DD">
              <w:rPr>
                <w:b/>
              </w:rPr>
              <w:t>2 500.00</w:t>
            </w:r>
            <w:r w:rsidRPr="003209A8">
              <w:rPr>
                <w:b/>
              </w:rPr>
              <w:t xml:space="preserve"> PLN</w:t>
            </w:r>
            <w:r w:rsidRPr="003209A8">
              <w:t xml:space="preserve"> (słownie: </w:t>
            </w:r>
            <w:r w:rsidRPr="004113DD">
              <w:t xml:space="preserve"> dwa tysiące pięćset  00/100</w:t>
            </w:r>
            <w:r w:rsidRPr="003209A8">
              <w:t xml:space="preserve"> PLN)</w:t>
            </w:r>
          </w:p>
        </w:tc>
      </w:tr>
    </w:tbl>
    <w:p w:rsidR="004113DD" w:rsidRPr="00876900" w:rsidRDefault="004113DD" w:rsidP="004113DD">
      <w:pPr>
        <w:pStyle w:val="Nagwek2"/>
      </w:pPr>
      <w:r>
        <w:t xml:space="preserve">Wadium należy wnieść w terminie do dnia </w:t>
      </w:r>
      <w:r w:rsidRPr="004113DD">
        <w:t>2015-04-23</w:t>
      </w:r>
      <w:r>
        <w:t xml:space="preserve"> do godz. </w:t>
      </w:r>
      <w:r w:rsidRPr="004113DD">
        <w:t>09:00</w:t>
      </w:r>
      <w:r>
        <w:t>.</w:t>
      </w:r>
    </w:p>
    <w:p w:rsidR="004113DD" w:rsidRPr="00876900" w:rsidRDefault="004113DD" w:rsidP="004113DD">
      <w:pPr>
        <w:pStyle w:val="Nagwek2"/>
      </w:pPr>
      <w:r>
        <w:t>Wadium może być wnoszone w jednej lub kilku następujących formach:</w:t>
      </w:r>
    </w:p>
    <w:p w:rsidR="004113DD" w:rsidRPr="00876900" w:rsidRDefault="004113DD" w:rsidP="004113DD">
      <w:pPr>
        <w:pStyle w:val="Nagwek2"/>
        <w:numPr>
          <w:ilvl w:val="2"/>
          <w:numId w:val="1"/>
        </w:numPr>
      </w:pPr>
      <w:r>
        <w:t xml:space="preserve">pieniądzu: przelewem na rachunek bankowy Zamawiającego: </w:t>
      </w:r>
      <w:r w:rsidRPr="004113DD">
        <w:t>SBL Śrem</w:t>
      </w:r>
      <w:r>
        <w:t xml:space="preserve"> </w:t>
      </w:r>
      <w:r w:rsidRPr="004113DD">
        <w:t>95 9084 0003 2102 0013 0521 0008</w:t>
      </w:r>
      <w:r>
        <w:t>;</w:t>
      </w:r>
    </w:p>
    <w:p w:rsidR="004113DD" w:rsidRDefault="004113DD" w:rsidP="004113DD">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113DD" w:rsidRPr="00876900" w:rsidRDefault="004113DD" w:rsidP="004113DD">
      <w:pPr>
        <w:pStyle w:val="Nagwek2"/>
        <w:numPr>
          <w:ilvl w:val="2"/>
          <w:numId w:val="1"/>
        </w:numPr>
      </w:pPr>
      <w:r>
        <w:t>gwarancjach bankowych;</w:t>
      </w:r>
    </w:p>
    <w:p w:rsidR="004113DD" w:rsidRPr="00876900" w:rsidRDefault="004113DD" w:rsidP="004113DD">
      <w:pPr>
        <w:pStyle w:val="Nagwek2"/>
        <w:numPr>
          <w:ilvl w:val="2"/>
          <w:numId w:val="1"/>
        </w:numPr>
      </w:pPr>
      <w:r>
        <w:t>gwarancjach ubezpieczeniowych;</w:t>
      </w:r>
    </w:p>
    <w:p w:rsidR="004113DD" w:rsidRDefault="004113DD" w:rsidP="004113DD">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4113DD" w:rsidRDefault="004113DD" w:rsidP="004113DD">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4113DD" w:rsidRDefault="004113DD" w:rsidP="004113DD">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113DD" w:rsidRDefault="004113DD" w:rsidP="004113DD">
      <w:pPr>
        <w:pStyle w:val="Nagwek2"/>
      </w:pPr>
      <w:r w:rsidRPr="00772ADB">
        <w:t>Wykonawca zobowiązany jest wnieść wadium na okres związania ofertą.</w:t>
      </w:r>
    </w:p>
    <w:p w:rsidR="004113DD" w:rsidRPr="00876900" w:rsidRDefault="004113DD" w:rsidP="004113DD">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4113DD" w:rsidRPr="00876900" w:rsidRDefault="004113DD" w:rsidP="004113DD">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4113DD" w:rsidRPr="00876900" w:rsidRDefault="004113DD" w:rsidP="004113DD">
      <w:pPr>
        <w:pStyle w:val="Nagwek2"/>
      </w:pPr>
      <w:r>
        <w:lastRenderedPageBreak/>
        <w:t>Zamawiający zwraca niezwłocznie wadium, na wniosek Wykonawcy, który wycofał ofertę przed upływem terminu składania ofert.</w:t>
      </w:r>
    </w:p>
    <w:p w:rsidR="004113DD" w:rsidRPr="00720175" w:rsidRDefault="004113DD" w:rsidP="004113DD">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4113DD" w:rsidRDefault="004113DD" w:rsidP="004113DD">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113DD" w:rsidRDefault="004113DD" w:rsidP="004113DD">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4113DD" w:rsidRPr="00876900" w:rsidRDefault="004113DD" w:rsidP="004113DD">
      <w:pPr>
        <w:pStyle w:val="Nagwek2"/>
      </w:pPr>
      <w:r>
        <w:t>Zamawiający zatrzymuje wadium wraz z odsetkami, jeżeli Wykonawca, którego oferta została wybrana:</w:t>
      </w:r>
    </w:p>
    <w:p w:rsidR="004113DD" w:rsidRPr="00876900" w:rsidRDefault="004113DD" w:rsidP="004113DD">
      <w:pPr>
        <w:pStyle w:val="Nagwek2"/>
        <w:numPr>
          <w:ilvl w:val="2"/>
          <w:numId w:val="1"/>
        </w:numPr>
      </w:pPr>
      <w:r>
        <w:t>odmówił podpisania umowy w sprawie zamówienia publicznego na warunkach określonych w ofercie;</w:t>
      </w:r>
      <w:r w:rsidRPr="006D5F37">
        <w:t xml:space="preserve"> </w:t>
      </w:r>
      <w:r>
        <w:t xml:space="preserve"> </w:t>
      </w:r>
    </w:p>
    <w:p w:rsidR="004113DD" w:rsidRDefault="004113DD" w:rsidP="004113DD">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4113DD" w:rsidRPr="004113DD">
        <w:t>30</w:t>
      </w:r>
      <w:r>
        <w:t xml:space="preserve"> dni.</w:t>
      </w:r>
    </w:p>
    <w:p w:rsidR="008D48A7" w:rsidRPr="00876900" w:rsidRDefault="008D48A7" w:rsidP="008634CF">
      <w:pPr>
        <w:pStyle w:val="Nagwek2"/>
      </w:pPr>
      <w:r>
        <w:t>Bieg terminu związania ofertą rozpoczyna się wraz z upływem terminu składania ofert.</w:t>
      </w:r>
    </w:p>
    <w:p w:rsidR="004113DD" w:rsidRPr="00876900" w:rsidRDefault="008D48A7" w:rsidP="004113DD">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113DD">
        <w:t xml:space="preserve"> Odmowa wyrażenia zgody nie powoduje utraty wadium.</w:t>
      </w:r>
      <w:r w:rsidR="004113DD" w:rsidRPr="00876900">
        <w:t xml:space="preserve"> </w:t>
      </w:r>
    </w:p>
    <w:p w:rsidR="004113DD" w:rsidRPr="003209A8" w:rsidRDefault="004113DD" w:rsidP="004113DD">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E3644"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3E3644">
        <w:t>warunków zamówienia.</w:t>
      </w:r>
    </w:p>
    <w:p w:rsidR="008D48A7" w:rsidRPr="00876900" w:rsidRDefault="008D48A7" w:rsidP="008634CF">
      <w:pPr>
        <w:pStyle w:val="Nagwek2"/>
      </w:pPr>
      <w:r w:rsidRPr="003E3644">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3E3644" w:rsidRDefault="008D48A7" w:rsidP="008634CF">
      <w:pPr>
        <w:pStyle w:val="Nagwek2"/>
      </w:pPr>
      <w:r>
        <w:t xml:space="preserve">Wykonawca jest obowiązany wskazać w ofercie części zamówienia, których wykonanie zamierza </w:t>
      </w:r>
      <w:r w:rsidRPr="003E3644">
        <w:t>powierzyć podwykonawcom.</w:t>
      </w:r>
    </w:p>
    <w:p w:rsidR="008D48A7" w:rsidRPr="003E3644" w:rsidRDefault="008D48A7" w:rsidP="008634CF">
      <w:pPr>
        <w:pStyle w:val="Nagwek2"/>
      </w:pPr>
      <w:r w:rsidRPr="003E3644">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3E3644">
        <w:t>Wykonawca zamieszcza ofertę w dwóch kopertach oznaczonych nazwą i</w:t>
      </w:r>
      <w:r>
        <w:t xml:space="preserve"> adresem Zamawiającego oraz opisanych w następujący sposób: „Oferta na: </w:t>
      </w:r>
      <w:r w:rsidR="004113DD" w:rsidRPr="004113DD">
        <w:t>Stała pielęgnacja i bieżące utrzymanie zieleni miejskiej na terenie miasta Śrem</w:t>
      </w:r>
      <w:r>
        <w:t xml:space="preserve"> NIE OTWIERAĆ przed: </w:t>
      </w:r>
      <w:r w:rsidR="004113DD" w:rsidRPr="004113DD">
        <w:t>2015-04-23</w:t>
      </w:r>
      <w:r>
        <w:t xml:space="preserve"> godz. </w:t>
      </w:r>
      <w:r w:rsidR="004113DD" w:rsidRPr="004113DD">
        <w:t>09:</w:t>
      </w:r>
      <w:r w:rsidR="00F11D9F">
        <w:t>0</w:t>
      </w:r>
      <w:r w:rsidR="004113DD" w:rsidRPr="004113DD">
        <w:t>0</w:t>
      </w:r>
      <w:r>
        <w:t xml:space="preserve">”. </w:t>
      </w:r>
      <w:r>
        <w:rPr>
          <w:rFonts w:eastAsia="Arial Unicode MS"/>
        </w:rPr>
        <w:t>Na wewnętrznej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31835">
        <w:t>ce tajemnicę przedsiębiorstwa</w:t>
      </w:r>
      <w:r w:rsidRPr="00112AEC">
        <w:t>”. Wykonawca nie może zastrzec informacji, o których mowa w art. 86 ust. 4 ustawy Prawo zamówień publicznych</w:t>
      </w:r>
      <w:r>
        <w:t xml:space="preserve"> </w:t>
      </w:r>
      <w:r w:rsidR="00E37BBD">
        <w:t>(</w:t>
      </w:r>
      <w:r w:rsidR="00536027">
        <w:t>Dz. U. z 2010 r. Nr 113, poz. 759, z późn. zm.</w:t>
      </w:r>
      <w:r w:rsidR="00E37BBD">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4113DD" w:rsidRPr="004113DD">
        <w:t>siedzibie Zamawiającego</w:t>
      </w:r>
      <w:r>
        <w:t xml:space="preserve">, pokój nr: </w:t>
      </w:r>
      <w:r w:rsidR="004113DD" w:rsidRPr="004113DD">
        <w:t>2</w:t>
      </w:r>
      <w:r>
        <w:t xml:space="preserve"> do dnia </w:t>
      </w:r>
      <w:r w:rsidR="004113DD" w:rsidRPr="004113DD">
        <w:t>2015-04-23</w:t>
      </w:r>
      <w:r>
        <w:t xml:space="preserve"> do godz. </w:t>
      </w:r>
      <w:r w:rsidR="00F11D9F">
        <w:t>08</w:t>
      </w:r>
      <w:r w:rsidR="004113DD" w:rsidRPr="004113DD">
        <w:t>:</w:t>
      </w:r>
      <w:r w:rsidR="00F11D9F">
        <w:t>3</w:t>
      </w:r>
      <w:r w:rsidR="004113DD" w:rsidRPr="004113DD">
        <w:t>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lastRenderedPageBreak/>
        <w:t xml:space="preserve">Otwarcie ofert nastąpi w dniu: </w:t>
      </w:r>
      <w:r w:rsidR="004113DD" w:rsidRPr="004113DD">
        <w:t>2015-04-23</w:t>
      </w:r>
      <w:r>
        <w:t xml:space="preserve"> o godz. </w:t>
      </w:r>
      <w:r w:rsidR="004113DD" w:rsidRPr="004113DD">
        <w:t>09:</w:t>
      </w:r>
      <w:r w:rsidR="00F11D9F">
        <w:t>0</w:t>
      </w:r>
      <w:r w:rsidR="004113DD" w:rsidRPr="004113DD">
        <w:t>0</w:t>
      </w:r>
      <w:r>
        <w:t xml:space="preserve">, w </w:t>
      </w:r>
      <w:r w:rsidR="004113DD" w:rsidRPr="004113DD">
        <w:t>siedzibie Zamawiającego</w:t>
      </w:r>
      <w:r>
        <w:t xml:space="preserve">, pokój nr </w:t>
      </w:r>
      <w:r w:rsidR="004113DD" w:rsidRPr="004113DD">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(Dz. U. Nr 97, poz. 1050, z pó</w:t>
      </w:r>
      <w:r>
        <w:rPr>
          <w:rFonts w:ascii="TimesNewRoman" w:eastAsia="TimesNewRoman" w:cs="TimesNewRoman" w:hint="eastAsia"/>
        </w:rPr>
        <w:t>ź</w:t>
      </w:r>
      <w:r>
        <w:t>n.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8D48A7" w:rsidRPr="00A07288" w:rsidRDefault="003E3644" w:rsidP="008634CF">
      <w:pPr>
        <w:pStyle w:val="Nagwek2"/>
        <w:rPr>
          <w:color w:val="auto"/>
        </w:rPr>
      </w:pPr>
      <w:r>
        <w:t>Rozliczenie będzie prowadzone w PLN</w:t>
      </w:r>
      <w:r w:rsidR="008D48A7">
        <w:t>.</w:t>
      </w:r>
    </w:p>
    <w:p w:rsidR="00EB7871" w:rsidRPr="003209A8" w:rsidRDefault="004113DD"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81"/>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Nazwa kryterium - waga [%]</w:t>
            </w:r>
          </w:p>
        </w:tc>
      </w:tr>
      <w:tr w:rsidR="004113DD" w:rsidRPr="00AD148D" w:rsidTr="00FF394B">
        <w:tc>
          <w:tcPr>
            <w:tcW w:w="4071" w:type="dxa"/>
            <w:shd w:val="clear" w:color="auto" w:fill="FFFFFF"/>
          </w:tcPr>
          <w:p w:rsidR="004113DD" w:rsidRPr="00AD148D" w:rsidRDefault="004113DD" w:rsidP="00FF394B">
            <w:pPr>
              <w:pStyle w:val="Nagwek2"/>
              <w:numPr>
                <w:ilvl w:val="0"/>
                <w:numId w:val="0"/>
              </w:numPr>
              <w:tabs>
                <w:tab w:val="left" w:pos="708"/>
              </w:tabs>
              <w:spacing w:before="0"/>
              <w:jc w:val="left"/>
              <w:rPr>
                <w:color w:val="auto"/>
              </w:rPr>
            </w:pPr>
            <w:r w:rsidRPr="004113DD">
              <w:t>1</w:t>
            </w:r>
            <w:r>
              <w:t xml:space="preserve"> - </w:t>
            </w:r>
            <w:r w:rsidRPr="004113DD">
              <w:t>Stała pielęgnacja i bieżące utrzymanie zieleni miejskiej w rejonie lewobrzeżnej części miasta Śrem tj. ok. 74.522,80 m2</w:t>
            </w:r>
          </w:p>
        </w:tc>
        <w:tc>
          <w:tcPr>
            <w:tcW w:w="4719" w:type="dxa"/>
            <w:shd w:val="clear" w:color="auto" w:fill="FFFFFF"/>
          </w:tcPr>
          <w:p w:rsidR="004113DD" w:rsidRPr="004113DD" w:rsidRDefault="004113DD" w:rsidP="00FF394B">
            <w:pPr>
              <w:pStyle w:val="Nagwek2"/>
              <w:numPr>
                <w:ilvl w:val="0"/>
                <w:numId w:val="0"/>
              </w:numPr>
              <w:tabs>
                <w:tab w:val="left" w:pos="708"/>
              </w:tabs>
              <w:spacing w:before="0"/>
              <w:jc w:val="left"/>
            </w:pPr>
            <w:r w:rsidRPr="004113DD">
              <w:t>1 - Cena (koszt) - 90</w:t>
            </w:r>
          </w:p>
          <w:p w:rsidR="004113DD" w:rsidRPr="00AD148D" w:rsidRDefault="004113DD" w:rsidP="00FF394B">
            <w:pPr>
              <w:pStyle w:val="Nagwek2"/>
              <w:numPr>
                <w:ilvl w:val="0"/>
                <w:numId w:val="0"/>
              </w:numPr>
              <w:tabs>
                <w:tab w:val="left" w:pos="708"/>
              </w:tabs>
              <w:spacing w:before="0"/>
              <w:jc w:val="left"/>
              <w:rPr>
                <w:color w:val="auto"/>
              </w:rPr>
            </w:pPr>
            <w:r w:rsidRPr="004113DD">
              <w:t>2 - Aspekty społeczne - 10</w:t>
            </w:r>
          </w:p>
        </w:tc>
      </w:tr>
      <w:tr w:rsidR="004113DD" w:rsidRPr="00AD148D" w:rsidTr="00FF394B">
        <w:tc>
          <w:tcPr>
            <w:tcW w:w="4071" w:type="dxa"/>
            <w:shd w:val="clear" w:color="auto" w:fill="FFFFFF"/>
          </w:tcPr>
          <w:p w:rsidR="004113DD" w:rsidRPr="00AD148D" w:rsidRDefault="004113DD" w:rsidP="00FF394B">
            <w:pPr>
              <w:pStyle w:val="Nagwek2"/>
              <w:numPr>
                <w:ilvl w:val="0"/>
                <w:numId w:val="0"/>
              </w:numPr>
              <w:tabs>
                <w:tab w:val="left" w:pos="708"/>
              </w:tabs>
              <w:spacing w:before="0"/>
              <w:jc w:val="left"/>
              <w:rPr>
                <w:color w:val="auto"/>
              </w:rPr>
            </w:pPr>
            <w:r w:rsidRPr="004113DD">
              <w:t>2</w:t>
            </w:r>
            <w:r>
              <w:t xml:space="preserve"> - </w:t>
            </w:r>
            <w:r w:rsidRPr="004113DD">
              <w:t>Stała pielęgnacja i bieżące utrzymanie zieleni miejskiej w rejonie prawobrzeżnej części miasta Śrem tj. ok. 41.531 m2</w:t>
            </w:r>
          </w:p>
        </w:tc>
        <w:tc>
          <w:tcPr>
            <w:tcW w:w="4719" w:type="dxa"/>
            <w:shd w:val="clear" w:color="auto" w:fill="FFFFFF"/>
          </w:tcPr>
          <w:p w:rsidR="004113DD" w:rsidRPr="004113DD" w:rsidRDefault="004113DD" w:rsidP="00FF394B">
            <w:pPr>
              <w:pStyle w:val="Nagwek2"/>
              <w:numPr>
                <w:ilvl w:val="0"/>
                <w:numId w:val="0"/>
              </w:numPr>
              <w:tabs>
                <w:tab w:val="left" w:pos="708"/>
              </w:tabs>
              <w:spacing w:before="0"/>
              <w:jc w:val="left"/>
            </w:pPr>
            <w:r w:rsidRPr="004113DD">
              <w:t>1 - Cena (koszt) - 90</w:t>
            </w:r>
          </w:p>
          <w:p w:rsidR="004113DD" w:rsidRPr="00AD148D" w:rsidRDefault="004113DD" w:rsidP="00FF394B">
            <w:pPr>
              <w:pStyle w:val="Nagwek2"/>
              <w:numPr>
                <w:ilvl w:val="0"/>
                <w:numId w:val="0"/>
              </w:numPr>
              <w:tabs>
                <w:tab w:val="left" w:pos="708"/>
              </w:tabs>
              <w:spacing w:before="0"/>
              <w:jc w:val="left"/>
              <w:rPr>
                <w:color w:val="auto"/>
              </w:rPr>
            </w:pPr>
            <w:r w:rsidRPr="004113DD">
              <w:t>2 - Aspekty społeczne - 10</w:t>
            </w:r>
          </w:p>
        </w:tc>
      </w:tr>
      <w:tr w:rsidR="004113DD" w:rsidRPr="00AD148D" w:rsidTr="00FF394B">
        <w:tc>
          <w:tcPr>
            <w:tcW w:w="4071" w:type="dxa"/>
            <w:shd w:val="clear" w:color="auto" w:fill="FFFFFF"/>
          </w:tcPr>
          <w:p w:rsidR="004113DD" w:rsidRPr="00AD148D" w:rsidRDefault="004113DD" w:rsidP="00FF394B">
            <w:pPr>
              <w:pStyle w:val="Nagwek2"/>
              <w:numPr>
                <w:ilvl w:val="0"/>
                <w:numId w:val="0"/>
              </w:numPr>
              <w:tabs>
                <w:tab w:val="left" w:pos="708"/>
              </w:tabs>
              <w:spacing w:before="0"/>
              <w:jc w:val="left"/>
              <w:rPr>
                <w:color w:val="auto"/>
              </w:rPr>
            </w:pPr>
            <w:r w:rsidRPr="004113DD">
              <w:t>3</w:t>
            </w:r>
            <w:r>
              <w:t xml:space="preserve"> - </w:t>
            </w:r>
            <w:r w:rsidRPr="004113DD">
              <w:t>Stała pielęgnacja i bieżące utrzymanie zieleni miejskiej w rejonie Osiedla Jeziorany w Śremie tj. ok. 99.415 m2.</w:t>
            </w:r>
          </w:p>
        </w:tc>
        <w:tc>
          <w:tcPr>
            <w:tcW w:w="4719" w:type="dxa"/>
            <w:shd w:val="clear" w:color="auto" w:fill="FFFFFF"/>
          </w:tcPr>
          <w:p w:rsidR="004113DD" w:rsidRPr="004113DD" w:rsidRDefault="004113DD" w:rsidP="00FF394B">
            <w:pPr>
              <w:pStyle w:val="Nagwek2"/>
              <w:numPr>
                <w:ilvl w:val="0"/>
                <w:numId w:val="0"/>
              </w:numPr>
              <w:tabs>
                <w:tab w:val="left" w:pos="708"/>
              </w:tabs>
              <w:spacing w:before="0"/>
              <w:jc w:val="left"/>
            </w:pPr>
            <w:r w:rsidRPr="004113DD">
              <w:t>1 - Cena (koszt) - 90</w:t>
            </w:r>
          </w:p>
          <w:p w:rsidR="004113DD" w:rsidRPr="00AD148D" w:rsidRDefault="004113DD" w:rsidP="00FF394B">
            <w:pPr>
              <w:pStyle w:val="Nagwek2"/>
              <w:numPr>
                <w:ilvl w:val="0"/>
                <w:numId w:val="0"/>
              </w:numPr>
              <w:tabs>
                <w:tab w:val="left" w:pos="708"/>
              </w:tabs>
              <w:spacing w:before="0"/>
              <w:jc w:val="left"/>
              <w:rPr>
                <w:color w:val="auto"/>
              </w:rPr>
            </w:pPr>
            <w:r w:rsidRPr="004113DD">
              <w:t>2 - Aspekty społeczne - 10</w:t>
            </w:r>
          </w:p>
        </w:tc>
      </w:tr>
      <w:tr w:rsidR="004113DD" w:rsidRPr="00AD148D" w:rsidTr="00FF394B">
        <w:tc>
          <w:tcPr>
            <w:tcW w:w="4071" w:type="dxa"/>
            <w:shd w:val="clear" w:color="auto" w:fill="FFFFFF"/>
          </w:tcPr>
          <w:p w:rsidR="004113DD" w:rsidRPr="00AD148D" w:rsidRDefault="004113DD" w:rsidP="00FF394B">
            <w:pPr>
              <w:pStyle w:val="Nagwek2"/>
              <w:numPr>
                <w:ilvl w:val="0"/>
                <w:numId w:val="0"/>
              </w:numPr>
              <w:tabs>
                <w:tab w:val="left" w:pos="708"/>
              </w:tabs>
              <w:spacing w:before="0"/>
              <w:jc w:val="left"/>
              <w:rPr>
                <w:color w:val="auto"/>
              </w:rPr>
            </w:pPr>
            <w:r w:rsidRPr="004113DD">
              <w:t>4</w:t>
            </w:r>
            <w:r>
              <w:t xml:space="preserve"> - </w:t>
            </w:r>
            <w:r w:rsidRPr="004113DD">
              <w:t>Stała pielęgnacja i bieżące utrzymanie zieleni miejskiej w rejonie Osiedla Helenki w Śremie tj. ok. 74.228 m2.</w:t>
            </w:r>
          </w:p>
        </w:tc>
        <w:tc>
          <w:tcPr>
            <w:tcW w:w="4719" w:type="dxa"/>
            <w:shd w:val="clear" w:color="auto" w:fill="FFFFFF"/>
          </w:tcPr>
          <w:p w:rsidR="004113DD" w:rsidRPr="004113DD" w:rsidRDefault="004113DD" w:rsidP="00FF394B">
            <w:pPr>
              <w:pStyle w:val="Nagwek2"/>
              <w:numPr>
                <w:ilvl w:val="0"/>
                <w:numId w:val="0"/>
              </w:numPr>
              <w:tabs>
                <w:tab w:val="left" w:pos="708"/>
              </w:tabs>
              <w:spacing w:before="0"/>
              <w:jc w:val="left"/>
            </w:pPr>
            <w:r w:rsidRPr="004113DD">
              <w:t>1 - Cena (koszt) - 90</w:t>
            </w:r>
          </w:p>
          <w:p w:rsidR="004113DD" w:rsidRPr="00AD148D" w:rsidRDefault="004113DD" w:rsidP="00FF394B">
            <w:pPr>
              <w:pStyle w:val="Nagwek2"/>
              <w:numPr>
                <w:ilvl w:val="0"/>
                <w:numId w:val="0"/>
              </w:numPr>
              <w:tabs>
                <w:tab w:val="left" w:pos="708"/>
              </w:tabs>
              <w:spacing w:before="0"/>
              <w:jc w:val="left"/>
              <w:rPr>
                <w:color w:val="auto"/>
              </w:rPr>
            </w:pPr>
            <w:r w:rsidRPr="004113DD">
              <w:t>2 - Aspekty społeczne - 10</w:t>
            </w:r>
          </w:p>
        </w:tc>
      </w:tr>
    </w:tbl>
    <w:p w:rsidR="008D48A7" w:rsidRDefault="008D48A7" w:rsidP="008634CF">
      <w:pPr>
        <w:pStyle w:val="Nagwek2"/>
      </w:pPr>
      <w:r w:rsidRPr="00BA284E">
        <w:lastRenderedPageBreak/>
        <w:t xml:space="preserve">Punkty przyznawane za podane w </w:t>
      </w:r>
      <w:r w:rsidRPr="003E3644">
        <w:t>pkt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73"/>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color w:val="auto"/>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Wzór</w:t>
            </w:r>
          </w:p>
        </w:tc>
      </w:tr>
      <w:tr w:rsidR="004113DD" w:rsidRPr="00AD148D" w:rsidTr="00FF394B">
        <w:tc>
          <w:tcPr>
            <w:tcW w:w="4071" w:type="dxa"/>
            <w:shd w:val="clear" w:color="auto" w:fill="FFFFFF"/>
          </w:tcPr>
          <w:p w:rsidR="004113DD" w:rsidRPr="00AD148D" w:rsidRDefault="004113DD" w:rsidP="00FF394B">
            <w:pPr>
              <w:pStyle w:val="Nagwek2"/>
              <w:numPr>
                <w:ilvl w:val="0"/>
                <w:numId w:val="0"/>
              </w:numPr>
              <w:tabs>
                <w:tab w:val="left" w:pos="708"/>
              </w:tabs>
              <w:spacing w:before="0"/>
              <w:jc w:val="left"/>
              <w:rPr>
                <w:color w:val="auto"/>
              </w:rPr>
            </w:pPr>
            <w:r w:rsidRPr="004113DD">
              <w:t>1</w:t>
            </w:r>
            <w:r>
              <w:t xml:space="preserve"> - </w:t>
            </w:r>
            <w:r w:rsidRPr="004113DD">
              <w:t>Stała pielęgnacja i bieżące utrzymanie zieleni miejskiej w rejonie lewobrzeżnej części miasta Śrem tj. ok. 74.522,80 m2</w:t>
            </w:r>
          </w:p>
        </w:tc>
        <w:tc>
          <w:tcPr>
            <w:tcW w:w="4719" w:type="dxa"/>
            <w:shd w:val="clear" w:color="auto" w:fill="FFFFFF"/>
          </w:tcPr>
          <w:p w:rsidR="004113DD" w:rsidRPr="004113DD" w:rsidRDefault="004113DD" w:rsidP="00FF394B">
            <w:pPr>
              <w:pStyle w:val="Nagwek2"/>
              <w:numPr>
                <w:ilvl w:val="0"/>
                <w:numId w:val="0"/>
              </w:numPr>
              <w:tabs>
                <w:tab w:val="left" w:pos="708"/>
              </w:tabs>
              <w:spacing w:before="0"/>
              <w:jc w:val="left"/>
            </w:pPr>
            <w:r w:rsidRPr="004113DD">
              <w:t>1 - Cena (koszt)</w:t>
            </w:r>
          </w:p>
          <w:p w:rsidR="004113DD" w:rsidRPr="004113DD" w:rsidRDefault="004113DD" w:rsidP="00FF394B">
            <w:pPr>
              <w:pStyle w:val="Nagwek2"/>
              <w:numPr>
                <w:ilvl w:val="0"/>
                <w:numId w:val="0"/>
              </w:numPr>
              <w:tabs>
                <w:tab w:val="left" w:pos="708"/>
              </w:tabs>
              <w:spacing w:before="0"/>
              <w:jc w:val="left"/>
            </w:pPr>
            <w:r w:rsidRPr="004113DD">
              <w:t>Liczba punktów = ( Cmin/Cof ) * 100 * waga</w:t>
            </w:r>
          </w:p>
          <w:p w:rsidR="004113DD" w:rsidRPr="004113DD" w:rsidRDefault="004113DD" w:rsidP="00FF394B">
            <w:pPr>
              <w:pStyle w:val="Nagwek2"/>
              <w:numPr>
                <w:ilvl w:val="0"/>
                <w:numId w:val="0"/>
              </w:numPr>
              <w:tabs>
                <w:tab w:val="left" w:pos="708"/>
              </w:tabs>
              <w:spacing w:before="0"/>
              <w:jc w:val="left"/>
            </w:pPr>
            <w:r w:rsidRPr="004113DD">
              <w:t>gdzie:</w:t>
            </w:r>
          </w:p>
          <w:p w:rsidR="004113DD" w:rsidRPr="004113DD" w:rsidRDefault="004113DD" w:rsidP="00FF394B">
            <w:pPr>
              <w:pStyle w:val="Nagwek2"/>
              <w:numPr>
                <w:ilvl w:val="0"/>
                <w:numId w:val="0"/>
              </w:numPr>
              <w:tabs>
                <w:tab w:val="left" w:pos="708"/>
              </w:tabs>
              <w:spacing w:before="0"/>
              <w:jc w:val="left"/>
            </w:pPr>
            <w:r w:rsidRPr="004113DD">
              <w:t xml:space="preserve"> - Cmin - najniższa cena spośród wszystkich ofert</w:t>
            </w:r>
          </w:p>
          <w:p w:rsidR="004113DD" w:rsidRPr="004113DD" w:rsidRDefault="004113DD" w:rsidP="00FF394B">
            <w:pPr>
              <w:pStyle w:val="Nagwek2"/>
              <w:numPr>
                <w:ilvl w:val="0"/>
                <w:numId w:val="0"/>
              </w:numPr>
              <w:tabs>
                <w:tab w:val="left" w:pos="708"/>
              </w:tabs>
              <w:spacing w:before="0"/>
              <w:jc w:val="left"/>
            </w:pPr>
            <w:r w:rsidRPr="004113DD">
              <w:t xml:space="preserve"> - Cof -  cena podana w ofercie</w:t>
            </w:r>
          </w:p>
          <w:p w:rsidR="004113DD" w:rsidRPr="004113DD" w:rsidRDefault="004113DD" w:rsidP="00FF394B">
            <w:pPr>
              <w:pStyle w:val="Nagwek2"/>
              <w:numPr>
                <w:ilvl w:val="0"/>
                <w:numId w:val="0"/>
              </w:numPr>
              <w:tabs>
                <w:tab w:val="left" w:pos="708"/>
              </w:tabs>
              <w:spacing w:before="0"/>
              <w:jc w:val="left"/>
            </w:pPr>
          </w:p>
          <w:p w:rsidR="004113DD" w:rsidRPr="004113DD" w:rsidRDefault="004113DD" w:rsidP="00FF394B">
            <w:pPr>
              <w:pStyle w:val="Nagwek2"/>
              <w:numPr>
                <w:ilvl w:val="0"/>
                <w:numId w:val="0"/>
              </w:numPr>
              <w:tabs>
                <w:tab w:val="left" w:pos="708"/>
              </w:tabs>
              <w:spacing w:before="0"/>
              <w:jc w:val="left"/>
            </w:pPr>
            <w:r w:rsidRPr="004113DD">
              <w:t>2 - Aspekty społeczne</w:t>
            </w:r>
          </w:p>
          <w:p w:rsidR="004113DD" w:rsidRPr="004113DD" w:rsidRDefault="004113DD" w:rsidP="00FF394B">
            <w:pPr>
              <w:pStyle w:val="Nagwek2"/>
              <w:numPr>
                <w:ilvl w:val="0"/>
                <w:numId w:val="0"/>
              </w:numPr>
              <w:tabs>
                <w:tab w:val="left" w:pos="708"/>
              </w:tabs>
              <w:spacing w:before="0"/>
              <w:jc w:val="left"/>
            </w:pPr>
            <w:r w:rsidRPr="004113DD">
              <w:t>Liczba punktów = ( L osób Bad/L osób Max ) * 100 * waga</w:t>
            </w:r>
          </w:p>
          <w:p w:rsidR="004113DD" w:rsidRPr="004113DD" w:rsidRDefault="004113DD" w:rsidP="00FF394B">
            <w:pPr>
              <w:pStyle w:val="Nagwek2"/>
              <w:numPr>
                <w:ilvl w:val="0"/>
                <w:numId w:val="0"/>
              </w:numPr>
              <w:tabs>
                <w:tab w:val="left" w:pos="708"/>
              </w:tabs>
              <w:spacing w:before="0"/>
              <w:jc w:val="left"/>
            </w:pPr>
            <w:r w:rsidRPr="004113DD">
              <w:t>gdzie:</w:t>
            </w:r>
          </w:p>
          <w:p w:rsidR="004113DD" w:rsidRPr="004113DD" w:rsidRDefault="004113DD" w:rsidP="00FF394B">
            <w:pPr>
              <w:pStyle w:val="Nagwek2"/>
              <w:numPr>
                <w:ilvl w:val="0"/>
                <w:numId w:val="0"/>
              </w:numPr>
              <w:tabs>
                <w:tab w:val="left" w:pos="708"/>
              </w:tabs>
              <w:spacing w:before="0"/>
              <w:jc w:val="left"/>
            </w:pPr>
            <w:r w:rsidRPr="004113DD">
              <w:t xml:space="preserve"> - L osób Bad -liczba osób podana w ofercie .....</w:t>
            </w:r>
          </w:p>
          <w:p w:rsidR="004113DD" w:rsidRPr="004113DD" w:rsidRDefault="004113DD" w:rsidP="00FF394B">
            <w:pPr>
              <w:pStyle w:val="Nagwek2"/>
              <w:numPr>
                <w:ilvl w:val="0"/>
                <w:numId w:val="0"/>
              </w:numPr>
              <w:tabs>
                <w:tab w:val="left" w:pos="708"/>
              </w:tabs>
              <w:spacing w:before="0"/>
              <w:jc w:val="left"/>
            </w:pPr>
            <w:r w:rsidRPr="004113DD">
              <w:t xml:space="preserve"> - L osób Max - liczba osób najwyższa spośród wszystkich ofert .....</w:t>
            </w:r>
          </w:p>
          <w:p w:rsidR="004113DD" w:rsidRPr="00AD148D" w:rsidRDefault="004113DD" w:rsidP="00FF394B">
            <w:pPr>
              <w:pStyle w:val="Nagwek2"/>
              <w:numPr>
                <w:ilvl w:val="0"/>
                <w:numId w:val="0"/>
              </w:numPr>
              <w:tabs>
                <w:tab w:val="left" w:pos="708"/>
              </w:tabs>
              <w:spacing w:before="0"/>
              <w:jc w:val="left"/>
              <w:rPr>
                <w:color w:val="auto"/>
              </w:rPr>
            </w:pPr>
            <w:r w:rsidRPr="004113DD">
              <w:t>Do oceny ofert będą brane osoby, które są objęte umową z Centrum Integracji Społecznej, lub też są zatrudnione przez Centrum Integracji Społecznej lub w Klubie Integracji Społecznej. Należy przedłożyć kserokopie takich umów, bądź zaświadczenie właściwego CIS lub KIS o zatrudnieniu danej osoby</w:t>
            </w:r>
          </w:p>
        </w:tc>
      </w:tr>
      <w:tr w:rsidR="004113DD" w:rsidRPr="00AD148D" w:rsidTr="00FF394B">
        <w:tc>
          <w:tcPr>
            <w:tcW w:w="4071" w:type="dxa"/>
            <w:shd w:val="clear" w:color="auto" w:fill="FFFFFF"/>
          </w:tcPr>
          <w:p w:rsidR="004113DD" w:rsidRPr="00AD148D" w:rsidRDefault="004113DD" w:rsidP="00FF394B">
            <w:pPr>
              <w:pStyle w:val="Nagwek2"/>
              <w:numPr>
                <w:ilvl w:val="0"/>
                <w:numId w:val="0"/>
              </w:numPr>
              <w:tabs>
                <w:tab w:val="left" w:pos="708"/>
              </w:tabs>
              <w:spacing w:before="0"/>
              <w:jc w:val="left"/>
              <w:rPr>
                <w:color w:val="auto"/>
              </w:rPr>
            </w:pPr>
            <w:r w:rsidRPr="004113DD">
              <w:t>2</w:t>
            </w:r>
            <w:r>
              <w:t xml:space="preserve"> - </w:t>
            </w:r>
            <w:r w:rsidRPr="004113DD">
              <w:t>Stała pielęgnacja i bieżące utrzymanie zieleni miejskiej w rejonie prawobrzeżnej części miasta Śrem tj. ok. 41.531 m2</w:t>
            </w:r>
          </w:p>
        </w:tc>
        <w:tc>
          <w:tcPr>
            <w:tcW w:w="4719" w:type="dxa"/>
            <w:shd w:val="clear" w:color="auto" w:fill="FFFFFF"/>
          </w:tcPr>
          <w:p w:rsidR="004113DD" w:rsidRPr="004113DD" w:rsidRDefault="004113DD" w:rsidP="00FF394B">
            <w:pPr>
              <w:pStyle w:val="Nagwek2"/>
              <w:numPr>
                <w:ilvl w:val="0"/>
                <w:numId w:val="0"/>
              </w:numPr>
              <w:tabs>
                <w:tab w:val="left" w:pos="708"/>
              </w:tabs>
              <w:spacing w:before="0"/>
              <w:jc w:val="left"/>
            </w:pPr>
            <w:r w:rsidRPr="004113DD">
              <w:t>1 - Cena (koszt)</w:t>
            </w:r>
          </w:p>
          <w:p w:rsidR="004113DD" w:rsidRPr="004113DD" w:rsidRDefault="004113DD" w:rsidP="00FF394B">
            <w:pPr>
              <w:pStyle w:val="Nagwek2"/>
              <w:numPr>
                <w:ilvl w:val="0"/>
                <w:numId w:val="0"/>
              </w:numPr>
              <w:tabs>
                <w:tab w:val="left" w:pos="708"/>
              </w:tabs>
              <w:spacing w:before="0"/>
              <w:jc w:val="left"/>
            </w:pPr>
            <w:r w:rsidRPr="004113DD">
              <w:t>Liczba punktów = ( Cmin/Cof ) * 100 * waga</w:t>
            </w:r>
          </w:p>
          <w:p w:rsidR="004113DD" w:rsidRPr="004113DD" w:rsidRDefault="004113DD" w:rsidP="00FF394B">
            <w:pPr>
              <w:pStyle w:val="Nagwek2"/>
              <w:numPr>
                <w:ilvl w:val="0"/>
                <w:numId w:val="0"/>
              </w:numPr>
              <w:tabs>
                <w:tab w:val="left" w:pos="708"/>
              </w:tabs>
              <w:spacing w:before="0"/>
              <w:jc w:val="left"/>
            </w:pPr>
            <w:r w:rsidRPr="004113DD">
              <w:t>gdzie:</w:t>
            </w:r>
          </w:p>
          <w:p w:rsidR="004113DD" w:rsidRPr="004113DD" w:rsidRDefault="004113DD" w:rsidP="00FF394B">
            <w:pPr>
              <w:pStyle w:val="Nagwek2"/>
              <w:numPr>
                <w:ilvl w:val="0"/>
                <w:numId w:val="0"/>
              </w:numPr>
              <w:tabs>
                <w:tab w:val="left" w:pos="708"/>
              </w:tabs>
              <w:spacing w:before="0"/>
              <w:jc w:val="left"/>
            </w:pPr>
            <w:r w:rsidRPr="004113DD">
              <w:t xml:space="preserve"> - Cmin - najniższa cena spośród wszystkich ofert</w:t>
            </w:r>
          </w:p>
          <w:p w:rsidR="004113DD" w:rsidRPr="004113DD" w:rsidRDefault="004113DD" w:rsidP="00FF394B">
            <w:pPr>
              <w:pStyle w:val="Nagwek2"/>
              <w:numPr>
                <w:ilvl w:val="0"/>
                <w:numId w:val="0"/>
              </w:numPr>
              <w:tabs>
                <w:tab w:val="left" w:pos="708"/>
              </w:tabs>
              <w:spacing w:before="0"/>
              <w:jc w:val="left"/>
            </w:pPr>
            <w:r w:rsidRPr="004113DD">
              <w:t xml:space="preserve"> - Cof -  cena podana w ofercie</w:t>
            </w:r>
          </w:p>
          <w:p w:rsidR="004113DD" w:rsidRPr="004113DD" w:rsidRDefault="004113DD" w:rsidP="00FF394B">
            <w:pPr>
              <w:pStyle w:val="Nagwek2"/>
              <w:numPr>
                <w:ilvl w:val="0"/>
                <w:numId w:val="0"/>
              </w:numPr>
              <w:tabs>
                <w:tab w:val="left" w:pos="708"/>
              </w:tabs>
              <w:spacing w:before="0"/>
              <w:jc w:val="left"/>
            </w:pPr>
          </w:p>
          <w:p w:rsidR="004113DD" w:rsidRPr="004113DD" w:rsidRDefault="004113DD" w:rsidP="00FF394B">
            <w:pPr>
              <w:pStyle w:val="Nagwek2"/>
              <w:numPr>
                <w:ilvl w:val="0"/>
                <w:numId w:val="0"/>
              </w:numPr>
              <w:tabs>
                <w:tab w:val="left" w:pos="708"/>
              </w:tabs>
              <w:spacing w:before="0"/>
              <w:jc w:val="left"/>
            </w:pPr>
            <w:r w:rsidRPr="004113DD">
              <w:t>2 - Aspekty społeczne</w:t>
            </w:r>
          </w:p>
          <w:p w:rsidR="004113DD" w:rsidRPr="004113DD" w:rsidRDefault="004113DD" w:rsidP="00FF394B">
            <w:pPr>
              <w:pStyle w:val="Nagwek2"/>
              <w:numPr>
                <w:ilvl w:val="0"/>
                <w:numId w:val="0"/>
              </w:numPr>
              <w:tabs>
                <w:tab w:val="left" w:pos="708"/>
              </w:tabs>
              <w:spacing w:before="0"/>
              <w:jc w:val="left"/>
            </w:pPr>
            <w:r w:rsidRPr="004113DD">
              <w:t>Liczba punktów = ( L osób Bad/L osób Max ) * 100 * waga</w:t>
            </w:r>
          </w:p>
          <w:p w:rsidR="004113DD" w:rsidRPr="004113DD" w:rsidRDefault="004113DD" w:rsidP="00FF394B">
            <w:pPr>
              <w:pStyle w:val="Nagwek2"/>
              <w:numPr>
                <w:ilvl w:val="0"/>
                <w:numId w:val="0"/>
              </w:numPr>
              <w:tabs>
                <w:tab w:val="left" w:pos="708"/>
              </w:tabs>
              <w:spacing w:before="0"/>
              <w:jc w:val="left"/>
            </w:pPr>
            <w:r w:rsidRPr="004113DD">
              <w:t>gdzie:</w:t>
            </w:r>
          </w:p>
          <w:p w:rsidR="004113DD" w:rsidRPr="004113DD" w:rsidRDefault="004113DD" w:rsidP="00FF394B">
            <w:pPr>
              <w:pStyle w:val="Nagwek2"/>
              <w:numPr>
                <w:ilvl w:val="0"/>
                <w:numId w:val="0"/>
              </w:numPr>
              <w:tabs>
                <w:tab w:val="left" w:pos="708"/>
              </w:tabs>
              <w:spacing w:before="0"/>
              <w:jc w:val="left"/>
            </w:pPr>
            <w:r w:rsidRPr="004113DD">
              <w:t xml:space="preserve"> - L osób Bad -liczba osób podana w ofercie .....</w:t>
            </w:r>
          </w:p>
          <w:p w:rsidR="004113DD" w:rsidRPr="004113DD" w:rsidRDefault="004113DD" w:rsidP="00FF394B">
            <w:pPr>
              <w:pStyle w:val="Nagwek2"/>
              <w:numPr>
                <w:ilvl w:val="0"/>
                <w:numId w:val="0"/>
              </w:numPr>
              <w:tabs>
                <w:tab w:val="left" w:pos="708"/>
              </w:tabs>
              <w:spacing w:before="0"/>
              <w:jc w:val="left"/>
            </w:pPr>
            <w:r w:rsidRPr="004113DD">
              <w:lastRenderedPageBreak/>
              <w:t xml:space="preserve"> - L osób Max - liczba osób najwyższa spośród wszystkich ofert .....</w:t>
            </w:r>
          </w:p>
          <w:p w:rsidR="004113DD" w:rsidRPr="00AD148D" w:rsidRDefault="004113DD" w:rsidP="00FF394B">
            <w:pPr>
              <w:pStyle w:val="Nagwek2"/>
              <w:numPr>
                <w:ilvl w:val="0"/>
                <w:numId w:val="0"/>
              </w:numPr>
              <w:tabs>
                <w:tab w:val="left" w:pos="708"/>
              </w:tabs>
              <w:spacing w:before="0"/>
              <w:jc w:val="left"/>
              <w:rPr>
                <w:color w:val="auto"/>
              </w:rPr>
            </w:pPr>
            <w:r w:rsidRPr="004113DD">
              <w:t>Do oceny ofert będą brane osoby, które są objęte umową z Centrum Integracji Społecznej, lub też są zatrudnione przez Centrum Integracji Społecznej lub w Klubie Integracji Społecznej. Należy przedłożyć kserokopie takich umów, bądź zaświadczenie właściwego CIS lub KIS o zatrudnieniu danej osoby</w:t>
            </w:r>
          </w:p>
        </w:tc>
      </w:tr>
      <w:tr w:rsidR="004113DD" w:rsidRPr="00AD148D" w:rsidTr="00FF394B">
        <w:tc>
          <w:tcPr>
            <w:tcW w:w="4071" w:type="dxa"/>
            <w:shd w:val="clear" w:color="auto" w:fill="FFFFFF"/>
          </w:tcPr>
          <w:p w:rsidR="004113DD" w:rsidRPr="00AD148D" w:rsidRDefault="004113DD" w:rsidP="00FF394B">
            <w:pPr>
              <w:pStyle w:val="Nagwek2"/>
              <w:numPr>
                <w:ilvl w:val="0"/>
                <w:numId w:val="0"/>
              </w:numPr>
              <w:tabs>
                <w:tab w:val="left" w:pos="708"/>
              </w:tabs>
              <w:spacing w:before="0"/>
              <w:jc w:val="left"/>
              <w:rPr>
                <w:color w:val="auto"/>
              </w:rPr>
            </w:pPr>
            <w:r w:rsidRPr="004113DD">
              <w:lastRenderedPageBreak/>
              <w:t>3</w:t>
            </w:r>
            <w:r>
              <w:t xml:space="preserve"> - </w:t>
            </w:r>
            <w:r w:rsidRPr="004113DD">
              <w:t>Stała pielęgnacja i bieżące utrzymanie zieleni miejskiej w rejonie Osiedla Jeziorany w Śremie tj. ok. 99.415 m2.</w:t>
            </w:r>
          </w:p>
        </w:tc>
        <w:tc>
          <w:tcPr>
            <w:tcW w:w="4719" w:type="dxa"/>
            <w:shd w:val="clear" w:color="auto" w:fill="FFFFFF"/>
          </w:tcPr>
          <w:p w:rsidR="004113DD" w:rsidRPr="004113DD" w:rsidRDefault="004113DD" w:rsidP="00FF394B">
            <w:pPr>
              <w:pStyle w:val="Nagwek2"/>
              <w:numPr>
                <w:ilvl w:val="0"/>
                <w:numId w:val="0"/>
              </w:numPr>
              <w:tabs>
                <w:tab w:val="left" w:pos="708"/>
              </w:tabs>
              <w:spacing w:before="0"/>
              <w:jc w:val="left"/>
            </w:pPr>
            <w:r w:rsidRPr="004113DD">
              <w:t>1 - Cena (koszt)</w:t>
            </w:r>
          </w:p>
          <w:p w:rsidR="004113DD" w:rsidRPr="004113DD" w:rsidRDefault="004113DD" w:rsidP="00FF394B">
            <w:pPr>
              <w:pStyle w:val="Nagwek2"/>
              <w:numPr>
                <w:ilvl w:val="0"/>
                <w:numId w:val="0"/>
              </w:numPr>
              <w:tabs>
                <w:tab w:val="left" w:pos="708"/>
              </w:tabs>
              <w:spacing w:before="0"/>
              <w:jc w:val="left"/>
            </w:pPr>
            <w:r w:rsidRPr="004113DD">
              <w:t>Liczba punktów = ( Cmin/Cof ) * 100 * waga</w:t>
            </w:r>
          </w:p>
          <w:p w:rsidR="004113DD" w:rsidRPr="004113DD" w:rsidRDefault="004113DD" w:rsidP="00FF394B">
            <w:pPr>
              <w:pStyle w:val="Nagwek2"/>
              <w:numPr>
                <w:ilvl w:val="0"/>
                <w:numId w:val="0"/>
              </w:numPr>
              <w:tabs>
                <w:tab w:val="left" w:pos="708"/>
              </w:tabs>
              <w:spacing w:before="0"/>
              <w:jc w:val="left"/>
            </w:pPr>
            <w:r w:rsidRPr="004113DD">
              <w:t>gdzie:</w:t>
            </w:r>
          </w:p>
          <w:p w:rsidR="004113DD" w:rsidRPr="004113DD" w:rsidRDefault="004113DD" w:rsidP="00FF394B">
            <w:pPr>
              <w:pStyle w:val="Nagwek2"/>
              <w:numPr>
                <w:ilvl w:val="0"/>
                <w:numId w:val="0"/>
              </w:numPr>
              <w:tabs>
                <w:tab w:val="left" w:pos="708"/>
              </w:tabs>
              <w:spacing w:before="0"/>
              <w:jc w:val="left"/>
            </w:pPr>
            <w:r w:rsidRPr="004113DD">
              <w:t xml:space="preserve"> - Cmin - najniższa cena spośród wszystkich ofert</w:t>
            </w:r>
          </w:p>
          <w:p w:rsidR="004113DD" w:rsidRPr="004113DD" w:rsidRDefault="004113DD" w:rsidP="00FF394B">
            <w:pPr>
              <w:pStyle w:val="Nagwek2"/>
              <w:numPr>
                <w:ilvl w:val="0"/>
                <w:numId w:val="0"/>
              </w:numPr>
              <w:tabs>
                <w:tab w:val="left" w:pos="708"/>
              </w:tabs>
              <w:spacing w:before="0"/>
              <w:jc w:val="left"/>
            </w:pPr>
            <w:r w:rsidRPr="004113DD">
              <w:t xml:space="preserve"> - Cof -  cena podana w ofercie</w:t>
            </w:r>
          </w:p>
          <w:p w:rsidR="004113DD" w:rsidRPr="004113DD" w:rsidRDefault="004113DD" w:rsidP="00FF394B">
            <w:pPr>
              <w:pStyle w:val="Nagwek2"/>
              <w:numPr>
                <w:ilvl w:val="0"/>
                <w:numId w:val="0"/>
              </w:numPr>
              <w:tabs>
                <w:tab w:val="left" w:pos="708"/>
              </w:tabs>
              <w:spacing w:before="0"/>
              <w:jc w:val="left"/>
            </w:pPr>
          </w:p>
          <w:p w:rsidR="004113DD" w:rsidRPr="004113DD" w:rsidRDefault="004113DD" w:rsidP="00FF394B">
            <w:pPr>
              <w:pStyle w:val="Nagwek2"/>
              <w:numPr>
                <w:ilvl w:val="0"/>
                <w:numId w:val="0"/>
              </w:numPr>
              <w:tabs>
                <w:tab w:val="left" w:pos="708"/>
              </w:tabs>
              <w:spacing w:before="0"/>
              <w:jc w:val="left"/>
            </w:pPr>
            <w:r w:rsidRPr="004113DD">
              <w:t>2 - Aspekty społeczne</w:t>
            </w:r>
          </w:p>
          <w:p w:rsidR="004113DD" w:rsidRPr="004113DD" w:rsidRDefault="004113DD" w:rsidP="00FF394B">
            <w:pPr>
              <w:pStyle w:val="Nagwek2"/>
              <w:numPr>
                <w:ilvl w:val="0"/>
                <w:numId w:val="0"/>
              </w:numPr>
              <w:tabs>
                <w:tab w:val="left" w:pos="708"/>
              </w:tabs>
              <w:spacing w:before="0"/>
              <w:jc w:val="left"/>
            </w:pPr>
            <w:r w:rsidRPr="004113DD">
              <w:t>Liczba punktów = ( L osób Bad/L osób Max ) * 100 * waga</w:t>
            </w:r>
          </w:p>
          <w:p w:rsidR="004113DD" w:rsidRPr="004113DD" w:rsidRDefault="004113DD" w:rsidP="00FF394B">
            <w:pPr>
              <w:pStyle w:val="Nagwek2"/>
              <w:numPr>
                <w:ilvl w:val="0"/>
                <w:numId w:val="0"/>
              </w:numPr>
              <w:tabs>
                <w:tab w:val="left" w:pos="708"/>
              </w:tabs>
              <w:spacing w:before="0"/>
              <w:jc w:val="left"/>
            </w:pPr>
            <w:r w:rsidRPr="004113DD">
              <w:t>gdzie:</w:t>
            </w:r>
          </w:p>
          <w:p w:rsidR="004113DD" w:rsidRPr="004113DD" w:rsidRDefault="004113DD" w:rsidP="00FF394B">
            <w:pPr>
              <w:pStyle w:val="Nagwek2"/>
              <w:numPr>
                <w:ilvl w:val="0"/>
                <w:numId w:val="0"/>
              </w:numPr>
              <w:tabs>
                <w:tab w:val="left" w:pos="708"/>
              </w:tabs>
              <w:spacing w:before="0"/>
              <w:jc w:val="left"/>
            </w:pPr>
            <w:r w:rsidRPr="004113DD">
              <w:t xml:space="preserve"> - L osób Bad -liczba osób podana w ofercie .....</w:t>
            </w:r>
          </w:p>
          <w:p w:rsidR="004113DD" w:rsidRPr="004113DD" w:rsidRDefault="004113DD" w:rsidP="00FF394B">
            <w:pPr>
              <w:pStyle w:val="Nagwek2"/>
              <w:numPr>
                <w:ilvl w:val="0"/>
                <w:numId w:val="0"/>
              </w:numPr>
              <w:tabs>
                <w:tab w:val="left" w:pos="708"/>
              </w:tabs>
              <w:spacing w:before="0"/>
              <w:jc w:val="left"/>
            </w:pPr>
            <w:r w:rsidRPr="004113DD">
              <w:t xml:space="preserve"> - L osób Max - liczba osób najwyższa spośród wszystkich ofert .....</w:t>
            </w:r>
          </w:p>
          <w:p w:rsidR="004113DD" w:rsidRPr="00AD148D" w:rsidRDefault="004113DD" w:rsidP="00FF394B">
            <w:pPr>
              <w:pStyle w:val="Nagwek2"/>
              <w:numPr>
                <w:ilvl w:val="0"/>
                <w:numId w:val="0"/>
              </w:numPr>
              <w:tabs>
                <w:tab w:val="left" w:pos="708"/>
              </w:tabs>
              <w:spacing w:before="0"/>
              <w:jc w:val="left"/>
              <w:rPr>
                <w:color w:val="auto"/>
              </w:rPr>
            </w:pPr>
            <w:r w:rsidRPr="004113DD">
              <w:t>Do oceny ofert będą brane osoby, które są objęte umową z Centrum Integracji Społecznej, lub też są zatrudnione przez Centrum Integracji Społecznej lub w Klubie Integracji Społecznej. Należy przedłożyć kserokopie takich umów, bądź zaświadczenie właściwego CIS lub KIS o zatrudnieniu danej osoby</w:t>
            </w:r>
          </w:p>
        </w:tc>
      </w:tr>
      <w:tr w:rsidR="004113DD" w:rsidRPr="00AD148D" w:rsidTr="00FF394B">
        <w:tc>
          <w:tcPr>
            <w:tcW w:w="4071" w:type="dxa"/>
            <w:shd w:val="clear" w:color="auto" w:fill="FFFFFF"/>
          </w:tcPr>
          <w:p w:rsidR="004113DD" w:rsidRPr="00AD148D" w:rsidRDefault="004113DD" w:rsidP="00FF394B">
            <w:pPr>
              <w:pStyle w:val="Nagwek2"/>
              <w:numPr>
                <w:ilvl w:val="0"/>
                <w:numId w:val="0"/>
              </w:numPr>
              <w:tabs>
                <w:tab w:val="left" w:pos="708"/>
              </w:tabs>
              <w:spacing w:before="0"/>
              <w:jc w:val="left"/>
              <w:rPr>
                <w:color w:val="auto"/>
              </w:rPr>
            </w:pPr>
            <w:r w:rsidRPr="004113DD">
              <w:t>4</w:t>
            </w:r>
            <w:r>
              <w:t xml:space="preserve"> - </w:t>
            </w:r>
            <w:r w:rsidRPr="004113DD">
              <w:t>Stała pielęgnacja i bieżące utrzymanie zieleni miejskiej w rejonie Osiedla Helenki w Śremie tj. ok. 74.228 m2.</w:t>
            </w:r>
          </w:p>
        </w:tc>
        <w:tc>
          <w:tcPr>
            <w:tcW w:w="4719" w:type="dxa"/>
            <w:shd w:val="clear" w:color="auto" w:fill="FFFFFF"/>
          </w:tcPr>
          <w:p w:rsidR="004113DD" w:rsidRPr="004113DD" w:rsidRDefault="004113DD" w:rsidP="00FF394B">
            <w:pPr>
              <w:pStyle w:val="Nagwek2"/>
              <w:numPr>
                <w:ilvl w:val="0"/>
                <w:numId w:val="0"/>
              </w:numPr>
              <w:tabs>
                <w:tab w:val="left" w:pos="708"/>
              </w:tabs>
              <w:spacing w:before="0"/>
              <w:jc w:val="left"/>
            </w:pPr>
            <w:r w:rsidRPr="004113DD">
              <w:t>1 - Cena (koszt)</w:t>
            </w:r>
          </w:p>
          <w:p w:rsidR="004113DD" w:rsidRPr="004113DD" w:rsidRDefault="004113DD" w:rsidP="00FF394B">
            <w:pPr>
              <w:pStyle w:val="Nagwek2"/>
              <w:numPr>
                <w:ilvl w:val="0"/>
                <w:numId w:val="0"/>
              </w:numPr>
              <w:tabs>
                <w:tab w:val="left" w:pos="708"/>
              </w:tabs>
              <w:spacing w:before="0"/>
              <w:jc w:val="left"/>
            </w:pPr>
            <w:r w:rsidRPr="004113DD">
              <w:t>Liczba punktów = ( Cmin/Cof ) * 100 * waga</w:t>
            </w:r>
          </w:p>
          <w:p w:rsidR="004113DD" w:rsidRPr="004113DD" w:rsidRDefault="004113DD" w:rsidP="00FF394B">
            <w:pPr>
              <w:pStyle w:val="Nagwek2"/>
              <w:numPr>
                <w:ilvl w:val="0"/>
                <w:numId w:val="0"/>
              </w:numPr>
              <w:tabs>
                <w:tab w:val="left" w:pos="708"/>
              </w:tabs>
              <w:spacing w:before="0"/>
              <w:jc w:val="left"/>
            </w:pPr>
            <w:r w:rsidRPr="004113DD">
              <w:t>gdzie:</w:t>
            </w:r>
          </w:p>
          <w:p w:rsidR="004113DD" w:rsidRPr="004113DD" w:rsidRDefault="004113DD" w:rsidP="00FF394B">
            <w:pPr>
              <w:pStyle w:val="Nagwek2"/>
              <w:numPr>
                <w:ilvl w:val="0"/>
                <w:numId w:val="0"/>
              </w:numPr>
              <w:tabs>
                <w:tab w:val="left" w:pos="708"/>
              </w:tabs>
              <w:spacing w:before="0"/>
              <w:jc w:val="left"/>
            </w:pPr>
            <w:r w:rsidRPr="004113DD">
              <w:t xml:space="preserve"> - Cmin - najniższa cena spośród wszystkich ofert</w:t>
            </w:r>
          </w:p>
          <w:p w:rsidR="004113DD" w:rsidRPr="004113DD" w:rsidRDefault="004113DD" w:rsidP="00FF394B">
            <w:pPr>
              <w:pStyle w:val="Nagwek2"/>
              <w:numPr>
                <w:ilvl w:val="0"/>
                <w:numId w:val="0"/>
              </w:numPr>
              <w:tabs>
                <w:tab w:val="left" w:pos="708"/>
              </w:tabs>
              <w:spacing w:before="0"/>
              <w:jc w:val="left"/>
            </w:pPr>
            <w:r w:rsidRPr="004113DD">
              <w:t xml:space="preserve"> - Cof -  cena podana w ofercie</w:t>
            </w:r>
          </w:p>
          <w:p w:rsidR="004113DD" w:rsidRPr="004113DD" w:rsidRDefault="004113DD" w:rsidP="00FF394B">
            <w:pPr>
              <w:pStyle w:val="Nagwek2"/>
              <w:numPr>
                <w:ilvl w:val="0"/>
                <w:numId w:val="0"/>
              </w:numPr>
              <w:tabs>
                <w:tab w:val="left" w:pos="708"/>
              </w:tabs>
              <w:spacing w:before="0"/>
              <w:jc w:val="left"/>
            </w:pPr>
          </w:p>
          <w:p w:rsidR="004113DD" w:rsidRPr="004113DD" w:rsidRDefault="004113DD" w:rsidP="00FF394B">
            <w:pPr>
              <w:pStyle w:val="Nagwek2"/>
              <w:numPr>
                <w:ilvl w:val="0"/>
                <w:numId w:val="0"/>
              </w:numPr>
              <w:tabs>
                <w:tab w:val="left" w:pos="708"/>
              </w:tabs>
              <w:spacing w:before="0"/>
              <w:jc w:val="left"/>
            </w:pPr>
            <w:r w:rsidRPr="004113DD">
              <w:t>2 - Aspekty społeczne</w:t>
            </w:r>
          </w:p>
          <w:p w:rsidR="004113DD" w:rsidRPr="004113DD" w:rsidRDefault="004113DD" w:rsidP="00FF394B">
            <w:pPr>
              <w:pStyle w:val="Nagwek2"/>
              <w:numPr>
                <w:ilvl w:val="0"/>
                <w:numId w:val="0"/>
              </w:numPr>
              <w:tabs>
                <w:tab w:val="left" w:pos="708"/>
              </w:tabs>
              <w:spacing w:before="0"/>
              <w:jc w:val="left"/>
            </w:pPr>
            <w:r w:rsidRPr="004113DD">
              <w:lastRenderedPageBreak/>
              <w:t>Liczba punktów = ( L osób Bad/L osób Max ) * 100 * waga</w:t>
            </w:r>
          </w:p>
          <w:p w:rsidR="004113DD" w:rsidRPr="004113DD" w:rsidRDefault="004113DD" w:rsidP="00FF394B">
            <w:pPr>
              <w:pStyle w:val="Nagwek2"/>
              <w:numPr>
                <w:ilvl w:val="0"/>
                <w:numId w:val="0"/>
              </w:numPr>
              <w:tabs>
                <w:tab w:val="left" w:pos="708"/>
              </w:tabs>
              <w:spacing w:before="0"/>
              <w:jc w:val="left"/>
            </w:pPr>
            <w:r w:rsidRPr="004113DD">
              <w:t>gdzie:</w:t>
            </w:r>
          </w:p>
          <w:p w:rsidR="004113DD" w:rsidRPr="004113DD" w:rsidRDefault="004113DD" w:rsidP="00FF394B">
            <w:pPr>
              <w:pStyle w:val="Nagwek2"/>
              <w:numPr>
                <w:ilvl w:val="0"/>
                <w:numId w:val="0"/>
              </w:numPr>
              <w:tabs>
                <w:tab w:val="left" w:pos="708"/>
              </w:tabs>
              <w:spacing w:before="0"/>
              <w:jc w:val="left"/>
            </w:pPr>
            <w:r w:rsidRPr="004113DD">
              <w:t xml:space="preserve"> - L osób Bad -liczba osób podana w ofercie .....</w:t>
            </w:r>
          </w:p>
          <w:p w:rsidR="004113DD" w:rsidRPr="004113DD" w:rsidRDefault="004113DD" w:rsidP="00FF394B">
            <w:pPr>
              <w:pStyle w:val="Nagwek2"/>
              <w:numPr>
                <w:ilvl w:val="0"/>
                <w:numId w:val="0"/>
              </w:numPr>
              <w:tabs>
                <w:tab w:val="left" w:pos="708"/>
              </w:tabs>
              <w:spacing w:before="0"/>
              <w:jc w:val="left"/>
            </w:pPr>
            <w:r w:rsidRPr="004113DD">
              <w:t xml:space="preserve"> - L osób Max - liczba osób najwyższa spośród wszystkich ofert .....</w:t>
            </w:r>
          </w:p>
          <w:p w:rsidR="004113DD" w:rsidRPr="00AD148D" w:rsidRDefault="004113DD" w:rsidP="00FF394B">
            <w:pPr>
              <w:pStyle w:val="Nagwek2"/>
              <w:numPr>
                <w:ilvl w:val="0"/>
                <w:numId w:val="0"/>
              </w:numPr>
              <w:tabs>
                <w:tab w:val="left" w:pos="708"/>
              </w:tabs>
              <w:spacing w:before="0"/>
              <w:jc w:val="left"/>
              <w:rPr>
                <w:color w:val="auto"/>
              </w:rPr>
            </w:pPr>
            <w:r w:rsidRPr="004113DD">
              <w:t>Do oceny ofert będą brane osoby, które są objęte umową z Centrum Integracji Społecznej, lub też są zatrudnione przez Centrum Integracji Społecznej lub w Klubie Integracji Społecznej. Należy przedłożyć kserokopie takich umów, bądź zaświadczenie właściwego CIS lub KIS o zatrudnieniu danej osoby</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3E3644">
        <w:t>pkt 14.6,</w:t>
      </w:r>
      <w:r>
        <w:t xml:space="preserve">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E37BBD">
        <w:t>(</w:t>
      </w:r>
      <w:r w:rsidR="00536027">
        <w:t>Dz. U. z 2010 r. Nr 113, poz. 759, z późn. zm.</w:t>
      </w:r>
      <w:r w:rsidR="00E37BBD">
        <w:t>)</w:t>
      </w:r>
      <w:r>
        <w:t xml:space="preserve">, lub pełnomocnictw albo jeżeli złoży wymagane przez Zamawiającego oświadczenia i dokumenty, o których mowa w art. 25 ust. 1 ustawy Prawo zamówień publicznych </w:t>
      </w:r>
      <w:r w:rsidR="00E37BBD">
        <w:t>(</w:t>
      </w:r>
      <w:r w:rsidR="00536027">
        <w:t>Dz. U. z 2010 r. Nr 113, poz. 759, z późn. zm.</w:t>
      </w:r>
      <w:r w:rsidR="00E37BBD">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37BBD">
        <w:t>(</w:t>
      </w:r>
      <w:r w:rsidR="00536027">
        <w:t>Dz. U. z 2010 r. Nr 113, poz. 759, z późn. zm.</w:t>
      </w:r>
      <w:r w:rsidR="00E37BBD">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 xml:space="preserve">cy w celu oceny </w:t>
      </w:r>
      <w:r>
        <w:lastRenderedPageBreak/>
        <w:t>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37BBD">
        <w:t>(</w:t>
      </w:r>
      <w:r w:rsidR="00536027">
        <w:t>Dz. U. z 2010 r. Nr 113, poz. 759, z późn. zm.</w:t>
      </w:r>
      <w:r w:rsidR="00E37BBD">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lastRenderedPageBreak/>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E37BBD">
        <w:t>(</w:t>
      </w:r>
      <w:r w:rsidR="00536027">
        <w:t>Dz. U. z 2010 r. Nr 113, poz. 759, z późn. zm.</w:t>
      </w:r>
      <w:r w:rsidR="00E37BBD">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hyperlink r:id="rId8" w:history="1">
        <w:r w:rsidR="003E3644" w:rsidRPr="00E4130A">
          <w:rPr>
            <w:rStyle w:val="Hipercze"/>
          </w:rPr>
          <w:t>www.srem.pl</w:t>
        </w:r>
      </w:hyperlink>
      <w:r w:rsidR="003E3644">
        <w:t xml:space="preserve"> </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4113DD">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37BBD">
        <w:t>(</w:t>
      </w:r>
      <w:r w:rsidR="00536027">
        <w:t>Dz. U. z 2010 r. Nr 113, poz. 759, z późn. zm.</w:t>
      </w:r>
      <w:r w:rsidR="00E37BBD">
        <w:t>)</w:t>
      </w:r>
      <w:r>
        <w:t>.</w:t>
      </w:r>
    </w:p>
    <w:p w:rsidR="008D48A7" w:rsidRDefault="008D48A7" w:rsidP="00DE50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E37BBD">
        <w:t>(</w:t>
      </w:r>
      <w:r w:rsidR="00536027">
        <w:t>Dz. U. z 2010 r. Nr 113, poz. 759, z późn. zm.</w:t>
      </w:r>
      <w:r w:rsidR="00E37BBD">
        <w:t>)</w:t>
      </w:r>
      <w:r>
        <w:t xml:space="preserve">, w terminie nie krótszym </w:t>
      </w:r>
      <w:r w:rsidRPr="003E3644">
        <w:t xml:space="preserve">niż 5 dni od dnia przesłania zawiadomienia o wyborze najkorzystniejszej oferty, jeżeli zawiadomienie to zostanie przesłane w sposób określony w art. 27 ust. 2 ustawy Prawo zamówień publicznych </w:t>
      </w:r>
      <w:r w:rsidR="00E37BBD" w:rsidRPr="003E3644">
        <w:t>(</w:t>
      </w:r>
      <w:r w:rsidR="00536027" w:rsidRPr="003E3644">
        <w:t>Dz. U. z 2010 r. Nr 113, poz. 759, z późn. zm.</w:t>
      </w:r>
      <w:r w:rsidR="00E37BBD" w:rsidRPr="003E3644">
        <w:t>)</w:t>
      </w:r>
      <w:r w:rsidRPr="003E3644">
        <w:t>, albo 10 dni - jeżeli zostanie przesłane w inny sposób. Zawarcie umowy będzie możliwe przed upływem terminów</w:t>
      </w:r>
      <w:r>
        <w:t>, o których mowa powyżej,</w:t>
      </w:r>
      <w:r>
        <w:rPr>
          <w:b/>
        </w:rPr>
        <w:t xml:space="preserve"> </w:t>
      </w:r>
      <w:r>
        <w:t xml:space="preserve">jeżeli wystąpią okoliczności wymienione w art. 94 ust. 2 ustawy Prawo zamówień publicznych </w:t>
      </w:r>
      <w:r w:rsidR="00E37BBD">
        <w:t>(</w:t>
      </w:r>
      <w:r w:rsidR="00536027">
        <w:t>Dz. U. z 2010 r. Nr 113, poz. 759, z późn. zm.</w:t>
      </w:r>
      <w:r w:rsidR="00E37BBD">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113DD">
        <w:t xml:space="preserve"> . </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B7871" w:rsidRPr="003209A8" w:rsidRDefault="004113DD" w:rsidP="008634CF">
      <w:pPr>
        <w:pStyle w:val="Nagwek2"/>
      </w:pPr>
      <w:r>
        <w:t xml:space="preserve"> W danym postępowaniu wniesienie zabezpieczenie należytego wykonania umowy nie jest wymagane. </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4113DD" w:rsidP="008634CF">
      <w:pPr>
        <w:pStyle w:val="Nagwek2"/>
      </w:pPr>
      <w:r>
        <w:t xml:space="preserve"> Zakazuje się istotnych zmian postanowień zawartej umowy w stosunku do treści oferty, na podstawie której dokonano wyboru Wykonawcy. </w:t>
      </w:r>
      <w:r w:rsidR="007C543E">
        <w:t xml:space="preserve"> </w:t>
      </w:r>
    </w:p>
    <w:p w:rsidR="00603291" w:rsidRPr="00876900" w:rsidRDefault="00603291" w:rsidP="00DE5056">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37BBD">
        <w:t>(</w:t>
      </w:r>
      <w:r w:rsidR="00536027">
        <w:t>Dz. U. z 2010 r. Nr 113, poz. 759, z późn. zm.</w:t>
      </w:r>
      <w:r w:rsidR="00E37BBD">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37BBD">
        <w:t>(</w:t>
      </w:r>
      <w:r w:rsidR="00536027">
        <w:t>Dz. U. z 2010 r. Nr 113, poz. 759, z późn. zm.</w:t>
      </w:r>
      <w:r w:rsidR="00E37BBD">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lastRenderedPageBreak/>
        <w:t xml:space="preserve">Odwołanie wnosi się w terminach określonych w art. 182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3E3644" w:rsidRDefault="00603291" w:rsidP="00DE5056">
      <w:pPr>
        <w:pStyle w:val="Nagwek1"/>
      </w:pPr>
      <w:r w:rsidRPr="003E3644">
        <w:t>Aukcja elektroniczna</w:t>
      </w:r>
    </w:p>
    <w:p w:rsidR="00603291" w:rsidRPr="00F11D9F" w:rsidRDefault="00603291" w:rsidP="008634CF">
      <w:pPr>
        <w:pStyle w:val="Nagwek2"/>
      </w:pPr>
      <w:r w:rsidRPr="003E3644">
        <w:t xml:space="preserve">W postępowaniu nie jest przewidziany wybór najkorzystniejszej oferty z zastosowaniem aukcji </w:t>
      </w:r>
      <w:bookmarkStart w:id="19" w:name="_GoBack"/>
      <w:bookmarkEnd w:id="19"/>
      <w:r w:rsidRPr="00F11D9F">
        <w:t xml:space="preserve">elektronicznej. </w:t>
      </w:r>
    </w:p>
    <w:p w:rsidR="00603291" w:rsidRPr="00F11D9F" w:rsidRDefault="00603291" w:rsidP="00DE5056">
      <w:pPr>
        <w:pStyle w:val="Nagwek1"/>
      </w:pPr>
      <w:r w:rsidRPr="00F11D9F">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E37BBD">
        <w:t>(</w:t>
      </w:r>
      <w:r w:rsidR="00536027">
        <w:t>Dz. U. z 2010 r. Nr 113, poz. 759, z późn. zm.</w:t>
      </w:r>
      <w:r w:rsidR="00E37BBD">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Nr</w:t>
            </w:r>
          </w:p>
        </w:tc>
        <w:tc>
          <w:tcPr>
            <w:tcW w:w="7740" w:type="dxa"/>
          </w:tcPr>
          <w:p w:rsidR="00603291" w:rsidRPr="00F84B32" w:rsidRDefault="00603291" w:rsidP="00F84B32">
            <w:pPr>
              <w:spacing w:before="60" w:after="120"/>
              <w:jc w:val="both"/>
              <w:rPr>
                <w:b/>
                <w:sz w:val="20"/>
                <w:szCs w:val="20"/>
              </w:rPr>
            </w:pPr>
            <w:r w:rsidRPr="00F84B32">
              <w:rPr>
                <w:b/>
                <w:sz w:val="20"/>
                <w:szCs w:val="20"/>
              </w:rPr>
              <w:t>Nazwa załącznika</w:t>
            </w:r>
          </w:p>
        </w:tc>
      </w:tr>
      <w:tr w:rsidR="004113DD" w:rsidRPr="00F84B32" w:rsidTr="00FF394B">
        <w:tc>
          <w:tcPr>
            <w:tcW w:w="828" w:type="dxa"/>
          </w:tcPr>
          <w:p w:rsidR="004113DD" w:rsidRPr="00F84B32" w:rsidRDefault="004113DD" w:rsidP="00FF394B">
            <w:pPr>
              <w:spacing w:before="60" w:after="120"/>
              <w:jc w:val="both"/>
              <w:rPr>
                <w:b/>
              </w:rPr>
            </w:pPr>
            <w:r w:rsidRPr="004113DD">
              <w:t>1</w:t>
            </w:r>
          </w:p>
        </w:tc>
        <w:tc>
          <w:tcPr>
            <w:tcW w:w="7740" w:type="dxa"/>
          </w:tcPr>
          <w:p w:rsidR="004113DD" w:rsidRPr="00F84B32" w:rsidRDefault="004113DD" w:rsidP="00FF394B">
            <w:pPr>
              <w:spacing w:before="60" w:after="120"/>
              <w:jc w:val="both"/>
              <w:rPr>
                <w:b/>
              </w:rPr>
            </w:pPr>
            <w:r w:rsidRPr="004113DD">
              <w:t>Oświadczenie o spełnianiu warunków</w:t>
            </w:r>
          </w:p>
        </w:tc>
      </w:tr>
      <w:tr w:rsidR="004113DD" w:rsidRPr="00F84B32" w:rsidTr="00FF394B">
        <w:tc>
          <w:tcPr>
            <w:tcW w:w="828" w:type="dxa"/>
          </w:tcPr>
          <w:p w:rsidR="004113DD" w:rsidRPr="00F84B32" w:rsidRDefault="004113DD" w:rsidP="00FF394B">
            <w:pPr>
              <w:spacing w:before="60" w:after="120"/>
              <w:jc w:val="both"/>
              <w:rPr>
                <w:b/>
              </w:rPr>
            </w:pPr>
            <w:r w:rsidRPr="004113DD">
              <w:t>2</w:t>
            </w:r>
          </w:p>
        </w:tc>
        <w:tc>
          <w:tcPr>
            <w:tcW w:w="7740" w:type="dxa"/>
          </w:tcPr>
          <w:p w:rsidR="004113DD" w:rsidRPr="00F84B32" w:rsidRDefault="004113DD" w:rsidP="00FF394B">
            <w:pPr>
              <w:spacing w:before="60" w:after="120"/>
              <w:jc w:val="both"/>
              <w:rPr>
                <w:b/>
              </w:rPr>
            </w:pPr>
            <w:r w:rsidRPr="004113DD">
              <w:t>Oświadczenie o braku podstaw do wykluczenia</w:t>
            </w:r>
          </w:p>
        </w:tc>
      </w:tr>
      <w:tr w:rsidR="004113DD" w:rsidRPr="00F84B32" w:rsidTr="00FF394B">
        <w:tc>
          <w:tcPr>
            <w:tcW w:w="828" w:type="dxa"/>
          </w:tcPr>
          <w:p w:rsidR="004113DD" w:rsidRPr="00F84B32" w:rsidRDefault="004113DD" w:rsidP="00FF394B">
            <w:pPr>
              <w:spacing w:before="60" w:after="120"/>
              <w:jc w:val="both"/>
              <w:rPr>
                <w:b/>
              </w:rPr>
            </w:pPr>
            <w:r w:rsidRPr="004113DD">
              <w:t>3</w:t>
            </w:r>
          </w:p>
        </w:tc>
        <w:tc>
          <w:tcPr>
            <w:tcW w:w="7740" w:type="dxa"/>
          </w:tcPr>
          <w:p w:rsidR="004113DD" w:rsidRPr="00F84B32" w:rsidRDefault="004113DD" w:rsidP="00FF394B">
            <w:pPr>
              <w:spacing w:before="60" w:after="120"/>
              <w:jc w:val="both"/>
              <w:rPr>
                <w:b/>
              </w:rPr>
            </w:pPr>
            <w:r w:rsidRPr="004113DD">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 xml:space="preserve">Nr </w:t>
            </w:r>
          </w:p>
        </w:tc>
        <w:tc>
          <w:tcPr>
            <w:tcW w:w="7740" w:type="dxa"/>
          </w:tcPr>
          <w:p w:rsidR="00603291" w:rsidRPr="00F84B32" w:rsidRDefault="00603291" w:rsidP="00F84B32">
            <w:pPr>
              <w:spacing w:before="60" w:after="120"/>
              <w:jc w:val="both"/>
              <w:rPr>
                <w:b/>
                <w:sz w:val="20"/>
                <w:szCs w:val="20"/>
              </w:rPr>
            </w:pPr>
            <w:r w:rsidRPr="00F84B32">
              <w:rPr>
                <w:b/>
                <w:sz w:val="20"/>
                <w:szCs w:val="20"/>
              </w:rPr>
              <w:t>Nazwa dokumentu / wzoru</w:t>
            </w:r>
          </w:p>
        </w:tc>
      </w:tr>
      <w:tr w:rsidR="004113DD" w:rsidRPr="00F84B32" w:rsidTr="00FF394B">
        <w:tc>
          <w:tcPr>
            <w:tcW w:w="828" w:type="dxa"/>
          </w:tcPr>
          <w:p w:rsidR="004113DD" w:rsidRPr="00F84B32" w:rsidRDefault="004113DD" w:rsidP="00FF394B">
            <w:pPr>
              <w:spacing w:before="60" w:after="120"/>
              <w:jc w:val="both"/>
              <w:rPr>
                <w:b/>
              </w:rPr>
            </w:pPr>
            <w:r w:rsidRPr="004113DD">
              <w:t>1</w:t>
            </w:r>
          </w:p>
        </w:tc>
        <w:tc>
          <w:tcPr>
            <w:tcW w:w="7740" w:type="dxa"/>
          </w:tcPr>
          <w:p w:rsidR="004113DD" w:rsidRPr="00F84B32" w:rsidRDefault="004113DD" w:rsidP="00FF394B">
            <w:pPr>
              <w:spacing w:before="60" w:after="120"/>
              <w:jc w:val="both"/>
              <w:rPr>
                <w:b/>
              </w:rPr>
            </w:pPr>
            <w:r w:rsidRPr="004113DD">
              <w:t>Wykaz placów zabaw.doc</w:t>
            </w:r>
          </w:p>
        </w:tc>
      </w:tr>
      <w:tr w:rsidR="004113DD" w:rsidRPr="00F84B32" w:rsidTr="00FF394B">
        <w:tc>
          <w:tcPr>
            <w:tcW w:w="828" w:type="dxa"/>
          </w:tcPr>
          <w:p w:rsidR="004113DD" w:rsidRPr="00F84B32" w:rsidRDefault="004113DD" w:rsidP="00FF394B">
            <w:pPr>
              <w:spacing w:before="60" w:after="120"/>
              <w:jc w:val="both"/>
              <w:rPr>
                <w:b/>
              </w:rPr>
            </w:pPr>
            <w:r w:rsidRPr="004113DD">
              <w:t>2</w:t>
            </w:r>
          </w:p>
        </w:tc>
        <w:tc>
          <w:tcPr>
            <w:tcW w:w="7740" w:type="dxa"/>
          </w:tcPr>
          <w:p w:rsidR="004113DD" w:rsidRPr="00F84B32" w:rsidRDefault="004113DD" w:rsidP="00FF394B">
            <w:pPr>
              <w:spacing w:before="60" w:after="120"/>
              <w:jc w:val="both"/>
              <w:rPr>
                <w:b/>
              </w:rPr>
            </w:pPr>
            <w:r w:rsidRPr="004113DD">
              <w:t>Wzór oferty na dostawy.docx</w:t>
            </w:r>
          </w:p>
        </w:tc>
      </w:tr>
      <w:tr w:rsidR="004113DD" w:rsidRPr="00F84B32" w:rsidTr="00FF394B">
        <w:tc>
          <w:tcPr>
            <w:tcW w:w="828" w:type="dxa"/>
          </w:tcPr>
          <w:p w:rsidR="004113DD" w:rsidRPr="00F84B32" w:rsidRDefault="004113DD" w:rsidP="00FF394B">
            <w:pPr>
              <w:spacing w:before="60" w:after="120"/>
              <w:jc w:val="both"/>
              <w:rPr>
                <w:b/>
              </w:rPr>
            </w:pPr>
            <w:r w:rsidRPr="004113DD">
              <w:t>3</w:t>
            </w:r>
          </w:p>
        </w:tc>
        <w:tc>
          <w:tcPr>
            <w:tcW w:w="7740" w:type="dxa"/>
          </w:tcPr>
          <w:p w:rsidR="004113DD" w:rsidRPr="00F84B32" w:rsidRDefault="004113DD" w:rsidP="00FF394B">
            <w:pPr>
              <w:spacing w:before="60" w:after="120"/>
              <w:jc w:val="both"/>
              <w:rPr>
                <w:b/>
              </w:rPr>
            </w:pPr>
            <w:r w:rsidRPr="004113DD">
              <w:t>Wzór umowy na dostawy lub usługi.docx</w:t>
            </w:r>
          </w:p>
        </w:tc>
      </w:tr>
      <w:tr w:rsidR="004113DD" w:rsidRPr="00F84B32" w:rsidTr="00FF394B">
        <w:tc>
          <w:tcPr>
            <w:tcW w:w="828" w:type="dxa"/>
          </w:tcPr>
          <w:p w:rsidR="004113DD" w:rsidRPr="00F84B32" w:rsidRDefault="004113DD" w:rsidP="00FF394B">
            <w:pPr>
              <w:spacing w:before="60" w:after="120"/>
              <w:jc w:val="both"/>
              <w:rPr>
                <w:b/>
              </w:rPr>
            </w:pPr>
            <w:r w:rsidRPr="004113DD">
              <w:t>4</w:t>
            </w:r>
          </w:p>
        </w:tc>
        <w:tc>
          <w:tcPr>
            <w:tcW w:w="7740" w:type="dxa"/>
          </w:tcPr>
          <w:p w:rsidR="004113DD" w:rsidRPr="00F84B32" w:rsidRDefault="004113DD" w:rsidP="00FF394B">
            <w:pPr>
              <w:spacing w:before="60" w:after="120"/>
              <w:jc w:val="both"/>
              <w:rPr>
                <w:b/>
              </w:rPr>
            </w:pPr>
            <w:r w:rsidRPr="004113DD">
              <w:t>Zał. nr 1 lewobrzeżna.doc</w:t>
            </w:r>
          </w:p>
        </w:tc>
      </w:tr>
      <w:tr w:rsidR="004113DD" w:rsidRPr="00F84B32" w:rsidTr="00FF394B">
        <w:tc>
          <w:tcPr>
            <w:tcW w:w="828" w:type="dxa"/>
          </w:tcPr>
          <w:p w:rsidR="004113DD" w:rsidRPr="00F84B32" w:rsidRDefault="004113DD" w:rsidP="00FF394B">
            <w:pPr>
              <w:spacing w:before="60" w:after="120"/>
              <w:jc w:val="both"/>
              <w:rPr>
                <w:b/>
              </w:rPr>
            </w:pPr>
            <w:r w:rsidRPr="004113DD">
              <w:t>5</w:t>
            </w:r>
          </w:p>
        </w:tc>
        <w:tc>
          <w:tcPr>
            <w:tcW w:w="7740" w:type="dxa"/>
          </w:tcPr>
          <w:p w:rsidR="004113DD" w:rsidRPr="00F84B32" w:rsidRDefault="004113DD" w:rsidP="00FF394B">
            <w:pPr>
              <w:spacing w:before="60" w:after="120"/>
              <w:jc w:val="both"/>
              <w:rPr>
                <w:b/>
              </w:rPr>
            </w:pPr>
            <w:r w:rsidRPr="004113DD">
              <w:t>zał. nr 2 prawobrzeżna.doc</w:t>
            </w:r>
          </w:p>
        </w:tc>
      </w:tr>
      <w:tr w:rsidR="004113DD" w:rsidRPr="00F84B32" w:rsidTr="00FF394B">
        <w:tc>
          <w:tcPr>
            <w:tcW w:w="828" w:type="dxa"/>
          </w:tcPr>
          <w:p w:rsidR="004113DD" w:rsidRPr="00F84B32" w:rsidRDefault="004113DD" w:rsidP="00FF394B">
            <w:pPr>
              <w:spacing w:before="60" w:after="120"/>
              <w:jc w:val="both"/>
              <w:rPr>
                <w:b/>
              </w:rPr>
            </w:pPr>
            <w:r w:rsidRPr="004113DD">
              <w:t>6</w:t>
            </w:r>
          </w:p>
        </w:tc>
        <w:tc>
          <w:tcPr>
            <w:tcW w:w="7740" w:type="dxa"/>
          </w:tcPr>
          <w:p w:rsidR="004113DD" w:rsidRPr="00F84B32" w:rsidRDefault="004113DD" w:rsidP="00FF394B">
            <w:pPr>
              <w:spacing w:before="60" w:after="120"/>
              <w:jc w:val="both"/>
              <w:rPr>
                <w:b/>
              </w:rPr>
            </w:pPr>
            <w:r w:rsidRPr="004113DD">
              <w:t>zał. nr 3 Jeziorany.doc</w:t>
            </w:r>
          </w:p>
        </w:tc>
      </w:tr>
      <w:tr w:rsidR="004113DD" w:rsidRPr="00F84B32" w:rsidTr="00FF394B">
        <w:tc>
          <w:tcPr>
            <w:tcW w:w="828" w:type="dxa"/>
          </w:tcPr>
          <w:p w:rsidR="004113DD" w:rsidRPr="00F84B32" w:rsidRDefault="004113DD" w:rsidP="00FF394B">
            <w:pPr>
              <w:spacing w:before="60" w:after="120"/>
              <w:jc w:val="both"/>
              <w:rPr>
                <w:b/>
              </w:rPr>
            </w:pPr>
            <w:r w:rsidRPr="004113DD">
              <w:t>7</w:t>
            </w:r>
          </w:p>
        </w:tc>
        <w:tc>
          <w:tcPr>
            <w:tcW w:w="7740" w:type="dxa"/>
          </w:tcPr>
          <w:p w:rsidR="004113DD" w:rsidRPr="00F84B32" w:rsidRDefault="004113DD" w:rsidP="00FF394B">
            <w:pPr>
              <w:spacing w:before="60" w:after="120"/>
              <w:jc w:val="both"/>
              <w:rPr>
                <w:b/>
              </w:rPr>
            </w:pPr>
            <w:r w:rsidRPr="004113DD">
              <w:t>zał.nr 4 Helenki.doc</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C95" w:rsidRDefault="00D16C95">
      <w:r>
        <w:separator/>
      </w:r>
    </w:p>
  </w:endnote>
  <w:endnote w:type="continuationSeparator" w:id="0">
    <w:p w:rsidR="00D16C95" w:rsidRDefault="00D16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3DD" w:rsidRDefault="004113D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2220B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82134" w:rsidRDefault="00082134">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11D9F">
      <w:rPr>
        <w:rStyle w:val="Numerstrony"/>
        <w:noProof/>
        <w:sz w:val="18"/>
        <w:szCs w:val="18"/>
      </w:rPr>
      <w:t>31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11D9F">
      <w:rPr>
        <w:rStyle w:val="Numerstrony"/>
        <w:noProof/>
        <w:sz w:val="18"/>
        <w:szCs w:val="18"/>
      </w:rPr>
      <w:t>31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3DD" w:rsidRDefault="004113D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C95" w:rsidRDefault="00D16C95">
      <w:r>
        <w:separator/>
      </w:r>
    </w:p>
  </w:footnote>
  <w:footnote w:type="continuationSeparator" w:id="0">
    <w:p w:rsidR="00D16C95" w:rsidRDefault="00D16C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3DD" w:rsidRDefault="004113D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082134">
    <w:pPr>
      <w:pStyle w:val="Nagwek"/>
      <w:jc w:val="center"/>
      <w:rPr>
        <w:sz w:val="18"/>
        <w:szCs w:val="18"/>
      </w:rPr>
    </w:pPr>
    <w:r>
      <w:rPr>
        <w:sz w:val="18"/>
        <w:szCs w:val="18"/>
      </w:rPr>
      <w:t>Specyfikacja istotnych warunków zamówienia</w:t>
    </w:r>
  </w:p>
  <w:p w:rsidR="00082134" w:rsidRDefault="004113DD">
    <w:pPr>
      <w:pStyle w:val="Nagwek"/>
      <w:jc w:val="center"/>
      <w:rPr>
        <w:sz w:val="18"/>
        <w:szCs w:val="18"/>
      </w:rPr>
    </w:pPr>
    <w:r>
      <w:rPr>
        <w:sz w:val="18"/>
        <w:szCs w:val="18"/>
      </w:rPr>
      <w:t>Stała pielęgnacja i bieżące utrzymanie zieleni miejskiej na terenie miasta Śrem</w:t>
    </w:r>
  </w:p>
  <w:p w:rsidR="00082134" w:rsidRDefault="002220B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3DD" w:rsidRDefault="004113D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108"/>
    <w:rsid w:val="000067E5"/>
    <w:rsid w:val="000471B4"/>
    <w:rsid w:val="0005779B"/>
    <w:rsid w:val="00082134"/>
    <w:rsid w:val="000B08A9"/>
    <w:rsid w:val="000E0C55"/>
    <w:rsid w:val="000F01D8"/>
    <w:rsid w:val="000F53AD"/>
    <w:rsid w:val="00102EB1"/>
    <w:rsid w:val="00113108"/>
    <w:rsid w:val="00125A9A"/>
    <w:rsid w:val="0013434C"/>
    <w:rsid w:val="00141A13"/>
    <w:rsid w:val="00150032"/>
    <w:rsid w:val="001542F3"/>
    <w:rsid w:val="001B3F5E"/>
    <w:rsid w:val="001D5C4F"/>
    <w:rsid w:val="001E66C0"/>
    <w:rsid w:val="00201D7C"/>
    <w:rsid w:val="002220B5"/>
    <w:rsid w:val="002239C2"/>
    <w:rsid w:val="0023697B"/>
    <w:rsid w:val="00263EFE"/>
    <w:rsid w:val="00275C02"/>
    <w:rsid w:val="002963F2"/>
    <w:rsid w:val="002A2D4A"/>
    <w:rsid w:val="002B22BF"/>
    <w:rsid w:val="002E5E36"/>
    <w:rsid w:val="003209A8"/>
    <w:rsid w:val="00322993"/>
    <w:rsid w:val="00330F50"/>
    <w:rsid w:val="0034463B"/>
    <w:rsid w:val="00373A94"/>
    <w:rsid w:val="0038188C"/>
    <w:rsid w:val="00384056"/>
    <w:rsid w:val="003C4BDA"/>
    <w:rsid w:val="003D58D6"/>
    <w:rsid w:val="003E3644"/>
    <w:rsid w:val="00403B18"/>
    <w:rsid w:val="004113DD"/>
    <w:rsid w:val="00415BAD"/>
    <w:rsid w:val="004201F8"/>
    <w:rsid w:val="00423EDC"/>
    <w:rsid w:val="004350D7"/>
    <w:rsid w:val="004460EE"/>
    <w:rsid w:val="00466719"/>
    <w:rsid w:val="004820E5"/>
    <w:rsid w:val="00483F80"/>
    <w:rsid w:val="004D10CC"/>
    <w:rsid w:val="004F50A8"/>
    <w:rsid w:val="00510831"/>
    <w:rsid w:val="00514D20"/>
    <w:rsid w:val="00531835"/>
    <w:rsid w:val="00536027"/>
    <w:rsid w:val="00562E86"/>
    <w:rsid w:val="00571EFD"/>
    <w:rsid w:val="005828F4"/>
    <w:rsid w:val="00591311"/>
    <w:rsid w:val="005D2148"/>
    <w:rsid w:val="00603291"/>
    <w:rsid w:val="00614581"/>
    <w:rsid w:val="006318DF"/>
    <w:rsid w:val="0063322D"/>
    <w:rsid w:val="0063732B"/>
    <w:rsid w:val="00650268"/>
    <w:rsid w:val="0066381A"/>
    <w:rsid w:val="00666C20"/>
    <w:rsid w:val="006737D4"/>
    <w:rsid w:val="006810A7"/>
    <w:rsid w:val="00681AF7"/>
    <w:rsid w:val="006C1F3A"/>
    <w:rsid w:val="00705BE6"/>
    <w:rsid w:val="00732B5E"/>
    <w:rsid w:val="00740B94"/>
    <w:rsid w:val="00741CCD"/>
    <w:rsid w:val="007429F8"/>
    <w:rsid w:val="00757FE2"/>
    <w:rsid w:val="00774A7C"/>
    <w:rsid w:val="007A004A"/>
    <w:rsid w:val="007C543E"/>
    <w:rsid w:val="0082230A"/>
    <w:rsid w:val="00823C81"/>
    <w:rsid w:val="00844250"/>
    <w:rsid w:val="00862609"/>
    <w:rsid w:val="008634CF"/>
    <w:rsid w:val="00874101"/>
    <w:rsid w:val="00883670"/>
    <w:rsid w:val="00891104"/>
    <w:rsid w:val="008B3D20"/>
    <w:rsid w:val="008D48A7"/>
    <w:rsid w:val="008E2C1B"/>
    <w:rsid w:val="008F1B65"/>
    <w:rsid w:val="008F6989"/>
    <w:rsid w:val="00925F62"/>
    <w:rsid w:val="00961A57"/>
    <w:rsid w:val="009838C7"/>
    <w:rsid w:val="009A4CC1"/>
    <w:rsid w:val="009B75C1"/>
    <w:rsid w:val="009E7B6E"/>
    <w:rsid w:val="009F0A8E"/>
    <w:rsid w:val="00A021C0"/>
    <w:rsid w:val="00A02B83"/>
    <w:rsid w:val="00A13671"/>
    <w:rsid w:val="00A2369F"/>
    <w:rsid w:val="00A56852"/>
    <w:rsid w:val="00A70B48"/>
    <w:rsid w:val="00AA661F"/>
    <w:rsid w:val="00AB7036"/>
    <w:rsid w:val="00AC3CE1"/>
    <w:rsid w:val="00AD148D"/>
    <w:rsid w:val="00B36CE0"/>
    <w:rsid w:val="00B8343A"/>
    <w:rsid w:val="00B902DE"/>
    <w:rsid w:val="00BC04D7"/>
    <w:rsid w:val="00C03499"/>
    <w:rsid w:val="00C06D30"/>
    <w:rsid w:val="00C20DA9"/>
    <w:rsid w:val="00C2712C"/>
    <w:rsid w:val="00C85325"/>
    <w:rsid w:val="00CA3D6E"/>
    <w:rsid w:val="00CB6608"/>
    <w:rsid w:val="00CD1C53"/>
    <w:rsid w:val="00CD2A67"/>
    <w:rsid w:val="00CE1482"/>
    <w:rsid w:val="00CE1F43"/>
    <w:rsid w:val="00D06196"/>
    <w:rsid w:val="00D07762"/>
    <w:rsid w:val="00D16C95"/>
    <w:rsid w:val="00D23093"/>
    <w:rsid w:val="00D65942"/>
    <w:rsid w:val="00D67BC1"/>
    <w:rsid w:val="00D94437"/>
    <w:rsid w:val="00DE5056"/>
    <w:rsid w:val="00E10E4F"/>
    <w:rsid w:val="00E37BBD"/>
    <w:rsid w:val="00E40611"/>
    <w:rsid w:val="00E547CA"/>
    <w:rsid w:val="00E7448C"/>
    <w:rsid w:val="00EA00A8"/>
    <w:rsid w:val="00EB24E5"/>
    <w:rsid w:val="00EB2648"/>
    <w:rsid w:val="00EB7871"/>
    <w:rsid w:val="00EC4CDA"/>
    <w:rsid w:val="00F01987"/>
    <w:rsid w:val="00F11D9F"/>
    <w:rsid w:val="00F131CB"/>
    <w:rsid w:val="00F13967"/>
    <w:rsid w:val="00F23594"/>
    <w:rsid w:val="00F241C5"/>
    <w:rsid w:val="00F43FC0"/>
    <w:rsid w:val="00F65ACD"/>
    <w:rsid w:val="00F7086B"/>
    <w:rsid w:val="00F84B32"/>
    <w:rsid w:val="00FB3162"/>
    <w:rsid w:val="00FD0B5A"/>
    <w:rsid w:val="00FD5B5F"/>
    <w:rsid w:val="00FE474E"/>
    <w:rsid w:val="00FE4C6F"/>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8868">
      <w:bodyDiv w:val="1"/>
      <w:marLeft w:val="0"/>
      <w:marRight w:val="0"/>
      <w:marTop w:val="0"/>
      <w:marBottom w:val="0"/>
      <w:divBdr>
        <w:top w:val="none" w:sz="0" w:space="0" w:color="auto"/>
        <w:left w:val="none" w:sz="0" w:space="0" w:color="auto"/>
        <w:bottom w:val="none" w:sz="0" w:space="0" w:color="auto"/>
        <w:right w:val="none" w:sz="0" w:space="0" w:color="auto"/>
      </w:divBdr>
    </w:div>
    <w:div w:id="885486609">
      <w:bodyDiv w:val="1"/>
      <w:marLeft w:val="0"/>
      <w:marRight w:val="0"/>
      <w:marTop w:val="0"/>
      <w:marBottom w:val="0"/>
      <w:divBdr>
        <w:top w:val="none" w:sz="0" w:space="0" w:color="auto"/>
        <w:left w:val="none" w:sz="0" w:space="0" w:color="auto"/>
        <w:bottom w:val="none" w:sz="0" w:space="0" w:color="auto"/>
        <w:right w:val="none" w:sz="0" w:space="0" w:color="auto"/>
      </w:divBdr>
    </w:div>
    <w:div w:id="13086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31</Pages>
  <Words>10221</Words>
  <Characters>61328</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71407</CharactersWithSpaces>
  <SharedDoc>false</SharedDoc>
  <HLinks>
    <vt:vector size="6" baseType="variant">
      <vt:variant>
        <vt:i4>8323135</vt:i4>
      </vt:variant>
      <vt:variant>
        <vt:i4>261</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2015-04-16T12:08:00Z</dcterms:created>
  <dcterms:modified xsi:type="dcterms:W3CDTF">2015-04-16T12:08:00Z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