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D2161" w:rsidRPr="00ED2161">
        <w:rPr>
          <w:b/>
          <w:i w:val="0"/>
        </w:rPr>
        <w:t>2</w:t>
      </w:r>
    </w:p>
    <w:p w:rsidR="00CB6204" w:rsidRDefault="00D7741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D2161" w:rsidRPr="00ED216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D2161" w:rsidP="009A21D7">
      <w:pPr>
        <w:pStyle w:val="Tekstpodstawowywcity"/>
        <w:spacing w:line="360" w:lineRule="auto"/>
        <w:ind w:firstLine="0"/>
      </w:pPr>
      <w:r w:rsidRPr="00ED2161">
        <w:rPr>
          <w:b/>
        </w:rPr>
        <w:t>Budowa ul. Franciszkańskiej i Zielińskiego w Śremie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D2161" w:rsidRPr="00ED216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D2161" w:rsidRPr="00ED216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D2161" w:rsidRPr="00ED216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D2161" w:rsidRPr="00ED216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ED2161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35" w:rsidRDefault="00736C35">
      <w:r>
        <w:separator/>
      </w:r>
    </w:p>
  </w:endnote>
  <w:endnote w:type="continuationSeparator" w:id="0">
    <w:p w:rsidR="00736C35" w:rsidRDefault="00736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741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C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0C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61" w:rsidRDefault="00ED2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35" w:rsidRDefault="00736C35">
      <w:r>
        <w:separator/>
      </w:r>
    </w:p>
  </w:footnote>
  <w:footnote w:type="continuationSeparator" w:id="0">
    <w:p w:rsidR="00736C35" w:rsidRDefault="00736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61" w:rsidRDefault="00ED2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61" w:rsidRDefault="00ED2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61" w:rsidRDefault="00ED21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5F"/>
    <w:rsid w:val="00002F64"/>
    <w:rsid w:val="000E6599"/>
    <w:rsid w:val="00111985"/>
    <w:rsid w:val="001614BA"/>
    <w:rsid w:val="00264E38"/>
    <w:rsid w:val="002776BA"/>
    <w:rsid w:val="002A755F"/>
    <w:rsid w:val="002B09A7"/>
    <w:rsid w:val="002B1E07"/>
    <w:rsid w:val="002C2DE7"/>
    <w:rsid w:val="002D3BDF"/>
    <w:rsid w:val="003024A8"/>
    <w:rsid w:val="00336EEB"/>
    <w:rsid w:val="003F6927"/>
    <w:rsid w:val="00410C3D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36C35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77415"/>
    <w:rsid w:val="00DD482A"/>
    <w:rsid w:val="00DE0405"/>
    <w:rsid w:val="00DE192E"/>
    <w:rsid w:val="00DE252B"/>
    <w:rsid w:val="00EB5766"/>
    <w:rsid w:val="00EC667E"/>
    <w:rsid w:val="00ED2161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2015-04-07T09:56:00Z</dcterms:created>
  <dcterms:modified xsi:type="dcterms:W3CDTF">2015-04-07T09:56:00Z</dcterms:modified>
</cp:coreProperties>
</file>