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F291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54044" w:rsidRPr="00F5404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54044" w:rsidRPr="00F54044">
        <w:rPr>
          <w:b/>
          <w:sz w:val="24"/>
        </w:rPr>
        <w:t>BP.271.9.2015.BS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54044" w:rsidRPr="00F54044">
        <w:rPr>
          <w:b/>
        </w:rPr>
        <w:t>przetarg nieograniczony</w:t>
      </w:r>
      <w:r w:rsidR="00753DC1">
        <w:t xml:space="preserve"> na:</w:t>
      </w:r>
    </w:p>
    <w:p w:rsidR="0000184A" w:rsidRDefault="00F5404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54044">
        <w:rPr>
          <w:b/>
          <w:sz w:val="24"/>
          <w:szCs w:val="24"/>
        </w:rPr>
        <w:t>Montaż zjeżdzalni na plaży miejskiej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54044" w:rsidRPr="00F5404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54044" w:rsidRPr="00F5404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54044" w:rsidRPr="00F5404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EF3" w:rsidRDefault="00707EF3">
      <w:r>
        <w:separator/>
      </w:r>
    </w:p>
  </w:endnote>
  <w:endnote w:type="continuationSeparator" w:id="0">
    <w:p w:rsidR="00707EF3" w:rsidRDefault="00707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29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D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D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44" w:rsidRDefault="00F540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EF3" w:rsidRDefault="00707EF3">
      <w:r>
        <w:separator/>
      </w:r>
    </w:p>
  </w:footnote>
  <w:footnote w:type="continuationSeparator" w:id="0">
    <w:p w:rsidR="00707EF3" w:rsidRDefault="00707EF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44" w:rsidRDefault="00F540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44" w:rsidRDefault="00F540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044" w:rsidRDefault="00F540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99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2911"/>
    <w:rsid w:val="003024A8"/>
    <w:rsid w:val="00307E5F"/>
    <w:rsid w:val="00336EEB"/>
    <w:rsid w:val="003E5D20"/>
    <w:rsid w:val="003F5995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07EF3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35D4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4044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D2D6C-88D5-41FC-B87E-5A77F08A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2015-03-31T11:48:00Z</dcterms:created>
  <dcterms:modified xsi:type="dcterms:W3CDTF">2015-03-31T11:48:00Z</dcterms:modified>
</cp:coreProperties>
</file>