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38522E" w:rsidRPr="0038522E">
        <w:rPr>
          <w:b/>
          <w:i w:val="0"/>
        </w:rPr>
        <w:t>1</w:t>
      </w:r>
    </w:p>
    <w:p w:rsidR="006F646A" w:rsidRDefault="00E72F23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38522E" w:rsidRPr="0038522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38522E" w:rsidRPr="0038522E">
        <w:rPr>
          <w:b/>
        </w:rPr>
        <w:t>Montaż zjeżdzalni na plaży miejskiej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F44" w:rsidRDefault="00EE1F44">
      <w:r>
        <w:separator/>
      </w:r>
    </w:p>
  </w:endnote>
  <w:endnote w:type="continuationSeparator" w:id="0">
    <w:p w:rsidR="00EE1F44" w:rsidRDefault="00EE1F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E72F23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52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522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B432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F44" w:rsidRDefault="00EE1F44">
      <w:r>
        <w:separator/>
      </w:r>
    </w:p>
  </w:footnote>
  <w:footnote w:type="continuationSeparator" w:id="0">
    <w:p w:rsidR="00EE1F44" w:rsidRDefault="00EE1F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22E" w:rsidRDefault="0038522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22E" w:rsidRDefault="0038522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522E" w:rsidRDefault="0038522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4325"/>
    <w:rsid w:val="000A5EC4"/>
    <w:rsid w:val="00212828"/>
    <w:rsid w:val="00271E63"/>
    <w:rsid w:val="00280712"/>
    <w:rsid w:val="002A7C88"/>
    <w:rsid w:val="0038522E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B4325"/>
    <w:rsid w:val="007D7B59"/>
    <w:rsid w:val="00882B1D"/>
    <w:rsid w:val="008C6FD5"/>
    <w:rsid w:val="009519B9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72F23"/>
    <w:rsid w:val="00EE1F4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81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2015-03-31T11:47:00Z</dcterms:created>
  <dcterms:modified xsi:type="dcterms:W3CDTF">2015-03-31T11:47:00Z</dcterms:modified>
</cp:coreProperties>
</file>