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019F3" w:rsidRPr="00F019F3">
        <w:rPr>
          <w:b/>
          <w:i w:val="0"/>
        </w:rPr>
        <w:t>1</w:t>
      </w:r>
    </w:p>
    <w:p w:rsidR="006F646A" w:rsidRDefault="008A651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019F3" w:rsidRPr="00F019F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019F3" w:rsidRPr="00F019F3">
        <w:rPr>
          <w:b/>
        </w:rPr>
        <w:t>Budowa kompleksu boisk sportowych w Pyszącej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CED" w:rsidRDefault="00F00CED">
      <w:r>
        <w:separator/>
      </w:r>
    </w:p>
  </w:endnote>
  <w:endnote w:type="continuationSeparator" w:id="0">
    <w:p w:rsidR="00F00CED" w:rsidRDefault="00F00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8A651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63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63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6E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CED" w:rsidRDefault="00F00CED">
      <w:r>
        <w:separator/>
      </w:r>
    </w:p>
  </w:footnote>
  <w:footnote w:type="continuationSeparator" w:id="0">
    <w:p w:rsidR="00F00CED" w:rsidRDefault="00F00C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9F3" w:rsidRDefault="00F019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9F3" w:rsidRDefault="00F019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9F3" w:rsidRDefault="00F019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EF1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A651B"/>
    <w:rsid w:val="008C6FD5"/>
    <w:rsid w:val="00906380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B6EF1"/>
    <w:rsid w:val="00F00CED"/>
    <w:rsid w:val="00F019F3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2015-03-26T11:06:00Z</dcterms:created>
  <dcterms:modified xsi:type="dcterms:W3CDTF">2015-03-26T11:06:00Z</dcterms:modified>
</cp:coreProperties>
</file>