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B6F73" w:rsidRPr="009B6F73">
        <w:rPr>
          <w:b/>
          <w:i w:val="0"/>
        </w:rPr>
        <w:t>2</w:t>
      </w:r>
    </w:p>
    <w:p w:rsidR="00CB6204" w:rsidRDefault="000548D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B6F73" w:rsidRPr="009B6F7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B6F73" w:rsidP="009A21D7">
      <w:pPr>
        <w:pStyle w:val="Tekstpodstawowywcity"/>
        <w:spacing w:line="360" w:lineRule="auto"/>
        <w:ind w:firstLine="0"/>
      </w:pPr>
      <w:r w:rsidRPr="009B6F73">
        <w:rPr>
          <w:b/>
        </w:rPr>
        <w:t>Budowa kompleksu boisk sportowych w Pyszącej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B6F73" w:rsidRPr="009B6F73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B6F73" w:rsidRPr="009B6F73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B6F73" w:rsidRPr="009B6F73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B6F73" w:rsidRPr="009B6F73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9B6F73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96A" w:rsidRDefault="000D696A">
      <w:r>
        <w:separator/>
      </w:r>
    </w:p>
  </w:endnote>
  <w:endnote w:type="continuationSeparator" w:id="0">
    <w:p w:rsidR="000D696A" w:rsidRDefault="000D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548D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46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46B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F73" w:rsidRDefault="009B6F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96A" w:rsidRDefault="000D696A">
      <w:r>
        <w:separator/>
      </w:r>
    </w:p>
  </w:footnote>
  <w:footnote w:type="continuationSeparator" w:id="0">
    <w:p w:rsidR="000D696A" w:rsidRDefault="000D69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F73" w:rsidRDefault="009B6F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F73" w:rsidRDefault="009B6F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F73" w:rsidRDefault="009B6F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E6E"/>
    <w:rsid w:val="00002F64"/>
    <w:rsid w:val="000548D8"/>
    <w:rsid w:val="000D696A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B6F73"/>
    <w:rsid w:val="00A24942"/>
    <w:rsid w:val="00A46EFE"/>
    <w:rsid w:val="00A807A7"/>
    <w:rsid w:val="00A95E6E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246B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938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2015-03-26T11:07:00Z</dcterms:created>
  <dcterms:modified xsi:type="dcterms:W3CDTF">2015-03-26T11:07:00Z</dcterms:modified>
</cp:coreProperties>
</file>