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D41C83">
      <w:pPr>
        <w:pStyle w:val="pkt"/>
        <w:ind w:left="0" w:firstLine="0"/>
        <w:rPr>
          <w:b/>
        </w:rPr>
      </w:pPr>
      <w:r w:rsidRPr="00D41C83">
        <w:rPr>
          <w:b/>
        </w:rPr>
        <w:t>Gmina Śrem</w:t>
      </w:r>
    </w:p>
    <w:p w:rsidR="00EB7871" w:rsidRPr="003209A8" w:rsidRDefault="00D41C83">
      <w:pPr>
        <w:pStyle w:val="pkt"/>
        <w:ind w:left="0" w:firstLine="0"/>
        <w:rPr>
          <w:b/>
        </w:rPr>
      </w:pPr>
      <w:r w:rsidRPr="00D41C83">
        <w:rPr>
          <w:b/>
        </w:rPr>
        <w:t>Plac 20 Października</w:t>
      </w:r>
      <w:r w:rsidR="00EB7871" w:rsidRPr="003209A8">
        <w:rPr>
          <w:b/>
        </w:rPr>
        <w:t xml:space="preserve"> </w:t>
      </w:r>
      <w:r w:rsidRPr="00D41C83">
        <w:rPr>
          <w:b/>
        </w:rPr>
        <w:t>1</w:t>
      </w:r>
      <w:r w:rsidR="00EB7871" w:rsidRPr="003209A8">
        <w:rPr>
          <w:b/>
        </w:rPr>
        <w:t xml:space="preserve"> </w:t>
      </w:r>
    </w:p>
    <w:p w:rsidR="00EB7871" w:rsidRPr="003209A8" w:rsidRDefault="00D41C83">
      <w:pPr>
        <w:pStyle w:val="pkt"/>
        <w:ind w:left="0" w:firstLine="0"/>
        <w:rPr>
          <w:b/>
        </w:rPr>
      </w:pPr>
      <w:r w:rsidRPr="00D41C83">
        <w:rPr>
          <w:b/>
        </w:rPr>
        <w:t>63-100</w:t>
      </w:r>
      <w:r w:rsidR="00EB7871" w:rsidRPr="003209A8">
        <w:rPr>
          <w:b/>
        </w:rPr>
        <w:t xml:space="preserve"> </w:t>
      </w:r>
      <w:r w:rsidRPr="00D41C83">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D41C83" w:rsidRPr="00D41C83">
        <w:rPr>
          <w:b/>
        </w:rPr>
        <w:t>BP.271.4.2015.BS</w:t>
      </w:r>
      <w:r w:rsidRPr="003209A8">
        <w:tab/>
      </w:r>
      <w:r w:rsidR="00D41C83" w:rsidRPr="00D41C83">
        <w:t>Śrem</w:t>
      </w:r>
      <w:r w:rsidRPr="003209A8">
        <w:t xml:space="preserve">, </w:t>
      </w:r>
      <w:r w:rsidR="00D41C83" w:rsidRPr="00D41C83">
        <w:t>2015-03-23</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D41C83" w:rsidRPr="00D41C83">
        <w:rPr>
          <w:b/>
          <w:sz w:val="32"/>
          <w:szCs w:val="32"/>
        </w:rPr>
        <w:t>Pielęgnacja, konserwacja i bieżące utrzymanie zieleni w Parkach gminy Śrem</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Pr="00876900" w:rsidRDefault="009838C7" w:rsidP="009838C7">
      <w:pPr>
        <w:jc w:val="both"/>
      </w:pPr>
      <w:r w:rsidRPr="00516BCE">
        <w:t xml:space="preserve">Postępowanie o udzielenie zamówienia prowadzone jest w trybie </w:t>
      </w:r>
      <w:r w:rsidR="00D41C83" w:rsidRPr="00D41C83">
        <w:rPr>
          <w:b/>
        </w:rPr>
        <w:t>przetarg nieograniczony</w:t>
      </w:r>
      <w:r w:rsidRPr="00516BCE">
        <w:t xml:space="preserve"> na podstawie ustawy z dn</w:t>
      </w:r>
      <w:r>
        <w:t>ia 29 stycznia 2004 roku Prawo zamówień p</w:t>
      </w:r>
      <w:r w:rsidRPr="00516BCE">
        <w:t xml:space="preserve">ublicznych </w:t>
      </w:r>
      <w:r w:rsidR="00E37BBD">
        <w:t>(</w:t>
      </w:r>
      <w:r w:rsidR="00536027">
        <w:t xml:space="preserve">Dz. U. z 2010 r. Nr 113, poz. 759, z </w:t>
      </w:r>
      <w:proofErr w:type="spellStart"/>
      <w:r w:rsidR="00536027">
        <w:t>późn</w:t>
      </w:r>
      <w:proofErr w:type="spellEnd"/>
      <w:r w:rsidR="00536027">
        <w:t>. zm.</w:t>
      </w:r>
      <w:r w:rsidR="00E37BBD">
        <w:t>)</w:t>
      </w:r>
      <w:r>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D41C83">
      <w:pPr>
        <w:ind w:left="5940"/>
      </w:pPr>
      <w:r w:rsidRPr="00D41C83">
        <w:t>2015-03-23</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D41C83">
      <w:pPr>
        <w:ind w:left="5940"/>
      </w:pPr>
      <w:r w:rsidRPr="00D41C83">
        <w:t>Sławomir Baum</w:t>
      </w:r>
    </w:p>
    <w:p w:rsidR="009838C7" w:rsidRPr="00876900" w:rsidRDefault="00EB7871" w:rsidP="00DE5056">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D41C83" w:rsidRPr="00D41C83">
        <w:t>Gmina Śrem</w:t>
      </w:r>
    </w:p>
    <w:p w:rsidR="009838C7" w:rsidRPr="00516BCE" w:rsidRDefault="009838C7" w:rsidP="009838C7">
      <w:pPr>
        <w:pStyle w:val="Tekstpodstawowy"/>
        <w:spacing w:before="60"/>
        <w:ind w:left="360"/>
      </w:pPr>
      <w:r>
        <w:t xml:space="preserve"> </w:t>
      </w:r>
      <w:r w:rsidR="00D41C83" w:rsidRPr="00D41C83">
        <w:t>Plac 20 Października</w:t>
      </w:r>
      <w:r w:rsidRPr="00516BCE">
        <w:t xml:space="preserve"> </w:t>
      </w:r>
      <w:r w:rsidR="00D41C83" w:rsidRPr="00D41C83">
        <w:t>1</w:t>
      </w:r>
      <w:r w:rsidRPr="00516BCE">
        <w:t xml:space="preserve"> </w:t>
      </w:r>
    </w:p>
    <w:p w:rsidR="00EB7871" w:rsidRPr="003209A8" w:rsidRDefault="009838C7" w:rsidP="009838C7">
      <w:pPr>
        <w:pStyle w:val="Tekstpodstawowy"/>
        <w:ind w:left="360"/>
      </w:pPr>
      <w:r>
        <w:t xml:space="preserve"> </w:t>
      </w:r>
      <w:r w:rsidR="00D41C83" w:rsidRPr="00D41C83">
        <w:t>63-100</w:t>
      </w:r>
      <w:r w:rsidRPr="00516BCE">
        <w:t xml:space="preserve"> </w:t>
      </w:r>
      <w:r w:rsidR="00D41C83" w:rsidRPr="00D41C83">
        <w:t>Śrem</w:t>
      </w:r>
    </w:p>
    <w:p w:rsidR="009838C7" w:rsidRPr="007731F5" w:rsidRDefault="009838C7" w:rsidP="00DE5056">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D41C83" w:rsidRPr="00D41C83">
        <w:rPr>
          <w:b/>
        </w:rPr>
        <w:t>przetarg nieograniczony</w:t>
      </w:r>
    </w:p>
    <w:p w:rsidR="00EB7871" w:rsidRPr="003209A8" w:rsidRDefault="00F23594" w:rsidP="00DE5056">
      <w:pPr>
        <w:pStyle w:val="Nagwek1"/>
      </w:pPr>
      <w:bookmarkStart w:id="2" w:name="_Toc258314244"/>
      <w:r w:rsidRPr="007731F5">
        <w:t>Opis przedmiotu zamówienia</w:t>
      </w:r>
      <w:bookmarkEnd w:id="2"/>
    </w:p>
    <w:p w:rsidR="00EB7871" w:rsidRPr="003209A8" w:rsidRDefault="00EB7871" w:rsidP="008634CF">
      <w:pPr>
        <w:pStyle w:val="Nagwek2"/>
      </w:pPr>
      <w:r w:rsidRPr="003209A8">
        <w:t xml:space="preserve">Przedmiotem zamówienia jest </w:t>
      </w:r>
      <w:r w:rsidR="00D41C83" w:rsidRPr="00D41C83">
        <w:t>Pielęgnacja, konserwacja i bieżące utrzymanie zieleni w Parkach gminy Śrem</w:t>
      </w:r>
      <w:r w:rsidRPr="003209A8">
        <w:t>.</w:t>
      </w:r>
    </w:p>
    <w:p w:rsidR="00EB7871" w:rsidRPr="003209A8" w:rsidRDefault="00EB7871" w:rsidP="008634CF">
      <w:pPr>
        <w:pStyle w:val="Nagwek2"/>
      </w:pPr>
      <w:r w:rsidRPr="003209A8">
        <w:t>Zamawiający dopuszcza składanie ofert częściowych, gdzie część (zadanie) stanowi:</w:t>
      </w:r>
    </w:p>
    <w:tbl>
      <w:tblPr>
        <w:tblW w:w="9086" w:type="dxa"/>
        <w:jc w:val="center"/>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9"/>
        <w:gridCol w:w="7357"/>
      </w:tblGrid>
      <w:tr w:rsidR="00EB7871" w:rsidRPr="003209A8">
        <w:trPr>
          <w:jc w:val="center"/>
        </w:trPr>
        <w:tc>
          <w:tcPr>
            <w:tcW w:w="1729" w:type="dxa"/>
            <w:shd w:val="clear" w:color="auto" w:fill="FFFFFF"/>
            <w:vAlign w:val="center"/>
          </w:tcPr>
          <w:p w:rsidR="00EB7871" w:rsidRPr="003209A8" w:rsidRDefault="00EB7871">
            <w:pPr>
              <w:pStyle w:val="Tekstpodstawowy"/>
              <w:jc w:val="center"/>
              <w:rPr>
                <w:b/>
              </w:rPr>
            </w:pPr>
            <w:r w:rsidRPr="003209A8">
              <w:rPr>
                <w:b/>
              </w:rPr>
              <w:t>Zadanie częściowe nr:</w:t>
            </w:r>
          </w:p>
        </w:tc>
        <w:tc>
          <w:tcPr>
            <w:tcW w:w="7357" w:type="dxa"/>
            <w:shd w:val="clear" w:color="auto" w:fill="FFFFFF"/>
            <w:vAlign w:val="center"/>
          </w:tcPr>
          <w:p w:rsidR="00EB7871" w:rsidRPr="003209A8" w:rsidRDefault="00EB7871">
            <w:pPr>
              <w:pStyle w:val="Tekstpodstawowy"/>
              <w:jc w:val="center"/>
              <w:rPr>
                <w:b/>
              </w:rPr>
            </w:pPr>
            <w:r w:rsidRPr="003209A8">
              <w:rPr>
                <w:b/>
              </w:rPr>
              <w:t>Opis:</w:t>
            </w:r>
          </w:p>
        </w:tc>
      </w:tr>
      <w:tr w:rsidR="00D41C83" w:rsidRPr="003209A8" w:rsidTr="00903A78">
        <w:trPr>
          <w:jc w:val="center"/>
        </w:trPr>
        <w:tc>
          <w:tcPr>
            <w:tcW w:w="1729" w:type="dxa"/>
          </w:tcPr>
          <w:p w:rsidR="00D41C83" w:rsidRPr="003209A8" w:rsidRDefault="00D41C83" w:rsidP="00903A78">
            <w:pPr>
              <w:pStyle w:val="Tekstpodstawowy"/>
              <w:jc w:val="right"/>
            </w:pPr>
            <w:r w:rsidRPr="00D41C83">
              <w:t>1</w:t>
            </w:r>
          </w:p>
        </w:tc>
        <w:tc>
          <w:tcPr>
            <w:tcW w:w="7357" w:type="dxa"/>
          </w:tcPr>
          <w:p w:rsidR="00D41C83" w:rsidRPr="003209A8" w:rsidRDefault="00D41C83" w:rsidP="00903A78">
            <w:pPr>
              <w:pStyle w:val="Tekstpodstawowy"/>
            </w:pPr>
            <w:r w:rsidRPr="003209A8">
              <w:rPr>
                <w:b/>
              </w:rPr>
              <w:t>Temat:</w:t>
            </w:r>
            <w:r w:rsidRPr="003209A8">
              <w:t xml:space="preserve"> </w:t>
            </w:r>
            <w:r w:rsidRPr="00D41C83">
              <w:t>Pielęgnacja, konserwacja i bieżące utrzymanie zieleni w Parku Śremskich Odlewników</w:t>
            </w:r>
            <w:r w:rsidRPr="003209A8">
              <w:t xml:space="preserve"> </w:t>
            </w:r>
          </w:p>
          <w:p w:rsidR="00D41C83" w:rsidRPr="003209A8" w:rsidRDefault="00D41C83" w:rsidP="00903A78">
            <w:pPr>
              <w:pStyle w:val="Tekstpodstawowy"/>
              <w:rPr>
                <w:b/>
              </w:rPr>
            </w:pPr>
            <w:r w:rsidRPr="003209A8">
              <w:rPr>
                <w:b/>
              </w:rPr>
              <w:t xml:space="preserve">Wspólny Słownik Zamówień: </w:t>
            </w:r>
            <w:r w:rsidRPr="003209A8">
              <w:t xml:space="preserve"> </w:t>
            </w:r>
            <w:r w:rsidR="00A61D93" w:rsidRPr="00A61D93">
              <w:t>77313000-7, 77314100-5, 77310000-6</w:t>
            </w:r>
          </w:p>
          <w:p w:rsidR="00D41C83" w:rsidRPr="00D41C83" w:rsidRDefault="00D41C83" w:rsidP="00903A78">
            <w:pPr>
              <w:pStyle w:val="Tekstpodstawowy"/>
            </w:pPr>
            <w:r w:rsidRPr="003209A8">
              <w:rPr>
                <w:b/>
              </w:rPr>
              <w:t xml:space="preserve">Opis: </w:t>
            </w:r>
            <w:r w:rsidRPr="00D41C83">
              <w:t>OPIS PRZEDMIOTU ZAMÓWIENIA:</w:t>
            </w:r>
          </w:p>
          <w:p w:rsidR="00D41C83" w:rsidRPr="00D41C83" w:rsidRDefault="00D41C83" w:rsidP="00903A78">
            <w:pPr>
              <w:pStyle w:val="Tekstpodstawowy"/>
            </w:pPr>
            <w:r w:rsidRPr="00D41C83">
              <w:t>Pielęgnacja, konserwacja i bieżące utrzymanie zieleni w Parku Śremskich Odlewników o powierzchni 7,2198 ha.</w:t>
            </w:r>
          </w:p>
          <w:p w:rsidR="00D41C83" w:rsidRPr="00D41C83" w:rsidRDefault="00D41C83" w:rsidP="00903A78">
            <w:pPr>
              <w:pStyle w:val="Tekstpodstawowy"/>
            </w:pPr>
          </w:p>
          <w:p w:rsidR="00D41C83" w:rsidRPr="00D41C83" w:rsidRDefault="00D41C83" w:rsidP="00903A78">
            <w:pPr>
              <w:pStyle w:val="Tekstpodstawowy"/>
            </w:pPr>
            <w:r w:rsidRPr="00D41C83">
              <w:t>Zakres rzeczowy robót:</w:t>
            </w:r>
          </w:p>
          <w:p w:rsidR="00D41C83" w:rsidRPr="00D41C83" w:rsidRDefault="00D41C83" w:rsidP="00903A78">
            <w:pPr>
              <w:pStyle w:val="Tekstpodstawowy"/>
            </w:pPr>
            <w:r w:rsidRPr="00D41C83">
              <w:t>1)</w:t>
            </w:r>
            <w:r w:rsidRPr="00D41C83">
              <w:tab/>
              <w:t>bieżące całoroczne utrzymanie czystości i porządku w ciągach alejek parkowych, w tym alejki żużlowe i alejki wyłożone kostką brukową, poprzez odchwaszczenie na całej powierzchni, zamiatanie, usuwanie zanieczyszczeń i przycinanie brzegów alejek;</w:t>
            </w:r>
          </w:p>
          <w:p w:rsidR="00D41C83" w:rsidRPr="00D41C83" w:rsidRDefault="00D41C83" w:rsidP="00903A78">
            <w:pPr>
              <w:pStyle w:val="Tekstpodstawowy"/>
            </w:pPr>
            <w:r w:rsidRPr="00D41C83">
              <w:t>2)</w:t>
            </w:r>
            <w:r w:rsidRPr="00D41C83">
              <w:tab/>
              <w:t>okopywanie trawników przy krawężnikach, a następnie utrzymywanie ich we właściwym stanie;</w:t>
            </w:r>
          </w:p>
          <w:p w:rsidR="00D41C83" w:rsidRPr="00D41C83" w:rsidRDefault="00D41C83" w:rsidP="00903A78">
            <w:pPr>
              <w:pStyle w:val="Tekstpodstawowy"/>
            </w:pPr>
            <w:r w:rsidRPr="00D41C83">
              <w:t>3)</w:t>
            </w:r>
            <w:r w:rsidRPr="00D41C83">
              <w:tab/>
              <w:t>rozgrabianie kretowisk;</w:t>
            </w:r>
          </w:p>
          <w:p w:rsidR="00D41C83" w:rsidRPr="00D41C83" w:rsidRDefault="00D41C83" w:rsidP="00903A78">
            <w:pPr>
              <w:pStyle w:val="Tekstpodstawowy"/>
            </w:pPr>
            <w:r w:rsidRPr="00D41C83">
              <w:t>4)</w:t>
            </w:r>
            <w:r w:rsidRPr="00D41C83">
              <w:tab/>
              <w:t>bieżące całoroczne utrzymanie czystości i porządku terenów zielonych (codzienne usuwanie śmieci);</w:t>
            </w:r>
          </w:p>
          <w:p w:rsidR="00D41C83" w:rsidRPr="00D41C83" w:rsidRDefault="00D41C83" w:rsidP="00903A78">
            <w:pPr>
              <w:pStyle w:val="Tekstpodstawowy"/>
            </w:pPr>
            <w:r w:rsidRPr="00D41C83">
              <w:t>5)</w:t>
            </w:r>
            <w:r w:rsidRPr="00D41C83">
              <w:tab/>
              <w:t>bieżąca całoroczna pielęgnacja trawników poprzez:</w:t>
            </w:r>
          </w:p>
          <w:p w:rsidR="00D41C83" w:rsidRPr="00D41C83" w:rsidRDefault="00D41C83" w:rsidP="00903A78">
            <w:pPr>
              <w:pStyle w:val="Tekstpodstawowy"/>
            </w:pPr>
            <w:r w:rsidRPr="00D41C83">
              <w:t>"</w:t>
            </w:r>
            <w:r w:rsidRPr="00D41C83">
              <w:tab/>
              <w:t>koszenie - w okresie wegetacyjnym wraz z wywiezieniem pokosu każdorazowo po wykonaniu przycięcia trawy (utrzymanie wysokości trawy w granicach do 8 cm);</w:t>
            </w:r>
          </w:p>
          <w:p w:rsidR="00D41C83" w:rsidRPr="00D41C83" w:rsidRDefault="00D41C83" w:rsidP="00903A78">
            <w:pPr>
              <w:pStyle w:val="Tekstpodstawowy"/>
            </w:pPr>
            <w:r w:rsidRPr="00D41C83">
              <w:t>"</w:t>
            </w:r>
            <w:r w:rsidRPr="00D41C83">
              <w:tab/>
              <w:t xml:space="preserve">nawożenie raz w roku - usługa wraz z kosztem zakupu nawozu, zasilanie wszystkich upraw nawozami mineralnymi wieloskładnikowymi NPK, 2,5 kg nawozu na 100 m2 (zakupiony nawóz należy okazać Zamawiającemu). Termin wykonania do 15 maja 2015 r. oraz 15 maja 2016 r. (należy powiadomić Zamawiającego pisemnie z co najmniej 3 </w:t>
            </w:r>
            <w:r w:rsidRPr="00D41C83">
              <w:lastRenderedPageBreak/>
              <w:t xml:space="preserve">dniowym wyprzedzeniem o terminie wykonywania prac, celem ich kontroli. Prace należy wykonywać w godzinach pracy Urzędu; </w:t>
            </w:r>
          </w:p>
          <w:p w:rsidR="00D41C83" w:rsidRPr="00D41C83" w:rsidRDefault="00D41C83" w:rsidP="00903A78">
            <w:pPr>
              <w:pStyle w:val="Tekstpodstawowy"/>
            </w:pPr>
            <w:r w:rsidRPr="00D41C83">
              <w:t>"</w:t>
            </w:r>
            <w:r w:rsidRPr="00D41C83">
              <w:tab/>
              <w:t>nawadnianie w okresie suszy - w okresie od maja do września, wodę zapewnia Wykonawca;</w:t>
            </w:r>
          </w:p>
          <w:p w:rsidR="00D41C83" w:rsidRPr="00D41C83" w:rsidRDefault="00D41C83" w:rsidP="00903A78">
            <w:pPr>
              <w:pStyle w:val="Tekstpodstawowy"/>
            </w:pPr>
            <w:r w:rsidRPr="00D41C83">
              <w:t>"</w:t>
            </w:r>
            <w:r w:rsidRPr="00D41C83">
              <w:tab/>
              <w:t xml:space="preserve">dosiewanie traw - usługa wraz z kosztem zakupu siewu trawy </w:t>
            </w:r>
          </w:p>
          <w:p w:rsidR="00D41C83" w:rsidRPr="00D41C83" w:rsidRDefault="00D41C83" w:rsidP="00903A78">
            <w:pPr>
              <w:pStyle w:val="Tekstpodstawowy"/>
            </w:pPr>
            <w:r w:rsidRPr="00D41C83">
              <w:t>w okresie od połowy kwietnia do końca sierpnia. Bezpośrednio przed wykonaniem usługi Zamawiający wskaże miejsce;</w:t>
            </w:r>
          </w:p>
          <w:p w:rsidR="00D41C83" w:rsidRPr="00D41C83" w:rsidRDefault="00D41C83" w:rsidP="00903A78">
            <w:pPr>
              <w:pStyle w:val="Tekstpodstawowy"/>
            </w:pPr>
            <w:r w:rsidRPr="00D41C83">
              <w:t>"</w:t>
            </w:r>
            <w:r w:rsidRPr="00D41C83">
              <w:tab/>
              <w:t>przygotowywanie terenu pod sadzenia i siew;</w:t>
            </w:r>
          </w:p>
          <w:p w:rsidR="00D41C83" w:rsidRPr="00D41C83" w:rsidRDefault="00D41C83" w:rsidP="00903A78">
            <w:pPr>
              <w:pStyle w:val="Tekstpodstawowy"/>
            </w:pPr>
            <w:r w:rsidRPr="00D41C83">
              <w:t>"</w:t>
            </w:r>
            <w:r w:rsidRPr="00D41C83">
              <w:tab/>
              <w:t xml:space="preserve">całoroczne wygrabianie liści - wywiezienie liści każdorazowo po wykonaniu wygrabienia (nie dopuszcza się zalegania pryzm liści przez okres dłuższy niż 3 dni); </w:t>
            </w:r>
          </w:p>
          <w:p w:rsidR="00D41C83" w:rsidRPr="00D41C83" w:rsidRDefault="00D41C83" w:rsidP="00903A78">
            <w:pPr>
              <w:pStyle w:val="Tekstpodstawowy"/>
            </w:pPr>
            <w:r w:rsidRPr="00D41C83">
              <w:t>6)</w:t>
            </w:r>
            <w:r w:rsidRPr="00D41C83">
              <w:tab/>
              <w:t>bieżąca całoroczna pielęgnacja żywopłotów poprzez przycinanie, podlewanie i uzupełnianie w zależności od potrzeb;</w:t>
            </w:r>
          </w:p>
          <w:p w:rsidR="00D41C83" w:rsidRPr="00D41C83" w:rsidRDefault="00D41C83" w:rsidP="00903A78">
            <w:pPr>
              <w:pStyle w:val="Tekstpodstawowy"/>
            </w:pPr>
            <w:r w:rsidRPr="00D41C83">
              <w:t>7)</w:t>
            </w:r>
            <w:r w:rsidRPr="00D41C83">
              <w:tab/>
              <w:t>całoroczna pielęgnacja rabat kwiatowych i gazonów poprzez ich nawożenie, usuwanie przekwitłych kwiatostanów, uzupełnianie brakujących roślin, odchwaszczanie, dosypywanie kory, zwalczanie szkodników i chorób, utrzymanie gleby w odpowiedniej wilgotności;</w:t>
            </w:r>
            <w:r w:rsidRPr="00D41C83">
              <w:tab/>
            </w:r>
          </w:p>
          <w:p w:rsidR="00D41C83" w:rsidRPr="00D41C83" w:rsidRDefault="00D41C83" w:rsidP="00903A78">
            <w:pPr>
              <w:pStyle w:val="Tekstpodstawowy"/>
            </w:pPr>
            <w:r w:rsidRPr="00D41C83">
              <w:t>8)</w:t>
            </w:r>
            <w:r w:rsidRPr="00D41C83">
              <w:tab/>
              <w:t xml:space="preserve">obsadzanie 2 szt. gazonów znajdujących się przy głównym wejściu do parku od strony ul. Chłapowskiego sadzonkami aksamitki rozpierzchłej w ilości 50 szt. wraz z uzupełnieniem ziemi w terminie do 15 maja 2015 r. oraz 15 maja 2016 r., wraz z podlewaniem w zależności od potrzeb (odmalowanie gazonów, raz w roku - kolor biały ). Ponadto </w:t>
            </w:r>
          </w:p>
          <w:p w:rsidR="00D41C83" w:rsidRPr="00D41C83" w:rsidRDefault="00D41C83" w:rsidP="00903A78">
            <w:pPr>
              <w:pStyle w:val="Tekstpodstawowy"/>
            </w:pPr>
            <w:r w:rsidRPr="00D41C83">
              <w:t xml:space="preserve">w razie kradzieży sadzonek bądź ich zniszczenia należy uzupełnić brakujące nasadzenia (zakup materiałów do </w:t>
            </w:r>
            <w:proofErr w:type="spellStart"/>
            <w:r w:rsidRPr="00D41C83">
              <w:t>nasadzeń</w:t>
            </w:r>
            <w:proofErr w:type="spellEnd"/>
            <w:r w:rsidRPr="00D41C83">
              <w:t xml:space="preserve"> należy wkalkulować w cenę oferty);</w:t>
            </w:r>
          </w:p>
          <w:p w:rsidR="00D41C83" w:rsidRPr="00D41C83" w:rsidRDefault="00D41C83" w:rsidP="00903A78">
            <w:pPr>
              <w:pStyle w:val="Tekstpodstawowy"/>
            </w:pPr>
            <w:r w:rsidRPr="00D41C83">
              <w:t>9)</w:t>
            </w:r>
            <w:r w:rsidRPr="00D41C83">
              <w:tab/>
              <w:t xml:space="preserve">bieżąca całoroczna pielęgnacja </w:t>
            </w:r>
            <w:proofErr w:type="spellStart"/>
            <w:r w:rsidRPr="00D41C83">
              <w:t>nasadzeń</w:t>
            </w:r>
            <w:proofErr w:type="spellEnd"/>
            <w:r w:rsidRPr="00D41C83">
              <w:t xml:space="preserve"> w głównej alei;</w:t>
            </w:r>
          </w:p>
          <w:p w:rsidR="00D41C83" w:rsidRPr="00D41C83" w:rsidRDefault="00D41C83" w:rsidP="00903A78">
            <w:pPr>
              <w:pStyle w:val="Tekstpodstawowy"/>
            </w:pPr>
            <w:r w:rsidRPr="00D41C83">
              <w:t>10)</w:t>
            </w:r>
            <w:r w:rsidRPr="00D41C83">
              <w:tab/>
              <w:t xml:space="preserve">bieżące i całoroczne wykonywanie zabiegów pielęgnacyjnych na drzewach i krzewach, w szczególności wykonywanie cięć sanitarnych, korekcyjnych, prześwietlanie koron drzew, usuwanie połamanych oraz suchych drzew i gałęzi, usuwanie odrostów korzeniowych </w:t>
            </w:r>
          </w:p>
          <w:p w:rsidR="00D41C83" w:rsidRPr="00D41C83" w:rsidRDefault="00D41C83" w:rsidP="00903A78">
            <w:pPr>
              <w:pStyle w:val="Tekstpodstawowy"/>
            </w:pPr>
            <w:r w:rsidRPr="00D41C83">
              <w:t xml:space="preserve">i pniowych, mechaniczne wzmacnianie drzew-zakładanie wiązań elastycznych w koronach drzew, zdejmowanie zawieszonych gałęzi </w:t>
            </w:r>
          </w:p>
          <w:p w:rsidR="00D41C83" w:rsidRPr="00D41C83" w:rsidRDefault="00D41C83" w:rsidP="00903A78">
            <w:pPr>
              <w:pStyle w:val="Tekstpodstawowy"/>
            </w:pPr>
            <w:r w:rsidRPr="00D41C83">
              <w:t xml:space="preserve">i konarów w koronach drzew; </w:t>
            </w:r>
          </w:p>
          <w:p w:rsidR="00D41C83" w:rsidRPr="00D41C83" w:rsidRDefault="00D41C83" w:rsidP="00903A78">
            <w:pPr>
              <w:pStyle w:val="Tekstpodstawowy"/>
            </w:pPr>
            <w:r w:rsidRPr="00D41C83">
              <w:t>11)</w:t>
            </w:r>
            <w:r w:rsidRPr="00D41C83">
              <w:tab/>
              <w:t xml:space="preserve">wycinka wszystkich topoli wokół boiska (po uzyskaniu przez gminę stosownej decyzji administracyjnej -  w terminie do 29 lutego 2016 r.); </w:t>
            </w:r>
          </w:p>
          <w:p w:rsidR="00D41C83" w:rsidRPr="00D41C83" w:rsidRDefault="00D41C83" w:rsidP="00903A78">
            <w:pPr>
              <w:pStyle w:val="Tekstpodstawowy"/>
            </w:pPr>
            <w:r w:rsidRPr="00D41C83">
              <w:t>12)</w:t>
            </w:r>
            <w:r w:rsidRPr="00D41C83">
              <w:tab/>
              <w:t xml:space="preserve">wycinka przygłuszonych i nadmiernie zagęszczonych drzew liściastych w </w:t>
            </w:r>
            <w:proofErr w:type="spellStart"/>
            <w:r w:rsidRPr="00D41C83">
              <w:t>zadrzewieniach</w:t>
            </w:r>
            <w:proofErr w:type="spellEnd"/>
            <w:r w:rsidRPr="00D41C83">
              <w:t xml:space="preserve"> parkowych w ilości do 200 szt. (po uzyskaniu przez gminę stosownej decyzji administracyjnej - </w:t>
            </w:r>
          </w:p>
          <w:p w:rsidR="00D41C83" w:rsidRPr="00D41C83" w:rsidRDefault="00D41C83" w:rsidP="00903A78">
            <w:pPr>
              <w:pStyle w:val="Tekstpodstawowy"/>
            </w:pPr>
            <w:r w:rsidRPr="00D41C83">
              <w:t>w terminie do 28 lutego 2017 r.);</w:t>
            </w:r>
          </w:p>
          <w:p w:rsidR="00D41C83" w:rsidRPr="00D41C83" w:rsidRDefault="00D41C83" w:rsidP="00903A78">
            <w:pPr>
              <w:pStyle w:val="Tekstpodstawowy"/>
            </w:pPr>
            <w:r w:rsidRPr="00D41C83">
              <w:t>13)</w:t>
            </w:r>
            <w:r w:rsidRPr="00D41C83">
              <w:tab/>
              <w:t xml:space="preserve">korekta koron wszystkich drzew wchodzących w kolizję </w:t>
            </w:r>
          </w:p>
          <w:p w:rsidR="00D41C83" w:rsidRPr="00D41C83" w:rsidRDefault="00D41C83" w:rsidP="00903A78">
            <w:pPr>
              <w:pStyle w:val="Tekstpodstawowy"/>
            </w:pPr>
            <w:r w:rsidRPr="00D41C83">
              <w:t xml:space="preserve">z napowietrzną linią energetyczną przebiegającą wzdłuż głównej alei - w </w:t>
            </w:r>
            <w:r w:rsidRPr="00D41C83">
              <w:lastRenderedPageBreak/>
              <w:t>terminie do 29 lutego 2016 r.;</w:t>
            </w:r>
          </w:p>
          <w:p w:rsidR="00D41C83" w:rsidRPr="00D41C83" w:rsidRDefault="00D41C83" w:rsidP="00903A78">
            <w:pPr>
              <w:pStyle w:val="Tekstpodstawowy"/>
            </w:pPr>
            <w:r w:rsidRPr="00D41C83">
              <w:t>14)</w:t>
            </w:r>
            <w:r w:rsidRPr="00D41C83">
              <w:tab/>
              <w:t>korekta koron wszystkich wierzb w rejonie oczka wodnego o ok. 1/3 wysokości - w terminie do 29 lutego 2016 r.;</w:t>
            </w:r>
          </w:p>
          <w:p w:rsidR="00D41C83" w:rsidRPr="00D41C83" w:rsidRDefault="00D41C83" w:rsidP="00903A78">
            <w:pPr>
              <w:pStyle w:val="Tekstpodstawowy"/>
            </w:pPr>
            <w:r w:rsidRPr="00D41C83">
              <w:t>15)</w:t>
            </w:r>
            <w:r w:rsidRPr="00D41C83">
              <w:tab/>
              <w:t>dosadzenie 3 szt. klonów jaworów (</w:t>
            </w:r>
            <w:proofErr w:type="spellStart"/>
            <w:r w:rsidRPr="00D41C83">
              <w:t>Acer</w:t>
            </w:r>
            <w:proofErr w:type="spellEnd"/>
            <w:r w:rsidRPr="00D41C83">
              <w:t xml:space="preserve"> </w:t>
            </w:r>
            <w:proofErr w:type="spellStart"/>
            <w:r w:rsidRPr="00D41C83">
              <w:t>pseudoplatanus</w:t>
            </w:r>
            <w:proofErr w:type="spellEnd"/>
            <w:r w:rsidRPr="00D41C83">
              <w:t>) "</w:t>
            </w:r>
            <w:proofErr w:type="spellStart"/>
            <w:r w:rsidRPr="00D41C83">
              <w:t>Leopoldii</w:t>
            </w:r>
            <w:proofErr w:type="spellEnd"/>
            <w:r w:rsidRPr="00D41C83">
              <w:t xml:space="preserve">" w sąsiedztwie placu zabaw o parametrach zbliżonych do istniejących </w:t>
            </w:r>
            <w:proofErr w:type="spellStart"/>
            <w:r w:rsidRPr="00D41C83">
              <w:t>nasadzeń</w:t>
            </w:r>
            <w:proofErr w:type="spellEnd"/>
            <w:r w:rsidRPr="00D41C83">
              <w:t xml:space="preserve"> - w terminie do 29 lutego 2016 r.;</w:t>
            </w:r>
          </w:p>
          <w:p w:rsidR="00D41C83" w:rsidRPr="00D41C83" w:rsidRDefault="00D41C83" w:rsidP="00903A78">
            <w:pPr>
              <w:pStyle w:val="Tekstpodstawowy"/>
            </w:pPr>
            <w:r w:rsidRPr="00D41C83">
              <w:t>16)</w:t>
            </w:r>
            <w:r w:rsidRPr="00D41C83">
              <w:tab/>
              <w:t>dosadzenie 6 szt. żywotników zachodnich kulistych "</w:t>
            </w:r>
            <w:proofErr w:type="spellStart"/>
            <w:r w:rsidRPr="00D41C83">
              <w:t>Danica</w:t>
            </w:r>
            <w:proofErr w:type="spellEnd"/>
            <w:r w:rsidRPr="00D41C83">
              <w:t xml:space="preserve">" </w:t>
            </w:r>
          </w:p>
          <w:p w:rsidR="00D41C83" w:rsidRPr="00D41C83" w:rsidRDefault="00D41C83" w:rsidP="00903A78">
            <w:pPr>
              <w:pStyle w:val="Tekstpodstawowy"/>
            </w:pPr>
            <w:r w:rsidRPr="00D41C83">
              <w:t xml:space="preserve">w sąsiedztwie Pomnika Katyńskiego o parametrach zbliżonych do istniejących </w:t>
            </w:r>
            <w:proofErr w:type="spellStart"/>
            <w:r w:rsidRPr="00D41C83">
              <w:t>nasadzeń</w:t>
            </w:r>
            <w:proofErr w:type="spellEnd"/>
            <w:r w:rsidRPr="00D41C83">
              <w:t xml:space="preserve"> - w terminie do 29 lutego 2016 r.;</w:t>
            </w:r>
          </w:p>
          <w:p w:rsidR="00D41C83" w:rsidRPr="00D41C83" w:rsidRDefault="00D41C83" w:rsidP="00903A78">
            <w:pPr>
              <w:pStyle w:val="Tekstpodstawowy"/>
            </w:pPr>
            <w:r w:rsidRPr="00D41C83">
              <w:t>17)</w:t>
            </w:r>
            <w:r w:rsidRPr="00D41C83">
              <w:tab/>
              <w:t>frezowanie pniaków po wycince, usuwanie samosiewów, pocięcie drzew na klocki i wywóz pociętych na klocki drzew każdorazowo do Ośrodka Pomocy Społecznej w Śremie przy ul. Mickiewicza 40 (Wykonawca zobowiązany jest uzyskać potwierdzenie OPS zestawienia ilości przekazanego drewna z obmiarem Zamawiającego). Koszty ewentualnej wycinki drzew i krzewów w parku ponosić będzie Wykonawca. Wykonawca zobowiązany jest powiadomić każdorazowo Zamawiającego o terminie przeprowadzania wycinki;</w:t>
            </w:r>
          </w:p>
          <w:p w:rsidR="00D41C83" w:rsidRPr="00D41C83" w:rsidRDefault="00D41C83" w:rsidP="00903A78">
            <w:pPr>
              <w:pStyle w:val="Tekstpodstawowy"/>
            </w:pPr>
            <w:r w:rsidRPr="00D41C83">
              <w:t>18)</w:t>
            </w:r>
            <w:r w:rsidRPr="00D41C83">
              <w:tab/>
            </w:r>
            <w:proofErr w:type="spellStart"/>
            <w:r w:rsidRPr="00D41C83">
              <w:t>zrębowanie</w:t>
            </w:r>
            <w:proofErr w:type="spellEnd"/>
            <w:r w:rsidRPr="00D41C83">
              <w:t xml:space="preserve"> gałęzi (obsypywanie rabat i gazonów zrębkami);</w:t>
            </w:r>
          </w:p>
          <w:p w:rsidR="00D41C83" w:rsidRPr="00D41C83" w:rsidRDefault="00D41C83" w:rsidP="00903A78">
            <w:pPr>
              <w:pStyle w:val="Tekstpodstawowy"/>
            </w:pPr>
            <w:r w:rsidRPr="00D41C83">
              <w:t>19)</w:t>
            </w:r>
            <w:r w:rsidRPr="00D41C83">
              <w:tab/>
              <w:t xml:space="preserve">uzupełnienie drzewostanu - sadzenie drzew, krzewów, pnączy </w:t>
            </w:r>
          </w:p>
          <w:p w:rsidR="00D41C83" w:rsidRPr="00D41C83" w:rsidRDefault="00D41C83" w:rsidP="00903A78">
            <w:pPr>
              <w:pStyle w:val="Tekstpodstawowy"/>
            </w:pPr>
            <w:r w:rsidRPr="00D41C83">
              <w:t xml:space="preserve">i bylin, </w:t>
            </w:r>
          </w:p>
          <w:p w:rsidR="00D41C83" w:rsidRPr="00D41C83" w:rsidRDefault="00D41C83" w:rsidP="00903A78">
            <w:pPr>
              <w:pStyle w:val="Tekstpodstawowy"/>
            </w:pPr>
            <w:r w:rsidRPr="00D41C83">
              <w:t>20)</w:t>
            </w:r>
            <w:r w:rsidRPr="00D41C83">
              <w:tab/>
              <w:t>usuwanie jemioły  z drzew;</w:t>
            </w:r>
          </w:p>
          <w:p w:rsidR="00D41C83" w:rsidRPr="00D41C83" w:rsidRDefault="00D41C83" w:rsidP="00903A78">
            <w:pPr>
              <w:pStyle w:val="Tekstpodstawowy"/>
            </w:pPr>
            <w:r w:rsidRPr="00D41C83">
              <w:t>21)</w:t>
            </w:r>
            <w:r w:rsidRPr="00D41C83">
              <w:tab/>
              <w:t>palikowanie drzew nowo posadzonych (trzy paliki stabilizowane poprzecznie) i zabezpieczenie siatką PCV lub osłonką;</w:t>
            </w:r>
          </w:p>
          <w:p w:rsidR="00D41C83" w:rsidRPr="00D41C83" w:rsidRDefault="00D41C83" w:rsidP="00903A78">
            <w:pPr>
              <w:pStyle w:val="Tekstpodstawowy"/>
            </w:pPr>
            <w:r w:rsidRPr="00D41C83">
              <w:t>22)</w:t>
            </w:r>
            <w:r w:rsidRPr="00D41C83">
              <w:tab/>
              <w:t>tworzenie niecek na powierzchni gleby wokół nowo posadzonych drzew i krzewów;</w:t>
            </w:r>
          </w:p>
          <w:p w:rsidR="00D41C83" w:rsidRPr="00D41C83" w:rsidRDefault="00D41C83" w:rsidP="00903A78">
            <w:pPr>
              <w:pStyle w:val="Tekstpodstawowy"/>
            </w:pPr>
            <w:r w:rsidRPr="00D41C83">
              <w:t>23)</w:t>
            </w:r>
            <w:r w:rsidRPr="00D41C83">
              <w:tab/>
              <w:t xml:space="preserve">odśnieżanie, usuwanie gołoledzi i zlodowaceń w ciągach alejek parkowych (w przypadku śliskiej nawierzchni należy posypać piaskiem); </w:t>
            </w:r>
          </w:p>
          <w:p w:rsidR="00D41C83" w:rsidRPr="00D41C83" w:rsidRDefault="00D41C83" w:rsidP="00903A78">
            <w:pPr>
              <w:pStyle w:val="Tekstpodstawowy"/>
            </w:pPr>
            <w:r w:rsidRPr="00D41C83">
              <w:t>24)</w:t>
            </w:r>
            <w:r w:rsidRPr="00D41C83">
              <w:tab/>
              <w:t xml:space="preserve">codzienne opróżnianie koszy parkowych i psich stacji (dodatkowo uzupełnianie wg potrzeb woreczków w psich stacjach); </w:t>
            </w:r>
          </w:p>
          <w:p w:rsidR="00D41C83" w:rsidRPr="00D41C83" w:rsidRDefault="00D41C83" w:rsidP="00903A78">
            <w:pPr>
              <w:pStyle w:val="Tekstpodstawowy"/>
            </w:pPr>
            <w:r w:rsidRPr="00D41C83">
              <w:t>25)</w:t>
            </w:r>
            <w:r w:rsidRPr="00D41C83">
              <w:tab/>
              <w:t>mycie ławek i koszy na śmieci (1 raz w roku na wiosnę - należy zgłosić Zamawiającemu termin zakończenia prac);</w:t>
            </w:r>
          </w:p>
          <w:p w:rsidR="00D41C83" w:rsidRPr="00D41C83" w:rsidRDefault="00D41C83" w:rsidP="00903A78">
            <w:pPr>
              <w:pStyle w:val="Tekstpodstawowy"/>
            </w:pPr>
            <w:r w:rsidRPr="00D41C83">
              <w:t>26)</w:t>
            </w:r>
            <w:r w:rsidRPr="00D41C83">
              <w:tab/>
              <w:t>remont i malowanie zniszczonych w okresie trwania umowy ławek, koszy parkowych, psich stacji (1 raz w roku na wiosnę - należy zgłosić Zamawiającemu termin zakończenia prac);</w:t>
            </w:r>
          </w:p>
          <w:p w:rsidR="00D41C83" w:rsidRPr="00D41C83" w:rsidRDefault="00D41C83" w:rsidP="00903A78">
            <w:pPr>
              <w:pStyle w:val="Tekstpodstawowy"/>
            </w:pPr>
            <w:r w:rsidRPr="00D41C83">
              <w:t>27)</w:t>
            </w:r>
            <w:r w:rsidRPr="00D41C83">
              <w:tab/>
              <w:t xml:space="preserve">zabezpieczenie i przechowywanie przez okres zimowy koszy </w:t>
            </w:r>
          </w:p>
          <w:p w:rsidR="00D41C83" w:rsidRPr="00D41C83" w:rsidRDefault="00D41C83" w:rsidP="00903A78">
            <w:pPr>
              <w:pStyle w:val="Tekstpodstawowy"/>
            </w:pPr>
            <w:r w:rsidRPr="00D41C83">
              <w:tab/>
              <w:t>na śmieci i przenośnych ławek parkowych;</w:t>
            </w:r>
          </w:p>
          <w:p w:rsidR="00D41C83" w:rsidRPr="00D41C83" w:rsidRDefault="00D41C83" w:rsidP="00903A78">
            <w:pPr>
              <w:pStyle w:val="Tekstpodstawowy"/>
            </w:pPr>
            <w:r w:rsidRPr="00D41C83">
              <w:t>28)</w:t>
            </w:r>
            <w:r w:rsidRPr="00D41C83">
              <w:tab/>
              <w:t xml:space="preserve">utrzymanie czystości i porządku na terenie placu zabaw oraz siłowni </w:t>
            </w:r>
            <w:r w:rsidRPr="00D41C83">
              <w:tab/>
              <w:t xml:space="preserve">zewnętrznej - sprawdzanie ogólnego stanu technicznego urządzeń na placu zabaw (kontrola stanu fundamentów, w których osadzone są urządzenia kontrola stanu powierzchni w strefach upadku), konserwacja urządzeń zabawowych i sportowo - </w:t>
            </w:r>
            <w:r w:rsidRPr="00D41C83">
              <w:tab/>
              <w:t xml:space="preserve">rekreacyjnych, </w:t>
            </w:r>
          </w:p>
          <w:p w:rsidR="00D41C83" w:rsidRPr="00D41C83" w:rsidRDefault="00D41C83" w:rsidP="00903A78">
            <w:pPr>
              <w:pStyle w:val="Tekstpodstawowy"/>
            </w:pPr>
            <w:r w:rsidRPr="00D41C83">
              <w:t xml:space="preserve">w tym dbałość o estetykę i stan techniczny urządzeń </w:t>
            </w:r>
            <w:r w:rsidRPr="00D41C83">
              <w:tab/>
              <w:t xml:space="preserve">(odmalowanie </w:t>
            </w:r>
            <w:r w:rsidRPr="00D41C83">
              <w:lastRenderedPageBreak/>
              <w:t xml:space="preserve">1 raz w roku na wiosnę urządzeń zabawowych </w:t>
            </w:r>
          </w:p>
          <w:p w:rsidR="00D41C83" w:rsidRPr="00D41C83" w:rsidRDefault="00D41C83" w:rsidP="00903A78">
            <w:pPr>
              <w:pStyle w:val="Tekstpodstawowy"/>
            </w:pPr>
            <w:r w:rsidRPr="00D41C83">
              <w:t xml:space="preserve">w istniejącej kolorystyce, farbami impregnacyjno-dekoracyjnymi przeznaczonymi do użytku zewnętrznego po uprzednim oczyszczeniu ich z pozostałości starej farby), przesmarowanie dźwigni i łożysk urządzeń siłowni zewnętrznej - 2 razy w roku), wykonywanie bieżących napraw (dokręcanie elementów mocujących urządzenia usuwanie powstałych luzów w elementach ruchomych urządzeń), wymiana piasku w piaskownicy dwa razy w roku w miesiącach kwiecień i lipiec, a później uzupełnianie wg potrzeb (piasek płukany frakcji 0,2 mm lub żwirek 2 - 8 mm); </w:t>
            </w:r>
          </w:p>
          <w:p w:rsidR="00D41C83" w:rsidRPr="00D41C83" w:rsidRDefault="00D41C83" w:rsidP="00903A78">
            <w:pPr>
              <w:pStyle w:val="Tekstpodstawowy"/>
            </w:pPr>
            <w:r w:rsidRPr="00D41C83">
              <w:t>29)</w:t>
            </w:r>
            <w:r w:rsidRPr="00D41C83">
              <w:tab/>
              <w:t xml:space="preserve">bieżące całoroczne oczyszczanie z zanieczyszczeń stawku </w:t>
            </w:r>
          </w:p>
          <w:p w:rsidR="00D41C83" w:rsidRPr="00D41C83" w:rsidRDefault="00D41C83" w:rsidP="00903A78">
            <w:pPr>
              <w:pStyle w:val="Tekstpodstawowy"/>
            </w:pPr>
            <w:r w:rsidRPr="00D41C83">
              <w:tab/>
              <w:t>o powierzchni 1500 m2;</w:t>
            </w:r>
          </w:p>
          <w:p w:rsidR="00D41C83" w:rsidRPr="00D41C83" w:rsidRDefault="00D41C83" w:rsidP="00903A78">
            <w:pPr>
              <w:pStyle w:val="Tekstpodstawowy"/>
            </w:pPr>
            <w:r w:rsidRPr="00D41C83">
              <w:t>30)</w:t>
            </w:r>
            <w:r w:rsidRPr="00D41C83">
              <w:tab/>
              <w:t>bieżące oczyszczanie tablic z regulaminem parkowym;</w:t>
            </w:r>
          </w:p>
          <w:p w:rsidR="00D41C83" w:rsidRPr="00D41C83" w:rsidRDefault="00D41C83" w:rsidP="00903A78">
            <w:pPr>
              <w:pStyle w:val="Tekstpodstawowy"/>
            </w:pPr>
            <w:r w:rsidRPr="00D41C83">
              <w:t>31)</w:t>
            </w:r>
            <w:r w:rsidRPr="00D41C83">
              <w:tab/>
              <w:t xml:space="preserve">uzupełnienie brakujących obrzeży betonowych w alejkach </w:t>
            </w:r>
            <w:r w:rsidRPr="00D41C83">
              <w:tab/>
              <w:t xml:space="preserve">żużlowych, wyrównanie nierówności powierzchni na terenie parku </w:t>
            </w:r>
            <w:r w:rsidRPr="00D41C83">
              <w:tab/>
              <w:t xml:space="preserve">poprzez nawiezienie ziemi, nawiezienie i uzupełnienie żużla </w:t>
            </w:r>
          </w:p>
          <w:p w:rsidR="00D41C83" w:rsidRPr="00D41C83" w:rsidRDefault="00D41C83" w:rsidP="00903A78">
            <w:pPr>
              <w:pStyle w:val="Tekstpodstawowy"/>
            </w:pPr>
            <w:r w:rsidRPr="00D41C83">
              <w:tab/>
              <w:t>w alejkach żużlowych (prace należy wykonać raz w roku w terminie do 31 maja);</w:t>
            </w:r>
          </w:p>
          <w:p w:rsidR="00D41C83" w:rsidRPr="00D41C83" w:rsidRDefault="00D41C83" w:rsidP="00903A78">
            <w:pPr>
              <w:pStyle w:val="Tekstpodstawowy"/>
            </w:pPr>
            <w:r w:rsidRPr="00D41C83">
              <w:t>32)</w:t>
            </w:r>
            <w:r w:rsidRPr="00D41C83">
              <w:tab/>
              <w:t xml:space="preserve">podejmowanie działań w przypadku stwierdzenia aktów wandalizmu </w:t>
            </w:r>
            <w:r w:rsidRPr="00D41C83">
              <w:tab/>
              <w:t xml:space="preserve">(np. ustawianie przewróconych koszy parkowych, zbieranie </w:t>
            </w:r>
            <w:r w:rsidRPr="00D41C83">
              <w:tab/>
              <w:t xml:space="preserve">porozrzucanych odpadów z koszy, naprawa zniszczonych ławek, </w:t>
            </w:r>
          </w:p>
          <w:p w:rsidR="00D41C83" w:rsidRPr="00D41C83" w:rsidRDefault="00D41C83" w:rsidP="00903A78">
            <w:pPr>
              <w:pStyle w:val="Tekstpodstawowy"/>
            </w:pPr>
            <w:r w:rsidRPr="00D41C83">
              <w:tab/>
              <w:t xml:space="preserve">koszy parkowych i psich stacji) oraz zgłoszenie tego faktu </w:t>
            </w:r>
            <w:r w:rsidRPr="00D41C83">
              <w:tab/>
              <w:t xml:space="preserve">Zamawiającemu i powiadomienie odpowiednich służb - Policji, Straży </w:t>
            </w:r>
            <w:r w:rsidRPr="00D41C83">
              <w:tab/>
              <w:t xml:space="preserve">Miejskiej </w:t>
            </w:r>
            <w:r w:rsidRPr="00D41C83">
              <w:tab/>
              <w:t xml:space="preserve">(zgłaszanie Zamawiającemu faktu zaginięcia ławek </w:t>
            </w:r>
          </w:p>
          <w:p w:rsidR="00D41C83" w:rsidRPr="00D41C83" w:rsidRDefault="00D41C83" w:rsidP="00903A78">
            <w:pPr>
              <w:pStyle w:val="Tekstpodstawowy"/>
            </w:pPr>
            <w:r w:rsidRPr="00D41C83">
              <w:tab/>
              <w:t>i koszy);</w:t>
            </w:r>
          </w:p>
          <w:p w:rsidR="00D41C83" w:rsidRPr="00D41C83" w:rsidRDefault="00D41C83" w:rsidP="00903A78">
            <w:pPr>
              <w:pStyle w:val="Tekstpodstawowy"/>
            </w:pPr>
            <w:r w:rsidRPr="00D41C83">
              <w:t>33)</w:t>
            </w:r>
            <w:r w:rsidRPr="00D41C83">
              <w:tab/>
              <w:t>zgłaszanie Zamawiającemu wszelkich usterek oświetlenia parkowego;</w:t>
            </w:r>
          </w:p>
          <w:p w:rsidR="00D41C83" w:rsidRPr="00D41C83" w:rsidRDefault="00D41C83" w:rsidP="00903A78">
            <w:pPr>
              <w:pStyle w:val="Tekstpodstawowy"/>
            </w:pPr>
            <w:r w:rsidRPr="00D41C83">
              <w:t>34)</w:t>
            </w:r>
            <w:r w:rsidRPr="00D41C83">
              <w:tab/>
              <w:t>prowadzenie ewidencji wyposażenia parkowego (ławki, kosze, kwietniki itp.), tj. nanoszenie wszelkich zmian i przedstawianie kart ewidencyjnych na żądanie Zamawiającego;</w:t>
            </w:r>
          </w:p>
          <w:p w:rsidR="00D41C83" w:rsidRPr="00D41C83" w:rsidRDefault="00D41C83" w:rsidP="00903A78">
            <w:pPr>
              <w:pStyle w:val="Tekstpodstawowy"/>
            </w:pPr>
            <w:r w:rsidRPr="00D41C83">
              <w:t>35)</w:t>
            </w:r>
            <w:r w:rsidRPr="00D41C83">
              <w:tab/>
              <w:t xml:space="preserve">w związku z corocznie organizowanymi uroczystościami pod </w:t>
            </w:r>
            <w:r w:rsidRPr="00D41C83">
              <w:tab/>
              <w:t xml:space="preserve">pomnikiem katyńskim (min. 2 razy </w:t>
            </w:r>
            <w:r w:rsidRPr="00D41C83">
              <w:tab/>
              <w:t xml:space="preserve">w roku - w kwietniu i sierpniu) </w:t>
            </w:r>
          </w:p>
          <w:p w:rsidR="00D41C83" w:rsidRPr="00D41C83" w:rsidRDefault="00D41C83" w:rsidP="00903A78">
            <w:pPr>
              <w:pStyle w:val="Tekstpodstawowy"/>
            </w:pPr>
            <w:r w:rsidRPr="00D41C83">
              <w:tab/>
              <w:t xml:space="preserve">na terenie </w:t>
            </w:r>
            <w:r w:rsidRPr="00D41C83">
              <w:tab/>
              <w:t xml:space="preserve">parku należy dokładnie oczyścić pomnik katyński oraz </w:t>
            </w:r>
            <w:r w:rsidRPr="00D41C83">
              <w:tab/>
              <w:t xml:space="preserve">uporządkować teren wokół, jak również przystroić pomnik w kwiaty, </w:t>
            </w:r>
            <w:r w:rsidRPr="00D41C83">
              <w:tab/>
              <w:t>umieścić stojak z flagami oraz znicz olejowy (transport stojaka i znicza leży po stronie Wykonawcy);</w:t>
            </w:r>
          </w:p>
          <w:p w:rsidR="00D41C83" w:rsidRPr="00D41C83" w:rsidRDefault="00D41C83" w:rsidP="00903A78">
            <w:pPr>
              <w:pStyle w:val="Tekstpodstawowy"/>
            </w:pPr>
            <w:r w:rsidRPr="00D41C83">
              <w:t>36)</w:t>
            </w:r>
            <w:r w:rsidRPr="00D41C83">
              <w:tab/>
              <w:t xml:space="preserve">wywóz nieczystości powstałych w trakcie wykonywania prac na  </w:t>
            </w:r>
            <w:r w:rsidRPr="00D41C83">
              <w:tab/>
              <w:t xml:space="preserve">składowisko odpadów, oraz ewidencjonowanie wywożonych </w:t>
            </w:r>
            <w:r w:rsidRPr="00D41C83">
              <w:tab/>
              <w:t xml:space="preserve">nieczystości (w przypadku posiadania decyzji na transport oraz odbiór </w:t>
            </w:r>
            <w:r w:rsidRPr="00D41C83">
              <w:tab/>
              <w:t xml:space="preserve">odpadów, bądź zaświadczenia o wpisie do rejestru działalności </w:t>
            </w:r>
            <w:r w:rsidRPr="00D41C83">
              <w:tab/>
              <w:t>regulowanej);</w:t>
            </w:r>
          </w:p>
          <w:p w:rsidR="00D41C83" w:rsidRPr="00D41C83" w:rsidRDefault="00D41C83" w:rsidP="00903A78">
            <w:pPr>
              <w:pStyle w:val="Tekstpodstawowy"/>
            </w:pPr>
            <w:r w:rsidRPr="00D41C83">
              <w:lastRenderedPageBreak/>
              <w:t>37)</w:t>
            </w:r>
            <w:r w:rsidRPr="00D41C83">
              <w:tab/>
              <w:t xml:space="preserve">zawarcie umowy na odbiór odpadów ze specjalistyczna firmą </w:t>
            </w:r>
          </w:p>
          <w:p w:rsidR="00D41C83" w:rsidRPr="00D41C83" w:rsidRDefault="00D41C83" w:rsidP="00903A78">
            <w:pPr>
              <w:pStyle w:val="Tekstpodstawowy"/>
            </w:pPr>
            <w:r w:rsidRPr="00D41C83">
              <w:t>(w przypadku braku dokumentów wymienionych w pkt powyżej).</w:t>
            </w:r>
          </w:p>
          <w:p w:rsidR="00D41C83" w:rsidRPr="00D41C83" w:rsidRDefault="00D41C83" w:rsidP="00903A78">
            <w:pPr>
              <w:pStyle w:val="Tekstpodstawowy"/>
            </w:pPr>
          </w:p>
          <w:p w:rsidR="00D41C83" w:rsidRPr="00D41C83" w:rsidRDefault="00D41C83" w:rsidP="00903A78">
            <w:pPr>
              <w:pStyle w:val="Tekstpodstawowy"/>
            </w:pPr>
          </w:p>
          <w:p w:rsidR="00D41C83" w:rsidRPr="003209A8" w:rsidRDefault="00D41C83" w:rsidP="00903A78">
            <w:pPr>
              <w:pStyle w:val="Tekstpodstawowy"/>
            </w:pPr>
            <w:r w:rsidRPr="00D41C83">
              <w:t>Niedopełnienie chociażby jednego z powyższych punktów skutkować będzie potrąceniem 50% wartości ryczałtu miesięcznego</w:t>
            </w:r>
          </w:p>
          <w:p w:rsidR="00D41C83" w:rsidRPr="003209A8" w:rsidRDefault="00D41C83" w:rsidP="00903A78">
            <w:pPr>
              <w:pStyle w:val="Tekstpodstawowy"/>
            </w:pPr>
            <w:r w:rsidRPr="00D41C83">
              <w:rPr>
                <w:b/>
              </w:rPr>
              <w:t>Zamawiający dopuszcza składanie ofert równoważnych</w:t>
            </w:r>
          </w:p>
          <w:p w:rsidR="00D41C83" w:rsidRPr="003209A8" w:rsidRDefault="00D41C83" w:rsidP="00903A78">
            <w:pPr>
              <w:pStyle w:val="Tekstpodstawowy"/>
              <w:rPr>
                <w:b/>
              </w:rPr>
            </w:pPr>
            <w:r w:rsidRPr="00D41C83">
              <w:rPr>
                <w:b/>
              </w:rPr>
              <w:t>Zamawiający nie dopuszcza składania ofert wariantowych</w:t>
            </w:r>
            <w:r w:rsidRPr="003209A8">
              <w:t xml:space="preserve">. </w:t>
            </w:r>
          </w:p>
        </w:tc>
      </w:tr>
      <w:tr w:rsidR="00D41C83" w:rsidRPr="003209A8" w:rsidTr="00903A78">
        <w:trPr>
          <w:jc w:val="center"/>
        </w:trPr>
        <w:tc>
          <w:tcPr>
            <w:tcW w:w="1729" w:type="dxa"/>
          </w:tcPr>
          <w:p w:rsidR="00D41C83" w:rsidRPr="003209A8" w:rsidRDefault="00D41C83" w:rsidP="00903A78">
            <w:pPr>
              <w:pStyle w:val="Tekstpodstawowy"/>
              <w:jc w:val="right"/>
            </w:pPr>
            <w:r w:rsidRPr="00D41C83">
              <w:lastRenderedPageBreak/>
              <w:t>2</w:t>
            </w:r>
          </w:p>
        </w:tc>
        <w:tc>
          <w:tcPr>
            <w:tcW w:w="7357" w:type="dxa"/>
          </w:tcPr>
          <w:p w:rsidR="00D41C83" w:rsidRPr="003209A8" w:rsidRDefault="00D41C83" w:rsidP="00903A78">
            <w:pPr>
              <w:pStyle w:val="Tekstpodstawowy"/>
            </w:pPr>
            <w:r w:rsidRPr="003209A8">
              <w:rPr>
                <w:b/>
              </w:rPr>
              <w:t>Temat:</w:t>
            </w:r>
            <w:r w:rsidRPr="003209A8">
              <w:t xml:space="preserve"> </w:t>
            </w:r>
            <w:r w:rsidRPr="00D41C83">
              <w:t>Pielęgnacja, konserwacja i bieżące utrzymanie zieleni w Miejskim Parku Ekologicznym im. W. Puchalskiego w Śremie - 26,4 ha</w:t>
            </w:r>
            <w:r w:rsidRPr="003209A8">
              <w:t xml:space="preserve"> </w:t>
            </w:r>
          </w:p>
          <w:p w:rsidR="00D41C83" w:rsidRPr="003209A8" w:rsidRDefault="00D41C83" w:rsidP="00903A78">
            <w:pPr>
              <w:pStyle w:val="Tekstpodstawowy"/>
              <w:rPr>
                <w:b/>
              </w:rPr>
            </w:pPr>
            <w:r w:rsidRPr="003209A8">
              <w:rPr>
                <w:b/>
              </w:rPr>
              <w:t xml:space="preserve">Wspólny Słownik Zamówień: </w:t>
            </w:r>
            <w:r w:rsidRPr="003209A8">
              <w:t xml:space="preserve"> </w:t>
            </w:r>
            <w:r w:rsidR="00A61D93" w:rsidRPr="00A61D93">
              <w:t>77313000-7, 77314100-5, 77310000-6</w:t>
            </w:r>
          </w:p>
          <w:p w:rsidR="00D41C83" w:rsidRPr="00D41C83" w:rsidRDefault="00D41C83" w:rsidP="00903A78">
            <w:pPr>
              <w:pStyle w:val="Tekstpodstawowy"/>
            </w:pPr>
            <w:r w:rsidRPr="003209A8">
              <w:rPr>
                <w:b/>
              </w:rPr>
              <w:t xml:space="preserve">Opis: </w:t>
            </w:r>
            <w:r w:rsidRPr="00D41C83">
              <w:t>Zakres rzeczowy robót:</w:t>
            </w:r>
          </w:p>
          <w:p w:rsidR="00D41C83" w:rsidRPr="00D41C83" w:rsidRDefault="00D41C83" w:rsidP="00903A78">
            <w:pPr>
              <w:pStyle w:val="Tekstpodstawowy"/>
            </w:pPr>
            <w:r w:rsidRPr="00D41C83">
              <w:t>a)</w:t>
            </w:r>
            <w:r w:rsidRPr="00D41C83">
              <w:tab/>
              <w:t xml:space="preserve">bieżące całoroczne utrzymanie czystości i porządku w ciągach alejek parkowych poprzez odchwaszczanie na całej powierzchni, usuwanie zanieczyszczeń i przycinanie brzegów alejek, odśnieżanie </w:t>
            </w:r>
          </w:p>
          <w:p w:rsidR="00D41C83" w:rsidRPr="00D41C83" w:rsidRDefault="00D41C83" w:rsidP="00903A78">
            <w:pPr>
              <w:pStyle w:val="Tekstpodstawowy"/>
            </w:pPr>
            <w:r w:rsidRPr="00D41C83">
              <w:t xml:space="preserve">i zabezpieczenie przed gołoledzią -  zimowe utrzymanie alejek (oczyszczanie alejek ze śniegu, lodu, błota), śliskość w ciągach pieszych winna być usuwana przede wszystkim przy użyciu piasku, wyrównywanie nawierzchni alejek dla ułatwienia spływu wód opadowych, likwidowanie zastoisk wody, usuwanie zarastania brzegów nawierzchni w przypadku braku obrzeży betonowych, wyrównywanie, poziomowanie i wymiana uszkodzonych obrzeży betonowych, utrzymanie i remonty nawierzchni żwirowej w alejkach (należy uzupełnić żwirem wszelkie doły, koleiny, wyrównać i ubić mechanicznie); </w:t>
            </w:r>
          </w:p>
          <w:p w:rsidR="00D41C83" w:rsidRPr="00D41C83" w:rsidRDefault="00D41C83" w:rsidP="00903A78">
            <w:pPr>
              <w:pStyle w:val="Tekstpodstawowy"/>
            </w:pPr>
            <w:r w:rsidRPr="00D41C83">
              <w:t>b)</w:t>
            </w:r>
            <w:r w:rsidRPr="00D41C83">
              <w:tab/>
              <w:t>okopywanie trawników przy obrzeżach betonowych oraz przy krawężnikach w granicach parku, a następnie utrzymywanie ich we właściwym stanie;</w:t>
            </w:r>
          </w:p>
          <w:p w:rsidR="00D41C83" w:rsidRPr="00D41C83" w:rsidRDefault="00D41C83" w:rsidP="00903A78">
            <w:pPr>
              <w:pStyle w:val="Tekstpodstawowy"/>
            </w:pPr>
            <w:r w:rsidRPr="00D41C83">
              <w:t>c)</w:t>
            </w:r>
            <w:r w:rsidRPr="00D41C83">
              <w:tab/>
              <w:t>uzupełnienie brakujących obrzeży betonowych;</w:t>
            </w:r>
          </w:p>
          <w:p w:rsidR="00D41C83" w:rsidRPr="00D41C83" w:rsidRDefault="00D41C83" w:rsidP="00903A78">
            <w:pPr>
              <w:pStyle w:val="Tekstpodstawowy"/>
            </w:pPr>
            <w:r w:rsidRPr="00D41C83">
              <w:t>d)</w:t>
            </w:r>
            <w:r w:rsidRPr="00D41C83">
              <w:tab/>
              <w:t xml:space="preserve">rozgrabianie kretowisk; </w:t>
            </w:r>
          </w:p>
          <w:p w:rsidR="00D41C83" w:rsidRPr="00D41C83" w:rsidRDefault="00D41C83" w:rsidP="00903A78">
            <w:pPr>
              <w:pStyle w:val="Tekstpodstawowy"/>
            </w:pPr>
            <w:r w:rsidRPr="00D41C83">
              <w:t>e)</w:t>
            </w:r>
            <w:r w:rsidRPr="00D41C83">
              <w:tab/>
              <w:t>całoroczne utrzymanie czystości i porządku na terenach zielonych tj. codzienne usuwanie śmieci;</w:t>
            </w:r>
          </w:p>
          <w:p w:rsidR="00D41C83" w:rsidRPr="00D41C83" w:rsidRDefault="00D41C83" w:rsidP="00903A78">
            <w:pPr>
              <w:pStyle w:val="Tekstpodstawowy"/>
            </w:pPr>
            <w:r w:rsidRPr="00D41C83">
              <w:t>f)</w:t>
            </w:r>
            <w:r w:rsidRPr="00D41C83">
              <w:tab/>
              <w:t>koszenie łąk parkowych w ciągu sezonu wegetacyjnego:</w:t>
            </w:r>
          </w:p>
          <w:p w:rsidR="00D41C83" w:rsidRPr="00D41C83" w:rsidRDefault="00D41C83" w:rsidP="00903A78">
            <w:pPr>
              <w:pStyle w:val="Tekstpodstawowy"/>
            </w:pPr>
            <w:r w:rsidRPr="00D41C83">
              <w:t>"</w:t>
            </w:r>
            <w:r w:rsidRPr="00D41C83">
              <w:tab/>
              <w:t>dwukrotne koszenie łąk w pasie 15 m od alejek w I dekadzie czerwca oraz III dekadzie sierpnia,</w:t>
            </w:r>
          </w:p>
          <w:p w:rsidR="00D41C83" w:rsidRPr="00D41C83" w:rsidRDefault="00D41C83" w:rsidP="00903A78">
            <w:pPr>
              <w:pStyle w:val="Tekstpodstawowy"/>
            </w:pPr>
            <w:r w:rsidRPr="00D41C83">
              <w:t>"</w:t>
            </w:r>
            <w:r w:rsidRPr="00D41C83">
              <w:tab/>
              <w:t>łąki jednokośne koszone w drugiej połowie sierpnia,</w:t>
            </w:r>
          </w:p>
          <w:p w:rsidR="00D41C83" w:rsidRPr="00D41C83" w:rsidRDefault="00D41C83" w:rsidP="00903A78">
            <w:pPr>
              <w:pStyle w:val="Tekstpodstawowy"/>
            </w:pPr>
            <w:r w:rsidRPr="00D41C83">
              <w:t xml:space="preserve"> (mapka z naniesionymi łąkami do koszenia - w załączeniu, ewentualna zmiana terminu pokosów wymaga uzgodnienia </w:t>
            </w:r>
          </w:p>
          <w:p w:rsidR="00D41C83" w:rsidRPr="00D41C83" w:rsidRDefault="00D41C83" w:rsidP="00903A78">
            <w:pPr>
              <w:pStyle w:val="Tekstpodstawowy"/>
            </w:pPr>
            <w:r w:rsidRPr="00D41C83">
              <w:t>z Zamawiającym);</w:t>
            </w:r>
          </w:p>
          <w:p w:rsidR="00D41C83" w:rsidRPr="00D41C83" w:rsidRDefault="00D41C83" w:rsidP="00903A78">
            <w:pPr>
              <w:pStyle w:val="Tekstpodstawowy"/>
            </w:pPr>
            <w:r w:rsidRPr="00D41C83">
              <w:t>g)</w:t>
            </w:r>
            <w:r w:rsidRPr="00D41C83">
              <w:tab/>
              <w:t>bieżąca całoroczna pielęgnacja trawników poprzez:</w:t>
            </w:r>
          </w:p>
          <w:p w:rsidR="00D41C83" w:rsidRPr="00D41C83" w:rsidRDefault="00D41C83" w:rsidP="00903A78">
            <w:pPr>
              <w:pStyle w:val="Tekstpodstawowy"/>
            </w:pPr>
            <w:r w:rsidRPr="00D41C83">
              <w:t>"</w:t>
            </w:r>
            <w:r w:rsidRPr="00D41C83">
              <w:tab/>
              <w:t xml:space="preserve">koszenie - w okresie wegetacyjnym wraz z wywiezieniem pokosu każdorazowo po wykonaniu przycięcia trawy (utrzymanie wysokości </w:t>
            </w:r>
            <w:r w:rsidRPr="00D41C83">
              <w:lastRenderedPageBreak/>
              <w:t>trawy w granicach do 8 cm);</w:t>
            </w:r>
          </w:p>
          <w:p w:rsidR="00D41C83" w:rsidRPr="00D41C83" w:rsidRDefault="00D41C83" w:rsidP="00903A78">
            <w:pPr>
              <w:pStyle w:val="Tekstpodstawowy"/>
            </w:pPr>
            <w:r w:rsidRPr="00D41C83">
              <w:t>"</w:t>
            </w:r>
            <w:r w:rsidRPr="00D41C83">
              <w:tab/>
              <w:t xml:space="preserve">nawożenie raz w roku - usługa wraz z kosztem zakupu nawozu, zasilanie wszystkich upraw nawozami mineralnymi wieloskładnikowymi NPK, 2,5 kg nawozu na 100 m2 (zakupiony nawóz należy okazać Zamawiającemu). Termin wykonania do 15 maja 2015 r. oraz 15 maja 2016 r. (należy powiadomić Zamawiającego pisemnie z co najmniej 3 dniowym wyprzedzeniem o terminie wykonywania prac, celem ich kontroli. Prace należy wykonywać w godzinach pracy Urzędu; </w:t>
            </w:r>
          </w:p>
          <w:p w:rsidR="00D41C83" w:rsidRPr="00D41C83" w:rsidRDefault="00D41C83" w:rsidP="00903A78">
            <w:pPr>
              <w:pStyle w:val="Tekstpodstawowy"/>
            </w:pPr>
            <w:r w:rsidRPr="00D41C83">
              <w:t>"</w:t>
            </w:r>
            <w:r w:rsidRPr="00D41C83">
              <w:tab/>
              <w:t>nawadnianie w okresie suszy - w okresie od maja do września, wodę zapewnia Wykonawca;</w:t>
            </w:r>
          </w:p>
          <w:p w:rsidR="00D41C83" w:rsidRPr="00D41C83" w:rsidRDefault="00D41C83" w:rsidP="00903A78">
            <w:pPr>
              <w:pStyle w:val="Tekstpodstawowy"/>
            </w:pPr>
            <w:r w:rsidRPr="00D41C83">
              <w:t>"</w:t>
            </w:r>
            <w:r w:rsidRPr="00D41C83">
              <w:tab/>
              <w:t xml:space="preserve">dosiewanie traw - usługa wraz z kosztem zakupu siewu trawy </w:t>
            </w:r>
          </w:p>
          <w:p w:rsidR="00D41C83" w:rsidRPr="00D41C83" w:rsidRDefault="00D41C83" w:rsidP="00903A78">
            <w:pPr>
              <w:pStyle w:val="Tekstpodstawowy"/>
            </w:pPr>
            <w:r w:rsidRPr="00D41C83">
              <w:t>w okresie od połowy kwietnia do końca sierpnia. Bezpośrednio przed wykonaniem usługi Zamawiający wskaże miejsce;</w:t>
            </w:r>
          </w:p>
          <w:p w:rsidR="00D41C83" w:rsidRPr="00D41C83" w:rsidRDefault="00D41C83" w:rsidP="00903A78">
            <w:pPr>
              <w:pStyle w:val="Tekstpodstawowy"/>
            </w:pPr>
            <w:r w:rsidRPr="00D41C83">
              <w:t>"</w:t>
            </w:r>
            <w:r w:rsidRPr="00D41C83">
              <w:tab/>
              <w:t>przygotowywanie terenu pod sadzenia i siew;</w:t>
            </w:r>
          </w:p>
          <w:p w:rsidR="00D41C83" w:rsidRPr="00D41C83" w:rsidRDefault="00D41C83" w:rsidP="00903A78">
            <w:pPr>
              <w:pStyle w:val="Tekstpodstawowy"/>
            </w:pPr>
            <w:r w:rsidRPr="00D41C83">
              <w:t>"</w:t>
            </w:r>
            <w:r w:rsidRPr="00D41C83">
              <w:tab/>
              <w:t xml:space="preserve">całoroczne wygrabianie liści - wywiezienie liści każdorazowo po wykonaniu wygrabienia (nie dopuszcza się zalegania pryzm liści przez okres dłuższy niż 3 dni); </w:t>
            </w:r>
          </w:p>
          <w:p w:rsidR="00D41C83" w:rsidRPr="00D41C83" w:rsidRDefault="00D41C83" w:rsidP="00903A78">
            <w:pPr>
              <w:pStyle w:val="Tekstpodstawowy"/>
            </w:pPr>
            <w:r w:rsidRPr="00D41C83">
              <w:t>h)</w:t>
            </w:r>
            <w:r w:rsidRPr="00D41C83">
              <w:tab/>
              <w:t xml:space="preserve">bieżące i całoroczne wykonywanie zabiegów pielęgnacyjnych na drzewach i krzewach, w szczególności wykonywanie cięć sanitarnych, korekcyjnych, prześwietlanie koron drzew, usuwanie połamanych oraz suchych drzew i gałęzi, usuwanie odrostów korzeniowych i pniowych, mechaniczne wzmacnianie drzew-zakładanie wiązań elastycznych </w:t>
            </w:r>
          </w:p>
          <w:p w:rsidR="00D41C83" w:rsidRPr="00D41C83" w:rsidRDefault="00D41C83" w:rsidP="00903A78">
            <w:pPr>
              <w:pStyle w:val="Tekstpodstawowy"/>
            </w:pPr>
            <w:r w:rsidRPr="00D41C83">
              <w:t xml:space="preserve">w koronach drzew, zdejmowanie zawieszonych gałęzi i konarów </w:t>
            </w:r>
          </w:p>
          <w:p w:rsidR="00D41C83" w:rsidRPr="00D41C83" w:rsidRDefault="00D41C83" w:rsidP="00903A78">
            <w:pPr>
              <w:pStyle w:val="Tekstpodstawowy"/>
            </w:pPr>
            <w:r w:rsidRPr="00D41C83">
              <w:t xml:space="preserve">w koronach drzew; </w:t>
            </w:r>
          </w:p>
          <w:p w:rsidR="00D41C83" w:rsidRPr="00D41C83" w:rsidRDefault="00D41C83" w:rsidP="00903A78">
            <w:pPr>
              <w:pStyle w:val="Tekstpodstawowy"/>
            </w:pPr>
            <w:r w:rsidRPr="00D41C83">
              <w:t>i)</w:t>
            </w:r>
            <w:r w:rsidRPr="00D41C83">
              <w:tab/>
              <w:t xml:space="preserve">przeprowadzanie wycinki drzew i krzewów w parku (w ilości do 20 drzew) - usuwanie drzew z frezowaniem pniaków (frezowanie niezwłocznie po wycince), usuwanie samosiewów, pocięcie drzew </w:t>
            </w:r>
            <w:r w:rsidRPr="00D41C83">
              <w:tab/>
              <w:t xml:space="preserve">na klocki i wywóz pociętych na klocki drzew każdorazowo do Ośrodka Pomocy Społecznej w Śremie przy ul. Mickiewicza 40 (Wykonawca zobowiązany jest uzyskać potwierdzenie OPS zestawienia ilości przekazanego drewna z obmiarem Zamawiającego). Koszty ewentualnej wycinki drzew i krzewów w parku ponosić będzie Wykonawca. Wykonawca zobowiązany jest powiadomić każdorazowo Zamawiającego o terminie przeprowadzania wycinki; </w:t>
            </w:r>
          </w:p>
          <w:p w:rsidR="00D41C83" w:rsidRPr="00D41C83" w:rsidRDefault="00D41C83" w:rsidP="00903A78">
            <w:pPr>
              <w:pStyle w:val="Tekstpodstawowy"/>
            </w:pPr>
            <w:r w:rsidRPr="00D41C83">
              <w:t>j)</w:t>
            </w:r>
            <w:r w:rsidRPr="00D41C83">
              <w:tab/>
              <w:t>przeprowadzenie korekty koron wierzb rosnących wzdłuż ul. Kilińskiego (od Ronda Jana Pawła II do ul. Zielonej) - termin prac należy ustalić z Zamawiającym;</w:t>
            </w:r>
          </w:p>
          <w:p w:rsidR="00D41C83" w:rsidRPr="00D41C83" w:rsidRDefault="00D41C83" w:rsidP="00903A78">
            <w:pPr>
              <w:pStyle w:val="Tekstpodstawowy"/>
            </w:pPr>
            <w:r w:rsidRPr="00D41C83">
              <w:t>k)</w:t>
            </w:r>
            <w:r w:rsidRPr="00D41C83">
              <w:tab/>
            </w:r>
            <w:proofErr w:type="spellStart"/>
            <w:r w:rsidRPr="00D41C83">
              <w:t>zrębowanie</w:t>
            </w:r>
            <w:proofErr w:type="spellEnd"/>
            <w:r w:rsidRPr="00D41C83">
              <w:t xml:space="preserve"> gałęzi (obsypywanie rabat i gazonów zrębkami);</w:t>
            </w:r>
          </w:p>
          <w:p w:rsidR="00D41C83" w:rsidRPr="00D41C83" w:rsidRDefault="00D41C83" w:rsidP="00903A78">
            <w:pPr>
              <w:pStyle w:val="Tekstpodstawowy"/>
            </w:pPr>
            <w:r w:rsidRPr="00D41C83">
              <w:t>l)</w:t>
            </w:r>
            <w:r w:rsidRPr="00D41C83">
              <w:tab/>
              <w:t xml:space="preserve">uzupełnienie drzewostanu - sadzenie drzew, krzewów, pnączy </w:t>
            </w:r>
          </w:p>
          <w:p w:rsidR="00D41C83" w:rsidRPr="00D41C83" w:rsidRDefault="00D41C83" w:rsidP="00903A78">
            <w:pPr>
              <w:pStyle w:val="Tekstpodstawowy"/>
            </w:pPr>
            <w:r w:rsidRPr="00D41C83">
              <w:t xml:space="preserve">i bylin w miejscach wskazanych przez Zamawiającego (materiał roślinny nie wymieniony w przedmiocie umowy zapewni Zamawiający), </w:t>
            </w:r>
          </w:p>
          <w:p w:rsidR="00D41C83" w:rsidRPr="00D41C83" w:rsidRDefault="00D41C83" w:rsidP="00903A78">
            <w:pPr>
              <w:pStyle w:val="Tekstpodstawowy"/>
            </w:pPr>
            <w:r w:rsidRPr="00D41C83">
              <w:t>m)</w:t>
            </w:r>
            <w:r w:rsidRPr="00D41C83">
              <w:tab/>
              <w:t>nasadzenie drzew liściastych: 20 szt. z gatunku dąb szypułkowy '</w:t>
            </w:r>
            <w:proofErr w:type="spellStart"/>
            <w:r w:rsidRPr="00D41C83">
              <w:t>Fastigiata</w:t>
            </w:r>
            <w:proofErr w:type="spellEnd"/>
            <w:r w:rsidRPr="00D41C83">
              <w:t xml:space="preserve">', o obwodzie pnia min. 6-8 cm, w miejscu wskazanym przez Zamawiającego, w terminie do 31 października 2015 r. (zakup materiału </w:t>
            </w:r>
            <w:r w:rsidRPr="00D41C83">
              <w:lastRenderedPageBreak/>
              <w:t xml:space="preserve">do </w:t>
            </w:r>
            <w:proofErr w:type="spellStart"/>
            <w:r w:rsidRPr="00D41C83">
              <w:t>nasadzeń</w:t>
            </w:r>
            <w:proofErr w:type="spellEnd"/>
            <w:r w:rsidRPr="00D41C83">
              <w:t xml:space="preserve"> należy wkalkulować w cenę oferty); </w:t>
            </w:r>
          </w:p>
          <w:p w:rsidR="00D41C83" w:rsidRPr="00D41C83" w:rsidRDefault="00D41C83" w:rsidP="00903A78">
            <w:pPr>
              <w:pStyle w:val="Tekstpodstawowy"/>
            </w:pPr>
            <w:r w:rsidRPr="00D41C83">
              <w:t>n)</w:t>
            </w:r>
            <w:r w:rsidRPr="00D41C83">
              <w:tab/>
              <w:t>usuwanie jemioły  z drzew;</w:t>
            </w:r>
          </w:p>
          <w:p w:rsidR="00D41C83" w:rsidRPr="00D41C83" w:rsidRDefault="00D41C83" w:rsidP="00903A78">
            <w:pPr>
              <w:pStyle w:val="Tekstpodstawowy"/>
            </w:pPr>
            <w:r w:rsidRPr="00D41C83">
              <w:t>o)</w:t>
            </w:r>
            <w:r w:rsidRPr="00D41C83">
              <w:tab/>
              <w:t>palikowanie drzew nowo posadzonych (trzy paliki stabilizowane poprzecznie) i zabezpieczanie siatką PCV przed zwierzyną (materiał  zapewni Wykonawca);</w:t>
            </w:r>
          </w:p>
          <w:p w:rsidR="00D41C83" w:rsidRPr="00D41C83" w:rsidRDefault="00D41C83" w:rsidP="00903A78">
            <w:pPr>
              <w:pStyle w:val="Tekstpodstawowy"/>
            </w:pPr>
            <w:r w:rsidRPr="00D41C83">
              <w:t>p)</w:t>
            </w:r>
            <w:r w:rsidRPr="00D41C83">
              <w:tab/>
              <w:t>usuwanie wiatrołomów i wiatrowałów;</w:t>
            </w:r>
          </w:p>
          <w:p w:rsidR="00D41C83" w:rsidRPr="00D41C83" w:rsidRDefault="00D41C83" w:rsidP="00903A78">
            <w:pPr>
              <w:pStyle w:val="Tekstpodstawowy"/>
            </w:pPr>
            <w:r w:rsidRPr="00D41C83">
              <w:t>q)</w:t>
            </w:r>
            <w:r w:rsidRPr="00D41C83">
              <w:tab/>
              <w:t xml:space="preserve">tworzenie niecek na powierzchni gleby wokół nowo posadzonych drzew i krzewów oraz utrzymywanie ich w stanie wolnym od </w:t>
            </w:r>
            <w:proofErr w:type="spellStart"/>
            <w:r w:rsidRPr="00D41C83">
              <w:t>zachwaszczeń</w:t>
            </w:r>
            <w:proofErr w:type="spellEnd"/>
            <w:r w:rsidRPr="00D41C83">
              <w:t>;</w:t>
            </w:r>
          </w:p>
          <w:p w:rsidR="00D41C83" w:rsidRPr="00D41C83" w:rsidRDefault="00D41C83" w:rsidP="00903A78">
            <w:pPr>
              <w:pStyle w:val="Tekstpodstawowy"/>
            </w:pPr>
            <w:r w:rsidRPr="00D41C83">
              <w:t>r)</w:t>
            </w:r>
            <w:r w:rsidRPr="00D41C83">
              <w:tab/>
              <w:t>porządkowanie terenów zieleni po okresie zimowym tj. wygrabianie liści i zanieczyszczeń, rozgrabianie kopczyków zabezpieczających roślinność w okresie zimowym;</w:t>
            </w:r>
          </w:p>
          <w:p w:rsidR="00D41C83" w:rsidRPr="00D41C83" w:rsidRDefault="00D41C83" w:rsidP="00903A78">
            <w:pPr>
              <w:pStyle w:val="Tekstpodstawowy"/>
            </w:pPr>
            <w:r w:rsidRPr="00D41C83">
              <w:t>s)</w:t>
            </w:r>
            <w:r w:rsidRPr="00D41C83">
              <w:tab/>
              <w:t xml:space="preserve">bieżące naprawy i uzupełnianie ubytków, mycie i malowanie ławek, koszy parkowych, psich stacji (raz w roku w terminie do 31 maja); </w:t>
            </w:r>
          </w:p>
          <w:p w:rsidR="00D41C83" w:rsidRPr="00D41C83" w:rsidRDefault="00D41C83" w:rsidP="00903A78">
            <w:pPr>
              <w:pStyle w:val="Tekstpodstawowy"/>
            </w:pPr>
            <w:r w:rsidRPr="00D41C83">
              <w:t>t)</w:t>
            </w:r>
            <w:r w:rsidRPr="00D41C83">
              <w:tab/>
              <w:t xml:space="preserve">uzupełnianie woreczków w psich stacjach (woreczki zapewni Zamawiający); </w:t>
            </w:r>
          </w:p>
          <w:p w:rsidR="00D41C83" w:rsidRPr="00D41C83" w:rsidRDefault="00D41C83" w:rsidP="00903A78">
            <w:pPr>
              <w:pStyle w:val="Tekstpodstawowy"/>
            </w:pPr>
            <w:r w:rsidRPr="00D41C83">
              <w:t>u)</w:t>
            </w:r>
            <w:r w:rsidRPr="00D41C83">
              <w:tab/>
              <w:t>całoroczne usuwanie śmieci z koszy parkowych oraz psich stacji - opróżnianie odbywa się w zależności od potrzeb, częstotliwość opróżniania uzależniona jest tylko i wyłącznie od stanu ich zapełnienia;</w:t>
            </w:r>
          </w:p>
          <w:p w:rsidR="00D41C83" w:rsidRPr="00D41C83" w:rsidRDefault="00D41C83" w:rsidP="00903A78">
            <w:pPr>
              <w:pStyle w:val="Tekstpodstawowy"/>
            </w:pPr>
            <w:r w:rsidRPr="00D41C83">
              <w:t>v)</w:t>
            </w:r>
            <w:r w:rsidRPr="00D41C83">
              <w:tab/>
              <w:t>prowadzenie na bieżąco rejestru ilości koszy i ławek znajdujących się na terenie parku z określeniem ich lokalizacji;</w:t>
            </w:r>
          </w:p>
          <w:p w:rsidR="00D41C83" w:rsidRPr="00D41C83" w:rsidRDefault="00D41C83" w:rsidP="00903A78">
            <w:pPr>
              <w:pStyle w:val="Tekstpodstawowy"/>
            </w:pPr>
            <w:r w:rsidRPr="00D41C83">
              <w:t>w)</w:t>
            </w:r>
            <w:r w:rsidRPr="00D41C83">
              <w:tab/>
              <w:t xml:space="preserve">podejmowanie działań w przypadku stwierdzenia aktów wandalizmu </w:t>
            </w:r>
          </w:p>
          <w:p w:rsidR="00D41C83" w:rsidRPr="00D41C83" w:rsidRDefault="00D41C83" w:rsidP="00903A78">
            <w:pPr>
              <w:pStyle w:val="Tekstpodstawowy"/>
            </w:pPr>
            <w:r w:rsidRPr="00D41C83">
              <w:t xml:space="preserve">(tj. ponowne ustawienie przewróconych koszy, pozbieranie wysypanych odpadów oraz zgłoszenie tego faktu Zamawiającemu </w:t>
            </w:r>
          </w:p>
          <w:p w:rsidR="00D41C83" w:rsidRPr="00D41C83" w:rsidRDefault="00D41C83" w:rsidP="00903A78">
            <w:pPr>
              <w:pStyle w:val="Tekstpodstawowy"/>
            </w:pPr>
            <w:r w:rsidRPr="00D41C83">
              <w:t>i powiadomienie odpowiednich służb - Policji, Straży Miejskiej, zgłaszanie Zamawiającemu faktu zaginięcia ławek i koszy lub zmiany lokalizacji);</w:t>
            </w:r>
          </w:p>
          <w:p w:rsidR="00D41C83" w:rsidRPr="00D41C83" w:rsidRDefault="00D41C83" w:rsidP="00903A78">
            <w:pPr>
              <w:pStyle w:val="Tekstpodstawowy"/>
            </w:pPr>
            <w:r w:rsidRPr="00D41C83">
              <w:t>x)</w:t>
            </w:r>
            <w:r w:rsidRPr="00D41C83">
              <w:tab/>
              <w:t>utrzymanie czystości i porządku wokół kamienia upamiętniającego powstanie NSZZ "SOLIDARNOŚĆ" przy Alei Solidarności, dekorowanie w okresie świąt o charakterze miejskim i państwowym zniczami i wiązankami, usuwanie na bieżąco powstających na nim zanieczyszczeń w tym: plam, napisów itp., oczyszczanie terenu wokół kamienia przed i po uroczystościach np. usuwanie wypalonych zniczy</w:t>
            </w:r>
          </w:p>
          <w:p w:rsidR="00D41C83" w:rsidRPr="00D41C83" w:rsidRDefault="00D41C83" w:rsidP="00903A78">
            <w:pPr>
              <w:pStyle w:val="Tekstpodstawowy"/>
            </w:pPr>
            <w:r w:rsidRPr="00D41C83">
              <w:t xml:space="preserve">i suchych wiązanek kwiatów, pielęgnacja istniejących </w:t>
            </w:r>
            <w:proofErr w:type="spellStart"/>
            <w:r w:rsidRPr="00D41C83">
              <w:t>nasadzeń</w:t>
            </w:r>
            <w:proofErr w:type="spellEnd"/>
            <w:r w:rsidRPr="00D41C83">
              <w:t xml:space="preserve"> wokół kamienia;</w:t>
            </w:r>
          </w:p>
          <w:p w:rsidR="00D41C83" w:rsidRPr="00D41C83" w:rsidRDefault="00D41C83" w:rsidP="00903A78">
            <w:pPr>
              <w:pStyle w:val="Tekstpodstawowy"/>
            </w:pPr>
            <w:r w:rsidRPr="00D41C83">
              <w:t>y)</w:t>
            </w:r>
            <w:r w:rsidRPr="00D41C83">
              <w:tab/>
              <w:t>utrzymanie czystości i porządku wokół kamienia postawionego przez  ZHP w parku (koszenie trawy wokół kamienia);</w:t>
            </w:r>
          </w:p>
          <w:p w:rsidR="00D41C83" w:rsidRPr="00D41C83" w:rsidRDefault="00D41C83" w:rsidP="00903A78">
            <w:pPr>
              <w:pStyle w:val="Tekstpodstawowy"/>
            </w:pPr>
            <w:r w:rsidRPr="00D41C83">
              <w:t>z)</w:t>
            </w:r>
            <w:r w:rsidRPr="00D41C83">
              <w:tab/>
              <w:t>bieżące uzupełnianie podpór do drzewek, krzewów i roślin pnących (materiał zapewnia Wykonawca);</w:t>
            </w:r>
          </w:p>
          <w:p w:rsidR="00D41C83" w:rsidRPr="00D41C83" w:rsidRDefault="00D41C83" w:rsidP="00903A78">
            <w:pPr>
              <w:pStyle w:val="Tekstpodstawowy"/>
            </w:pPr>
            <w:r w:rsidRPr="00D41C83">
              <w:t>aa)</w:t>
            </w:r>
            <w:r w:rsidRPr="00D41C83">
              <w:tab/>
              <w:t xml:space="preserve">utrzymanie </w:t>
            </w:r>
            <w:r w:rsidRPr="00D41C83">
              <w:tab/>
              <w:t xml:space="preserve">czystości i porządku na terenie placu zabaw - konserwacja urządzeń </w:t>
            </w:r>
            <w:r w:rsidRPr="00D41C83">
              <w:tab/>
              <w:t xml:space="preserve">zabawowych, w tym dbałość o estetykę i </w:t>
            </w:r>
            <w:r w:rsidRPr="00D41C83">
              <w:lastRenderedPageBreak/>
              <w:t xml:space="preserve">stan techniczny urządzeń </w:t>
            </w:r>
            <w:r w:rsidRPr="00D41C83">
              <w:tab/>
              <w:t xml:space="preserve">(odmalowanie 1 raz w roku na wiosnę urządzeń zabawowych w istniejącej kolorystyce, farbami impregnacyjno-dekoracyjnymi przeznaczonymi do użytku zewnętrznego po uprzednim oczyszczeniu ich z pozostałości starej farby), wykonywanie bieżących napraw, </w:t>
            </w:r>
          </w:p>
          <w:p w:rsidR="00D41C83" w:rsidRPr="00D41C83" w:rsidRDefault="00D41C83" w:rsidP="00903A78">
            <w:pPr>
              <w:pStyle w:val="Tekstpodstawowy"/>
            </w:pPr>
            <w:r w:rsidRPr="00D41C83">
              <w:t xml:space="preserve">wymiana piasku w piaskownicy dwa razy w roku w miesiącach kwiecień i lipiec, a później uzupełnianie wg potrzeb (piasek płukany frakcji 0,2 mm lub żwirek 2 - 8 mm); </w:t>
            </w:r>
          </w:p>
          <w:p w:rsidR="00D41C83" w:rsidRPr="00D41C83" w:rsidRDefault="00D41C83" w:rsidP="00903A78">
            <w:pPr>
              <w:pStyle w:val="Tekstpodstawowy"/>
            </w:pPr>
            <w:proofErr w:type="spellStart"/>
            <w:r w:rsidRPr="00D41C83">
              <w:t>bb</w:t>
            </w:r>
            <w:proofErr w:type="spellEnd"/>
            <w:r w:rsidRPr="00D41C83">
              <w:t>)</w:t>
            </w:r>
            <w:r w:rsidRPr="00D41C83">
              <w:tab/>
              <w:t xml:space="preserve">utrzymanie znajdującego się na terenie parku użytku ekologicznego "bagienko" tj. oczyszczanie lustra wody z nieczystości wraz </w:t>
            </w:r>
          </w:p>
          <w:p w:rsidR="00D41C83" w:rsidRPr="00D41C83" w:rsidRDefault="00D41C83" w:rsidP="00903A78">
            <w:pPr>
              <w:pStyle w:val="Tekstpodstawowy"/>
            </w:pPr>
            <w:r w:rsidRPr="00D41C83">
              <w:t>z wywozem tych nieczystości, zbieranie śmieci wokół stawku, koszenie wzdłuż ścieżki prowadzącej do stawku, usuwanie nadmiaru rozrośniętej trzciny wokół stawku;</w:t>
            </w:r>
          </w:p>
          <w:p w:rsidR="00D41C83" w:rsidRPr="00D41C83" w:rsidRDefault="00D41C83" w:rsidP="00903A78">
            <w:pPr>
              <w:pStyle w:val="Tekstpodstawowy"/>
            </w:pPr>
            <w:r w:rsidRPr="00D41C83">
              <w:t>cc)</w:t>
            </w:r>
            <w:r w:rsidRPr="00D41C83">
              <w:tab/>
              <w:t xml:space="preserve">koszenie trawy i bieżące utrzymanie czystości w pasie drogi Al. Solidarności - odcinek od kamienia NSZZ "SOLIDARNOŚĆ" do skrzyżowania z ul. Chełmońskiego (działki nr </w:t>
            </w:r>
            <w:proofErr w:type="spellStart"/>
            <w:r w:rsidRPr="00D41C83">
              <w:t>ewid</w:t>
            </w:r>
            <w:proofErr w:type="spellEnd"/>
            <w:r w:rsidRPr="00D41C83">
              <w:t>.: 2564/3, 2564/6, 1257/1, 2563/1,691/4, 691/7 o łącznej powierzchni ok. 15.000 m2);</w:t>
            </w:r>
          </w:p>
          <w:p w:rsidR="00D41C83" w:rsidRPr="00D41C83" w:rsidRDefault="00D41C83" w:rsidP="00903A78">
            <w:pPr>
              <w:pStyle w:val="Tekstpodstawowy"/>
            </w:pPr>
            <w:proofErr w:type="spellStart"/>
            <w:r w:rsidRPr="00D41C83">
              <w:t>dd</w:t>
            </w:r>
            <w:proofErr w:type="spellEnd"/>
            <w:r w:rsidRPr="00D41C83">
              <w:t>)</w:t>
            </w:r>
            <w:r w:rsidRPr="00D41C83">
              <w:tab/>
              <w:t xml:space="preserve">bieżąca konserwacja istniejącego cieku wodnego w parku od strony </w:t>
            </w:r>
          </w:p>
          <w:p w:rsidR="00D41C83" w:rsidRPr="00D41C83" w:rsidRDefault="00D41C83" w:rsidP="00903A78">
            <w:pPr>
              <w:pStyle w:val="Tekstpodstawowy"/>
            </w:pPr>
            <w:r w:rsidRPr="00D41C83">
              <w:t>ul. Kilińskiego (koszenie, usuwanie zanieczyszczeń);</w:t>
            </w:r>
          </w:p>
          <w:p w:rsidR="00D41C83" w:rsidRPr="00D41C83" w:rsidRDefault="00D41C83" w:rsidP="00903A78">
            <w:pPr>
              <w:pStyle w:val="Tekstpodstawowy"/>
            </w:pPr>
            <w:proofErr w:type="spellStart"/>
            <w:r w:rsidRPr="00D41C83">
              <w:t>ee</w:t>
            </w:r>
            <w:proofErr w:type="spellEnd"/>
            <w:r w:rsidRPr="00D41C83">
              <w:t>)</w:t>
            </w:r>
            <w:r w:rsidRPr="00D41C83">
              <w:tab/>
              <w:t>wywóz nieczystości powstałych w trakcie wykonywania prac na składowisko odpadów, oraz ewidencjonowanie wywożonych nieczystości (w przypadku posiadania decyzji na transport oraz odbiór odpadów, bądź zaświadczenia o wpisie do rejestru działalności regulowanej);</w:t>
            </w:r>
          </w:p>
          <w:p w:rsidR="00D41C83" w:rsidRPr="00D41C83" w:rsidRDefault="00D41C83" w:rsidP="00903A78">
            <w:pPr>
              <w:pStyle w:val="Tekstpodstawowy"/>
            </w:pPr>
            <w:proofErr w:type="spellStart"/>
            <w:r w:rsidRPr="00D41C83">
              <w:t>ff</w:t>
            </w:r>
            <w:proofErr w:type="spellEnd"/>
            <w:r w:rsidRPr="00D41C83">
              <w:t>)</w:t>
            </w:r>
            <w:r w:rsidRPr="00D41C83">
              <w:tab/>
              <w:t xml:space="preserve">zawarcie umowy na odbiór odpadów ze specjalistyczna firmą </w:t>
            </w:r>
          </w:p>
          <w:p w:rsidR="00D41C83" w:rsidRPr="00D41C83" w:rsidRDefault="00D41C83" w:rsidP="00903A78">
            <w:pPr>
              <w:pStyle w:val="Tekstpodstawowy"/>
            </w:pPr>
            <w:r w:rsidRPr="00D41C83">
              <w:t>(w przypadku braku dokumentów wymienionych w pkt powyżej).</w:t>
            </w:r>
          </w:p>
          <w:p w:rsidR="00D41C83" w:rsidRPr="00D41C83" w:rsidRDefault="00D41C83" w:rsidP="00903A78">
            <w:pPr>
              <w:pStyle w:val="Tekstpodstawowy"/>
            </w:pPr>
          </w:p>
          <w:p w:rsidR="00D41C83" w:rsidRPr="00D41C83" w:rsidRDefault="00D41C83" w:rsidP="00903A78">
            <w:pPr>
              <w:pStyle w:val="Tekstpodstawowy"/>
            </w:pPr>
          </w:p>
          <w:p w:rsidR="00D41C83" w:rsidRPr="003209A8" w:rsidRDefault="00D41C83" w:rsidP="00903A78">
            <w:pPr>
              <w:pStyle w:val="Tekstpodstawowy"/>
            </w:pPr>
            <w:r w:rsidRPr="00D41C83">
              <w:t>Niedopełnienie chociażby jednego z powyższych punktów skutkować będzie potrąceniem 50% wartości ryczałtu miesięcznego.</w:t>
            </w:r>
          </w:p>
          <w:p w:rsidR="00D41C83" w:rsidRPr="003209A8" w:rsidRDefault="00D41C83" w:rsidP="00903A78">
            <w:pPr>
              <w:pStyle w:val="Tekstpodstawowy"/>
            </w:pPr>
            <w:r w:rsidRPr="00D41C83">
              <w:rPr>
                <w:b/>
              </w:rPr>
              <w:t>Zamawiający dopuszcza składanie ofert równoważnych</w:t>
            </w:r>
          </w:p>
          <w:p w:rsidR="00D41C83" w:rsidRPr="003209A8" w:rsidRDefault="00D41C83" w:rsidP="00903A78">
            <w:pPr>
              <w:pStyle w:val="Tekstpodstawowy"/>
              <w:rPr>
                <w:b/>
              </w:rPr>
            </w:pPr>
            <w:r w:rsidRPr="00D41C83">
              <w:rPr>
                <w:b/>
              </w:rPr>
              <w:t>Zamawiający nie dopuszcza składania ofert wariantowych</w:t>
            </w:r>
            <w:r w:rsidRPr="003209A8">
              <w:t xml:space="preserve">. </w:t>
            </w:r>
          </w:p>
        </w:tc>
      </w:tr>
      <w:tr w:rsidR="00D41C83" w:rsidRPr="003209A8" w:rsidTr="00903A78">
        <w:trPr>
          <w:jc w:val="center"/>
        </w:trPr>
        <w:tc>
          <w:tcPr>
            <w:tcW w:w="1729" w:type="dxa"/>
          </w:tcPr>
          <w:p w:rsidR="00D41C83" w:rsidRPr="003209A8" w:rsidRDefault="00D41C83" w:rsidP="00903A78">
            <w:pPr>
              <w:pStyle w:val="Tekstpodstawowy"/>
              <w:jc w:val="right"/>
            </w:pPr>
            <w:r w:rsidRPr="00D41C83">
              <w:lastRenderedPageBreak/>
              <w:t>3</w:t>
            </w:r>
          </w:p>
        </w:tc>
        <w:tc>
          <w:tcPr>
            <w:tcW w:w="7357" w:type="dxa"/>
          </w:tcPr>
          <w:p w:rsidR="00D41C83" w:rsidRPr="003209A8" w:rsidRDefault="00D41C83" w:rsidP="00903A78">
            <w:pPr>
              <w:pStyle w:val="Tekstpodstawowy"/>
            </w:pPr>
            <w:r w:rsidRPr="003209A8">
              <w:rPr>
                <w:b/>
              </w:rPr>
              <w:t>Temat:</w:t>
            </w:r>
            <w:r w:rsidRPr="003209A8">
              <w:t xml:space="preserve"> </w:t>
            </w:r>
            <w:r w:rsidRPr="00D41C83">
              <w:t>Pielęgnacja, konserwacja i bieżące utrzymanie zieleni w Parku Miejskim im. Powstańców Wielkopolskich w Śremie - 46 ha</w:t>
            </w:r>
            <w:r w:rsidRPr="003209A8">
              <w:t xml:space="preserve"> </w:t>
            </w:r>
          </w:p>
          <w:p w:rsidR="00D41C83" w:rsidRPr="003209A8" w:rsidRDefault="00D41C83" w:rsidP="00903A78">
            <w:pPr>
              <w:pStyle w:val="Tekstpodstawowy"/>
              <w:rPr>
                <w:b/>
              </w:rPr>
            </w:pPr>
            <w:r w:rsidRPr="003209A8">
              <w:rPr>
                <w:b/>
              </w:rPr>
              <w:t xml:space="preserve">Wspólny Słownik Zamówień: </w:t>
            </w:r>
            <w:r w:rsidRPr="003209A8">
              <w:t xml:space="preserve"> </w:t>
            </w:r>
            <w:r w:rsidR="00A61D93" w:rsidRPr="00A61D93">
              <w:t>77313000-7, 77314100-5, 77310000-6</w:t>
            </w:r>
            <w:bookmarkStart w:id="3" w:name="_GoBack"/>
            <w:bookmarkEnd w:id="3"/>
          </w:p>
          <w:p w:rsidR="00D41C83" w:rsidRPr="00D41C83" w:rsidRDefault="00D41C83" w:rsidP="00903A78">
            <w:pPr>
              <w:pStyle w:val="Tekstpodstawowy"/>
            </w:pPr>
            <w:r w:rsidRPr="003209A8">
              <w:rPr>
                <w:b/>
              </w:rPr>
              <w:t xml:space="preserve">Opis: </w:t>
            </w:r>
            <w:r w:rsidRPr="00D41C83">
              <w:t>Zakres rzeczowy robót:</w:t>
            </w:r>
          </w:p>
          <w:p w:rsidR="00D41C83" w:rsidRPr="00D41C83" w:rsidRDefault="00D41C83" w:rsidP="00903A78">
            <w:pPr>
              <w:pStyle w:val="Tekstpodstawowy"/>
            </w:pPr>
            <w:r w:rsidRPr="00D41C83">
              <w:t>1)</w:t>
            </w:r>
            <w:r w:rsidRPr="00D41C83">
              <w:tab/>
              <w:t>bieżące całoroczne utrzymanie czystości i porządku w ciągach alejek parkowych poprzez odchwaszczanie na całej powierzchni, zamiatanie, usuwanie zanieczyszczeń i przycinanie brzegów alejek:</w:t>
            </w:r>
          </w:p>
          <w:p w:rsidR="00D41C83" w:rsidRPr="00D41C83" w:rsidRDefault="00D41C83" w:rsidP="00903A78">
            <w:pPr>
              <w:pStyle w:val="Tekstpodstawowy"/>
            </w:pPr>
            <w:r w:rsidRPr="00D41C83">
              <w:t>"</w:t>
            </w:r>
            <w:r w:rsidRPr="00D41C83">
              <w:tab/>
              <w:t>ścieżki asfaltowe - 4 694 m2,</w:t>
            </w:r>
          </w:p>
          <w:p w:rsidR="00D41C83" w:rsidRPr="00D41C83" w:rsidRDefault="00D41C83" w:rsidP="00903A78">
            <w:pPr>
              <w:pStyle w:val="Tekstpodstawowy"/>
            </w:pPr>
            <w:r w:rsidRPr="00D41C83">
              <w:lastRenderedPageBreak/>
              <w:t>"</w:t>
            </w:r>
            <w:r w:rsidRPr="00D41C83">
              <w:tab/>
              <w:t>ścieżki żużlowe - 11 020 m2,</w:t>
            </w:r>
          </w:p>
          <w:p w:rsidR="00D41C83" w:rsidRPr="00D41C83" w:rsidRDefault="00D41C83" w:rsidP="00903A78">
            <w:pPr>
              <w:pStyle w:val="Tekstpodstawowy"/>
            </w:pPr>
            <w:r w:rsidRPr="00D41C83">
              <w:t>"</w:t>
            </w:r>
            <w:r w:rsidRPr="00D41C83">
              <w:tab/>
              <w:t xml:space="preserve">ścieżki ziemne - 25 222 m2; </w:t>
            </w:r>
          </w:p>
          <w:p w:rsidR="00D41C83" w:rsidRPr="00D41C83" w:rsidRDefault="00D41C83" w:rsidP="00903A78">
            <w:pPr>
              <w:pStyle w:val="Tekstpodstawowy"/>
            </w:pPr>
            <w:r w:rsidRPr="00D41C83">
              <w:t>2)</w:t>
            </w:r>
            <w:r w:rsidRPr="00D41C83">
              <w:tab/>
              <w:t>okopywanie trawników przy obrzeżach betonowych - prace należy wykonać w terminie do 30 czerwca 2015 r., a następnie utrzymywanie ich we właściwym stanie;</w:t>
            </w:r>
          </w:p>
          <w:p w:rsidR="00D41C83" w:rsidRPr="00D41C83" w:rsidRDefault="00D41C83" w:rsidP="00903A78">
            <w:pPr>
              <w:pStyle w:val="Tekstpodstawowy"/>
            </w:pPr>
            <w:r w:rsidRPr="00D41C83">
              <w:t>3)</w:t>
            </w:r>
            <w:r w:rsidRPr="00D41C83">
              <w:tab/>
              <w:t>bieżące uzupełnienie brakujących obrzeży betonowych w alejkach żużlowych;</w:t>
            </w:r>
          </w:p>
          <w:p w:rsidR="00D41C83" w:rsidRPr="00D41C83" w:rsidRDefault="00D41C83" w:rsidP="00903A78">
            <w:pPr>
              <w:pStyle w:val="Tekstpodstawowy"/>
            </w:pPr>
            <w:r w:rsidRPr="00D41C83">
              <w:t>4)</w:t>
            </w:r>
            <w:r w:rsidRPr="00D41C83">
              <w:tab/>
              <w:t xml:space="preserve">wymiana starych obrzeży betonowych w alejkach parkowych wokół Śremskiego Zoo (324 </w:t>
            </w:r>
            <w:proofErr w:type="spellStart"/>
            <w:r w:rsidRPr="00D41C83">
              <w:t>mb</w:t>
            </w:r>
            <w:proofErr w:type="spellEnd"/>
            <w:r w:rsidRPr="00D41C83">
              <w:t>), w terminie do 15 maja 2015 r.:</w:t>
            </w:r>
          </w:p>
          <w:p w:rsidR="00D41C83" w:rsidRPr="00D41C83" w:rsidRDefault="00D41C83" w:rsidP="00903A78">
            <w:pPr>
              <w:pStyle w:val="Tekstpodstawowy"/>
            </w:pPr>
            <w:r w:rsidRPr="00D41C83">
              <w:t xml:space="preserve">- wokół gazonu znajdującego się naprzeciwko bramy wejściowej na wybieg zwierzyńca parkowego (77 </w:t>
            </w:r>
            <w:proofErr w:type="spellStart"/>
            <w:r w:rsidRPr="00D41C83">
              <w:t>mb</w:t>
            </w:r>
            <w:proofErr w:type="spellEnd"/>
            <w:r w:rsidRPr="00D41C83">
              <w:t>),</w:t>
            </w:r>
          </w:p>
          <w:p w:rsidR="00D41C83" w:rsidRPr="00D41C83" w:rsidRDefault="00D41C83" w:rsidP="00903A78">
            <w:pPr>
              <w:pStyle w:val="Tekstpodstawowy"/>
            </w:pPr>
            <w:r w:rsidRPr="00D41C83">
              <w:t xml:space="preserve">- wzdłuż alejki (lewa strona) okalającej gazon naprzeciwko wybiegu zwierzyńca parkowego (odcinek od skrzyżowania alejek do ptaszarni - 56 </w:t>
            </w:r>
            <w:proofErr w:type="spellStart"/>
            <w:r w:rsidRPr="00D41C83">
              <w:t>mb</w:t>
            </w:r>
            <w:proofErr w:type="spellEnd"/>
            <w:r w:rsidRPr="00D41C83">
              <w:t>),</w:t>
            </w:r>
          </w:p>
          <w:p w:rsidR="00D41C83" w:rsidRPr="00D41C83" w:rsidRDefault="00D41C83" w:rsidP="00903A78">
            <w:pPr>
              <w:pStyle w:val="Tekstpodstawowy"/>
            </w:pPr>
            <w:r w:rsidRPr="00D41C83">
              <w:t xml:space="preserve">- wokół skweru, na którym zlokalizowana jest altanka (120 </w:t>
            </w:r>
            <w:proofErr w:type="spellStart"/>
            <w:r w:rsidRPr="00D41C83">
              <w:t>mb</w:t>
            </w:r>
            <w:proofErr w:type="spellEnd"/>
            <w:r w:rsidRPr="00D41C83">
              <w:t>),</w:t>
            </w:r>
          </w:p>
          <w:p w:rsidR="00D41C83" w:rsidRPr="00D41C83" w:rsidRDefault="00D41C83" w:rsidP="00903A78">
            <w:pPr>
              <w:pStyle w:val="Tekstpodstawowy"/>
            </w:pPr>
            <w:r w:rsidRPr="00D41C83">
              <w:t xml:space="preserve">- wzdłuż alejki przy placu zabaw - odcinek od </w:t>
            </w:r>
            <w:proofErr w:type="spellStart"/>
            <w:r w:rsidRPr="00D41C83">
              <w:t>skalniaka</w:t>
            </w:r>
            <w:proofErr w:type="spellEnd"/>
            <w:r w:rsidRPr="00D41C83">
              <w:t xml:space="preserve"> do ptaszarni (71 </w:t>
            </w:r>
            <w:proofErr w:type="spellStart"/>
            <w:r w:rsidRPr="00D41C83">
              <w:t>mb</w:t>
            </w:r>
            <w:proofErr w:type="spellEnd"/>
            <w:r w:rsidRPr="00D41C83">
              <w:t>);</w:t>
            </w:r>
          </w:p>
          <w:p w:rsidR="00D41C83" w:rsidRPr="00D41C83" w:rsidRDefault="00D41C83" w:rsidP="00903A78">
            <w:pPr>
              <w:pStyle w:val="Tekstpodstawowy"/>
            </w:pPr>
            <w:r w:rsidRPr="00D41C83">
              <w:t>5)</w:t>
            </w:r>
            <w:r w:rsidRPr="00D41C83">
              <w:tab/>
              <w:t xml:space="preserve">rozgrabianie kretowisk; </w:t>
            </w:r>
          </w:p>
          <w:p w:rsidR="00D41C83" w:rsidRPr="00D41C83" w:rsidRDefault="00D41C83" w:rsidP="00903A78">
            <w:pPr>
              <w:pStyle w:val="Tekstpodstawowy"/>
            </w:pPr>
            <w:r w:rsidRPr="00D41C83">
              <w:t>6)</w:t>
            </w:r>
            <w:r w:rsidRPr="00D41C83">
              <w:tab/>
              <w:t>całoroczne utrzymanie czystości i porządku na terenach zielonych (365 343 m2) tj. codzienne usuwanie śmieci;</w:t>
            </w:r>
          </w:p>
          <w:p w:rsidR="00D41C83" w:rsidRPr="00D41C83" w:rsidRDefault="00D41C83" w:rsidP="00903A78">
            <w:pPr>
              <w:pStyle w:val="Tekstpodstawowy"/>
            </w:pPr>
            <w:r w:rsidRPr="00D41C83">
              <w:t>7)</w:t>
            </w:r>
            <w:r w:rsidRPr="00D41C83">
              <w:tab/>
              <w:t xml:space="preserve">całoroczna pielęgnacja trawników (75 015 m2) poprzez: </w:t>
            </w:r>
          </w:p>
          <w:p w:rsidR="00D41C83" w:rsidRPr="00D41C83" w:rsidRDefault="00D41C83" w:rsidP="00903A78">
            <w:pPr>
              <w:pStyle w:val="Tekstpodstawowy"/>
            </w:pPr>
            <w:r w:rsidRPr="00D41C83">
              <w:t>a.</w:t>
            </w:r>
            <w:r w:rsidRPr="00D41C83">
              <w:tab/>
              <w:t>koszenie - w okresie wegetacyjnym wraz z wywiezieniem pokosu każdorazowo po wykonaniu przycięcia trawy (utrzymanie wysokości trawy w granicach do 8 cm);</w:t>
            </w:r>
          </w:p>
          <w:p w:rsidR="00D41C83" w:rsidRPr="00D41C83" w:rsidRDefault="00D41C83" w:rsidP="00903A78">
            <w:pPr>
              <w:pStyle w:val="Tekstpodstawowy"/>
            </w:pPr>
            <w:r w:rsidRPr="00D41C83">
              <w:t>b.</w:t>
            </w:r>
            <w:r w:rsidRPr="00D41C83">
              <w:tab/>
              <w:t xml:space="preserve">nawożenie raz w roku - usługa wraz z kosztem zakupu nawozu, zasilanie wszystkich upraw nawozami mineralnymi wieloskładnikowymi NPK, 2,5 kg nawozu na 100 m2 (zakupiony nawóz należy okazać Zamawiającemu). Termin wykonania do 15 maja 2015 r. oraz 15 maja 2016 r. (należy powiadomić Zamawiającego pisemnie z co najmniej 3 dniowym wyprzedzeniem o terminie wykonywania prac, celem ich kontroli. Prace należy wykonywać w godzinach pracy Urzędu; </w:t>
            </w:r>
          </w:p>
          <w:p w:rsidR="00D41C83" w:rsidRPr="00D41C83" w:rsidRDefault="00D41C83" w:rsidP="00903A78">
            <w:pPr>
              <w:pStyle w:val="Tekstpodstawowy"/>
            </w:pPr>
            <w:r w:rsidRPr="00D41C83">
              <w:t>c.</w:t>
            </w:r>
            <w:r w:rsidRPr="00D41C83">
              <w:tab/>
              <w:t>nawadnianie w okresie suszy - w okresie od maja do września, wodę zapewnia Wykonawca;</w:t>
            </w:r>
          </w:p>
          <w:p w:rsidR="00D41C83" w:rsidRPr="00D41C83" w:rsidRDefault="00D41C83" w:rsidP="00903A78">
            <w:pPr>
              <w:pStyle w:val="Tekstpodstawowy"/>
            </w:pPr>
            <w:r w:rsidRPr="00D41C83">
              <w:t>d.</w:t>
            </w:r>
            <w:r w:rsidRPr="00D41C83">
              <w:tab/>
              <w:t xml:space="preserve">dosiewanie traw - usługa wraz z kosztem zakupu siewu trawy </w:t>
            </w:r>
          </w:p>
          <w:p w:rsidR="00D41C83" w:rsidRPr="00D41C83" w:rsidRDefault="00D41C83" w:rsidP="00903A78">
            <w:pPr>
              <w:pStyle w:val="Tekstpodstawowy"/>
            </w:pPr>
            <w:r w:rsidRPr="00D41C83">
              <w:t>w okresie od kwietnia do końca sierpnia. Bezpośrednio przed wykonaniem usługi Zamawiający wskaże miejsce;</w:t>
            </w:r>
          </w:p>
          <w:p w:rsidR="00D41C83" w:rsidRPr="00D41C83" w:rsidRDefault="00D41C83" w:rsidP="00903A78">
            <w:pPr>
              <w:pStyle w:val="Tekstpodstawowy"/>
            </w:pPr>
            <w:r w:rsidRPr="00D41C83">
              <w:t>e.</w:t>
            </w:r>
            <w:r w:rsidRPr="00D41C83">
              <w:tab/>
              <w:t>przygotowywanie terenu pod sadzenia i siew;</w:t>
            </w:r>
          </w:p>
          <w:p w:rsidR="00D41C83" w:rsidRPr="00D41C83" w:rsidRDefault="00D41C83" w:rsidP="00903A78">
            <w:pPr>
              <w:pStyle w:val="Tekstpodstawowy"/>
            </w:pPr>
            <w:r w:rsidRPr="00D41C83">
              <w:t>f.</w:t>
            </w:r>
            <w:r w:rsidRPr="00D41C83">
              <w:tab/>
              <w:t xml:space="preserve">całoroczne wygrabianie liści - wywiezienie liści każdorazowo po wykonaniu wygrabienia (nie dopuszcza się zalegania pryzm liści przez okres dłuższy niż 3 dni); </w:t>
            </w:r>
          </w:p>
          <w:p w:rsidR="00D41C83" w:rsidRPr="00D41C83" w:rsidRDefault="00D41C83" w:rsidP="00903A78">
            <w:pPr>
              <w:pStyle w:val="Tekstpodstawowy"/>
            </w:pPr>
            <w:r w:rsidRPr="00D41C83">
              <w:t>8)</w:t>
            </w:r>
            <w:r w:rsidRPr="00D41C83">
              <w:tab/>
              <w:t xml:space="preserve">całoroczna pielęgnacja kwietników sezonowych: odchwaszczanie, </w:t>
            </w:r>
            <w:r w:rsidRPr="00D41C83">
              <w:lastRenderedPageBreak/>
              <w:t xml:space="preserve">nawożenie, usuwanie przekwitłych kwiatostanów i podlewanie </w:t>
            </w:r>
          </w:p>
          <w:p w:rsidR="00D41C83" w:rsidRPr="00D41C83" w:rsidRDefault="00D41C83" w:rsidP="00903A78">
            <w:pPr>
              <w:pStyle w:val="Tekstpodstawowy"/>
            </w:pPr>
            <w:r w:rsidRPr="00D41C83">
              <w:t xml:space="preserve">w zależności od potrzeb, wykonywanie nowych </w:t>
            </w:r>
            <w:proofErr w:type="spellStart"/>
            <w:r w:rsidRPr="00D41C83">
              <w:t>nasadzeń</w:t>
            </w:r>
            <w:proofErr w:type="spellEnd"/>
            <w:r w:rsidRPr="00D41C83">
              <w:t xml:space="preserve"> (184 m2); </w:t>
            </w:r>
          </w:p>
          <w:p w:rsidR="00D41C83" w:rsidRPr="00D41C83" w:rsidRDefault="00D41C83" w:rsidP="00903A78">
            <w:pPr>
              <w:pStyle w:val="Tekstpodstawowy"/>
            </w:pPr>
            <w:r w:rsidRPr="00D41C83">
              <w:t>9)</w:t>
            </w:r>
            <w:r w:rsidRPr="00D41C83">
              <w:tab/>
              <w:t>oczyszczanie gazonów oraz obsadzanie ich roślinnością;</w:t>
            </w:r>
          </w:p>
          <w:p w:rsidR="00D41C83" w:rsidRPr="00D41C83" w:rsidRDefault="00D41C83" w:rsidP="00903A78">
            <w:pPr>
              <w:pStyle w:val="Tekstpodstawowy"/>
            </w:pPr>
            <w:r w:rsidRPr="00D41C83">
              <w:t>10)</w:t>
            </w:r>
            <w:r w:rsidRPr="00D41C83">
              <w:tab/>
              <w:t xml:space="preserve">całoroczna pielęgnacja kwietników z róż i bylin: odchwaszczanie, nawożenie, usuwanie przekwitłych kwiatostanów, podlewanie </w:t>
            </w:r>
          </w:p>
          <w:p w:rsidR="00D41C83" w:rsidRPr="00D41C83" w:rsidRDefault="00D41C83" w:rsidP="00903A78">
            <w:pPr>
              <w:pStyle w:val="Tekstpodstawowy"/>
            </w:pPr>
            <w:r w:rsidRPr="00D41C83">
              <w:t xml:space="preserve">w zależności od potrzeb, przygotowanie do okresu zimy (róże, bylin na obszarze ok. 50 m2, </w:t>
            </w:r>
            <w:proofErr w:type="spellStart"/>
            <w:r w:rsidRPr="00D41C83">
              <w:t>skalniaki</w:t>
            </w:r>
            <w:proofErr w:type="spellEnd"/>
            <w:r w:rsidRPr="00D41C83">
              <w:t xml:space="preserve"> - 350 m2);</w:t>
            </w:r>
          </w:p>
          <w:p w:rsidR="00D41C83" w:rsidRPr="00D41C83" w:rsidRDefault="00D41C83" w:rsidP="00903A78">
            <w:pPr>
              <w:pStyle w:val="Tekstpodstawowy"/>
            </w:pPr>
            <w:r w:rsidRPr="00D41C83">
              <w:t>11)</w:t>
            </w:r>
            <w:r w:rsidRPr="00D41C83">
              <w:tab/>
              <w:t xml:space="preserve">całoroczna pielęgnacja żywopłotów tj. przycinanie, oczyszczanie ze   </w:t>
            </w:r>
            <w:r w:rsidRPr="00D41C83">
              <w:tab/>
              <w:t>śmieci, podlewanie i uzupełnianie (ok. 560 m2);</w:t>
            </w:r>
          </w:p>
          <w:p w:rsidR="00D41C83" w:rsidRPr="00D41C83" w:rsidRDefault="00D41C83" w:rsidP="00903A78">
            <w:pPr>
              <w:pStyle w:val="Tekstpodstawowy"/>
            </w:pPr>
            <w:r w:rsidRPr="00D41C83">
              <w:t>12)</w:t>
            </w:r>
            <w:r w:rsidRPr="00D41C83">
              <w:tab/>
              <w:t xml:space="preserve">bieżące i całoroczne wykonywanie zabiegów pielęgnacyjnych na </w:t>
            </w:r>
            <w:r w:rsidRPr="00D41C83">
              <w:tab/>
              <w:t xml:space="preserve">drzewach i krzewach, w szczególności wykonywanie cięć sanitarnych, </w:t>
            </w:r>
            <w:r w:rsidRPr="00D41C83">
              <w:tab/>
              <w:t xml:space="preserve">korekcyjnych, prześwietlanie koron drzew, usuwanie połamanych oraz </w:t>
            </w:r>
            <w:r w:rsidRPr="00D41C83">
              <w:tab/>
              <w:t xml:space="preserve">suchych drzew i gałęzi, usuwanie odrostów korzeniowych i pniowych, </w:t>
            </w:r>
            <w:r w:rsidRPr="00D41C83">
              <w:tab/>
              <w:t xml:space="preserve">mechaniczne wzmacnianie drzew-zakładanie wiązań elastycznych </w:t>
            </w:r>
          </w:p>
          <w:p w:rsidR="00D41C83" w:rsidRPr="00D41C83" w:rsidRDefault="00D41C83" w:rsidP="00903A78">
            <w:pPr>
              <w:pStyle w:val="Tekstpodstawowy"/>
            </w:pPr>
            <w:r w:rsidRPr="00D41C83">
              <w:tab/>
              <w:t xml:space="preserve">w koronach drzew, zdejmowanie zawieszonych gałęzi i konarów </w:t>
            </w:r>
          </w:p>
          <w:p w:rsidR="00D41C83" w:rsidRPr="00D41C83" w:rsidRDefault="00D41C83" w:rsidP="00903A78">
            <w:pPr>
              <w:pStyle w:val="Tekstpodstawowy"/>
            </w:pPr>
            <w:r w:rsidRPr="00D41C83">
              <w:tab/>
              <w:t xml:space="preserve">w koronach drzew; </w:t>
            </w:r>
          </w:p>
          <w:p w:rsidR="00D41C83" w:rsidRPr="00D41C83" w:rsidRDefault="00D41C83" w:rsidP="00903A78">
            <w:pPr>
              <w:pStyle w:val="Tekstpodstawowy"/>
            </w:pPr>
            <w:r w:rsidRPr="00D41C83">
              <w:t>13)</w:t>
            </w:r>
            <w:r w:rsidRPr="00D41C83">
              <w:tab/>
              <w:t xml:space="preserve">przeprowadzanie wycinki drzew i krzewów w parku (w ilości do 30  drzew) - usuwanie drzew z frezowaniem pniaków </w:t>
            </w:r>
            <w:r w:rsidRPr="00D41C83">
              <w:tab/>
              <w:t xml:space="preserve">(frezowanie niezwłocznie po wycince), usuwanie samosiewów, pocięcie drzew </w:t>
            </w:r>
            <w:r w:rsidRPr="00D41C83">
              <w:tab/>
              <w:t xml:space="preserve">na klocki i wywóz pociętych na klocki drzew każdorazowo do Ośrodka Pomocy </w:t>
            </w:r>
            <w:r w:rsidRPr="00D41C83">
              <w:tab/>
              <w:t xml:space="preserve">Społecznej w Śremie przy ul. Mickiewicza 40 (Wykonawca zobowiązany jest uzyskać potwierdzenie OPS zestawienia ilości </w:t>
            </w:r>
            <w:r w:rsidRPr="00D41C83">
              <w:tab/>
              <w:t>przekazanego drewna z obmiarem Zamawiającego). Koszty ewentualnej wycinki drzew i krzewów w parku ponosić będzie Wykonawca. Wykonawca zobowiązany jest powiadomić każdorazowo Zamawiającego o terminie przeprowadzania wycinki;</w:t>
            </w:r>
          </w:p>
          <w:p w:rsidR="00D41C83" w:rsidRPr="00D41C83" w:rsidRDefault="00D41C83" w:rsidP="00903A78">
            <w:pPr>
              <w:pStyle w:val="Tekstpodstawowy"/>
            </w:pPr>
            <w:r w:rsidRPr="00D41C83">
              <w:t>14)</w:t>
            </w:r>
            <w:r w:rsidRPr="00D41C83">
              <w:tab/>
            </w:r>
            <w:proofErr w:type="spellStart"/>
            <w:r w:rsidRPr="00D41C83">
              <w:t>zrębowanie</w:t>
            </w:r>
            <w:proofErr w:type="spellEnd"/>
            <w:r w:rsidRPr="00D41C83">
              <w:t xml:space="preserve"> gałęzi (obsypywanie rabat i gazonów zrębkami);</w:t>
            </w:r>
          </w:p>
          <w:p w:rsidR="00D41C83" w:rsidRPr="00D41C83" w:rsidRDefault="00D41C83" w:rsidP="00903A78">
            <w:pPr>
              <w:pStyle w:val="Tekstpodstawowy"/>
            </w:pPr>
            <w:r w:rsidRPr="00D41C83">
              <w:t>15)</w:t>
            </w:r>
            <w:r w:rsidRPr="00D41C83">
              <w:tab/>
              <w:t xml:space="preserve">uzupełnienie drzewostanu - sadzenie drzew, krzewów, pnączy </w:t>
            </w:r>
          </w:p>
          <w:p w:rsidR="00D41C83" w:rsidRPr="00D41C83" w:rsidRDefault="00D41C83" w:rsidP="00903A78">
            <w:pPr>
              <w:pStyle w:val="Tekstpodstawowy"/>
            </w:pPr>
            <w:r w:rsidRPr="00D41C83">
              <w:tab/>
              <w:t xml:space="preserve">i bylin (materiał zapewni Zamawiający), </w:t>
            </w:r>
          </w:p>
          <w:p w:rsidR="00D41C83" w:rsidRPr="00D41C83" w:rsidRDefault="00D41C83" w:rsidP="00903A78">
            <w:pPr>
              <w:pStyle w:val="Tekstpodstawowy"/>
            </w:pPr>
            <w:r w:rsidRPr="00D41C83">
              <w:t>16)</w:t>
            </w:r>
            <w:r w:rsidRPr="00D41C83">
              <w:tab/>
              <w:t>usuwanie jemioły  z drzew;</w:t>
            </w:r>
          </w:p>
          <w:p w:rsidR="00D41C83" w:rsidRPr="00D41C83" w:rsidRDefault="00D41C83" w:rsidP="00903A78">
            <w:pPr>
              <w:pStyle w:val="Tekstpodstawowy"/>
            </w:pPr>
            <w:r w:rsidRPr="00D41C83">
              <w:t>17)</w:t>
            </w:r>
            <w:r w:rsidRPr="00D41C83">
              <w:tab/>
              <w:t>usuwanie wiatrołomów i wiatrowałów;</w:t>
            </w:r>
          </w:p>
          <w:p w:rsidR="00D41C83" w:rsidRPr="00D41C83" w:rsidRDefault="00D41C83" w:rsidP="00903A78">
            <w:pPr>
              <w:pStyle w:val="Tekstpodstawowy"/>
            </w:pPr>
            <w:r w:rsidRPr="00D41C83">
              <w:t>18)</w:t>
            </w:r>
            <w:r w:rsidRPr="00D41C83">
              <w:tab/>
              <w:t>tworzenie niecek na powierzchni gleby wokół nowo posadzonych drzew i krzewów;</w:t>
            </w:r>
          </w:p>
          <w:p w:rsidR="00D41C83" w:rsidRPr="00D41C83" w:rsidRDefault="00D41C83" w:rsidP="00903A78">
            <w:pPr>
              <w:pStyle w:val="Tekstpodstawowy"/>
            </w:pPr>
            <w:r w:rsidRPr="00D41C83">
              <w:t>19)</w:t>
            </w:r>
            <w:r w:rsidRPr="00D41C83">
              <w:tab/>
              <w:t xml:space="preserve">pielęgnacja drzew na terenie zalesionym w parku tj. na obszarze 18 ha; </w:t>
            </w:r>
          </w:p>
          <w:p w:rsidR="00D41C83" w:rsidRPr="00D41C83" w:rsidRDefault="00D41C83" w:rsidP="00903A78">
            <w:pPr>
              <w:pStyle w:val="Tekstpodstawowy"/>
            </w:pPr>
            <w:r w:rsidRPr="00D41C83">
              <w:t>20)</w:t>
            </w:r>
            <w:r w:rsidRPr="00D41C83">
              <w:tab/>
              <w:t xml:space="preserve">dokonywanie </w:t>
            </w:r>
            <w:proofErr w:type="spellStart"/>
            <w:r w:rsidRPr="00D41C83">
              <w:t>nasadzeń</w:t>
            </w:r>
            <w:proofErr w:type="spellEnd"/>
            <w:r w:rsidRPr="00D41C83">
              <w:t xml:space="preserve"> z materiału powierzonego przez </w:t>
            </w:r>
            <w:r w:rsidRPr="00D41C83">
              <w:tab/>
              <w:t>Zamawiającego;</w:t>
            </w:r>
          </w:p>
          <w:p w:rsidR="00D41C83" w:rsidRPr="00D41C83" w:rsidRDefault="00D41C83" w:rsidP="00903A78">
            <w:pPr>
              <w:pStyle w:val="Tekstpodstawowy"/>
            </w:pPr>
            <w:r w:rsidRPr="00D41C83">
              <w:t>21)</w:t>
            </w:r>
            <w:r w:rsidRPr="00D41C83">
              <w:tab/>
              <w:t>koszenie trawy wraz z utrzymaniem czystości wzdłuż ulicy Piłsudskiego na wysokości parku (pas zieleni od granic parku do asfaltu wraz z terenem przy tablicy upamiętniającej cmentarz           żydowski);</w:t>
            </w:r>
          </w:p>
          <w:p w:rsidR="00D41C83" w:rsidRPr="00D41C83" w:rsidRDefault="00D41C83" w:rsidP="00903A78">
            <w:pPr>
              <w:pStyle w:val="Tekstpodstawowy"/>
            </w:pPr>
            <w:r w:rsidRPr="00D41C83">
              <w:t>22)</w:t>
            </w:r>
            <w:r w:rsidRPr="00D41C83">
              <w:tab/>
              <w:t xml:space="preserve">wygrabianie i usuwanie liści w okresach wiosennym i jesiennym </w:t>
            </w:r>
            <w:r w:rsidRPr="00D41C83">
              <w:lastRenderedPageBreak/>
              <w:t xml:space="preserve">(dot. </w:t>
            </w:r>
            <w:r w:rsidRPr="00D41C83">
              <w:tab/>
              <w:t xml:space="preserve">terenu od strony ul. Franciszkańskiej do Pomnika Żołnierza Polskiego </w:t>
            </w:r>
          </w:p>
          <w:p w:rsidR="00D41C83" w:rsidRPr="00D41C83" w:rsidRDefault="00D41C83" w:rsidP="00903A78">
            <w:pPr>
              <w:pStyle w:val="Tekstpodstawowy"/>
            </w:pPr>
            <w:r w:rsidRPr="00D41C83">
              <w:tab/>
              <w:t>w parku);</w:t>
            </w:r>
          </w:p>
          <w:p w:rsidR="00D41C83" w:rsidRPr="00D41C83" w:rsidRDefault="00D41C83" w:rsidP="00903A78">
            <w:pPr>
              <w:pStyle w:val="Tekstpodstawowy"/>
            </w:pPr>
            <w:r w:rsidRPr="00D41C83">
              <w:t>23)</w:t>
            </w:r>
            <w:r w:rsidRPr="00D41C83">
              <w:tab/>
              <w:t xml:space="preserve">w okresie zimowym uprzątanie śniegu i zabezpieczenie przed </w:t>
            </w:r>
            <w:r w:rsidRPr="00D41C83">
              <w:tab/>
              <w:t xml:space="preserve">gołoledzią głównej alei parkowej (4 694 m2), zimowe utrzymanie </w:t>
            </w:r>
            <w:r w:rsidRPr="00D41C83">
              <w:tab/>
              <w:t xml:space="preserve">alejek ziemnych (oczyszczanie alejek nieutwardzonych ze śniegu, lodu, </w:t>
            </w:r>
            <w:r w:rsidRPr="00D41C83">
              <w:tab/>
              <w:t xml:space="preserve">błota), śliskość na ciągach pieszych winna być usuwana przede </w:t>
            </w:r>
            <w:r w:rsidRPr="00D41C83">
              <w:tab/>
              <w:t>wszystkim przy użyciu piasku;</w:t>
            </w:r>
          </w:p>
          <w:p w:rsidR="00D41C83" w:rsidRPr="00D41C83" w:rsidRDefault="00D41C83" w:rsidP="00903A78">
            <w:pPr>
              <w:pStyle w:val="Tekstpodstawowy"/>
            </w:pPr>
            <w:r w:rsidRPr="00D41C83">
              <w:t>24)</w:t>
            </w:r>
            <w:r w:rsidRPr="00D41C83">
              <w:tab/>
              <w:t xml:space="preserve">bieżące naprawy i malowanie ławek parkowych oraz koszy na śmieci (raz w roku w terminie do 30 czerwca), </w:t>
            </w:r>
            <w:r w:rsidRPr="00D41C83">
              <w:tab/>
              <w:t xml:space="preserve">całoroczne usuwanie  śmieci z koszy parkowych i psich stacji, mycie i dezynfekcja </w:t>
            </w:r>
          </w:p>
          <w:p w:rsidR="00D41C83" w:rsidRPr="00D41C83" w:rsidRDefault="00D41C83" w:rsidP="00903A78">
            <w:pPr>
              <w:pStyle w:val="Tekstpodstawowy"/>
            </w:pPr>
            <w:r w:rsidRPr="00D41C83">
              <w:t xml:space="preserve">w zależności od potrzeb (dodatkowo uzupełnianie </w:t>
            </w:r>
            <w:r w:rsidRPr="00D41C83">
              <w:tab/>
              <w:t xml:space="preserve">wg </w:t>
            </w:r>
            <w:r w:rsidRPr="00D41C83">
              <w:tab/>
              <w:t xml:space="preserve">potrzeb woreczków w psich stacjach - woreczki zapewni </w:t>
            </w:r>
            <w:r w:rsidRPr="00D41C83">
              <w:tab/>
              <w:t>Zamawiający);</w:t>
            </w:r>
          </w:p>
          <w:p w:rsidR="00D41C83" w:rsidRPr="00D41C83" w:rsidRDefault="00D41C83" w:rsidP="00903A78">
            <w:pPr>
              <w:pStyle w:val="Tekstpodstawowy"/>
            </w:pPr>
            <w:r w:rsidRPr="00D41C83">
              <w:t>25)</w:t>
            </w:r>
            <w:r w:rsidRPr="00D41C83">
              <w:tab/>
              <w:t xml:space="preserve">zabezpieczenie i przechowywanie przez okres zimy </w:t>
            </w:r>
          </w:p>
          <w:p w:rsidR="00D41C83" w:rsidRPr="00D41C83" w:rsidRDefault="00D41C83" w:rsidP="00903A78">
            <w:pPr>
              <w:pStyle w:val="Tekstpodstawowy"/>
            </w:pPr>
            <w:r w:rsidRPr="00D41C83">
              <w:tab/>
              <w:t xml:space="preserve">przenośnych ławek parkowych, prowadzenie na bieżąco rejestru ilości </w:t>
            </w:r>
            <w:r w:rsidRPr="00D41C83">
              <w:tab/>
              <w:t>ławek i koszy z określeniem ich lokalizacji;</w:t>
            </w:r>
          </w:p>
          <w:p w:rsidR="00D41C83" w:rsidRPr="00D41C83" w:rsidRDefault="00D41C83" w:rsidP="00903A78">
            <w:pPr>
              <w:pStyle w:val="Tekstpodstawowy"/>
            </w:pPr>
            <w:r w:rsidRPr="00D41C83">
              <w:t>26)</w:t>
            </w:r>
            <w:r w:rsidRPr="00D41C83">
              <w:tab/>
              <w:t xml:space="preserve">podejmowanie działań w przypadku stwierdzenia aktów wandalizmu </w:t>
            </w:r>
            <w:r w:rsidRPr="00D41C83">
              <w:tab/>
              <w:t xml:space="preserve">(tj. ponowne ustawienie przewróconych koszy, pozbieranie </w:t>
            </w:r>
            <w:r w:rsidRPr="00D41C83">
              <w:tab/>
              <w:t xml:space="preserve">wysypanych odpadów oraz zgłoszenie tego faktu Zamawiającemu </w:t>
            </w:r>
          </w:p>
          <w:p w:rsidR="00D41C83" w:rsidRPr="00D41C83" w:rsidRDefault="00D41C83" w:rsidP="00903A78">
            <w:pPr>
              <w:pStyle w:val="Tekstpodstawowy"/>
            </w:pPr>
            <w:r w:rsidRPr="00D41C83">
              <w:tab/>
              <w:t xml:space="preserve">i </w:t>
            </w:r>
            <w:r w:rsidRPr="00D41C83">
              <w:tab/>
              <w:t xml:space="preserve">powiadomienie odpowiednich służb - Policji, Straży Miejskiej, </w:t>
            </w:r>
            <w:r w:rsidRPr="00D41C83">
              <w:tab/>
              <w:t xml:space="preserve">zgłaszanie Zamawiającemu faktu zaginięcia ławek i koszy lub zmiany </w:t>
            </w:r>
            <w:r w:rsidRPr="00D41C83">
              <w:tab/>
              <w:t>lokalizacji;</w:t>
            </w:r>
          </w:p>
          <w:p w:rsidR="00D41C83" w:rsidRPr="00D41C83" w:rsidRDefault="00D41C83" w:rsidP="00903A78">
            <w:pPr>
              <w:pStyle w:val="Tekstpodstawowy"/>
            </w:pPr>
            <w:r w:rsidRPr="00D41C83">
              <w:t>27)</w:t>
            </w:r>
            <w:r w:rsidRPr="00D41C83">
              <w:tab/>
              <w:t xml:space="preserve">całoroczne utrzymanie Ogrodu Jordanowskiego tj. utrzymanie </w:t>
            </w:r>
            <w:r w:rsidRPr="00D41C83">
              <w:tab/>
              <w:t xml:space="preserve">czystości i porządku na terenie placu zabaw - konserwacja urządzeń </w:t>
            </w:r>
            <w:r w:rsidRPr="00D41C83">
              <w:tab/>
              <w:t xml:space="preserve">zabawowych, w tym dbałość o estetykę i stan techniczny urządzeń </w:t>
            </w:r>
            <w:r w:rsidRPr="00D41C83">
              <w:tab/>
              <w:t xml:space="preserve">(odmalowanie 1 raz w roku na wiosnę urządzeń zabawowych </w:t>
            </w:r>
          </w:p>
          <w:p w:rsidR="00D41C83" w:rsidRPr="00D41C83" w:rsidRDefault="00D41C83" w:rsidP="00903A78">
            <w:pPr>
              <w:pStyle w:val="Tekstpodstawowy"/>
            </w:pPr>
            <w:r w:rsidRPr="00D41C83">
              <w:tab/>
              <w:t xml:space="preserve">w istniejącej kolorystyce, farbami impregnacyjno-dekoracyjnymi </w:t>
            </w:r>
            <w:r w:rsidRPr="00D41C83">
              <w:tab/>
              <w:t xml:space="preserve">przeznaczonymi do użytku zewnętrznego po uprzednim oczyszczeniu </w:t>
            </w:r>
            <w:r w:rsidRPr="00D41C83">
              <w:tab/>
              <w:t xml:space="preserve">ich z pozostałości starej farby - za wyjątkiem nowych urządzeń        </w:t>
            </w:r>
          </w:p>
          <w:p w:rsidR="00D41C83" w:rsidRPr="00D41C83" w:rsidRDefault="00D41C83" w:rsidP="00903A78">
            <w:pPr>
              <w:pStyle w:val="Tekstpodstawowy"/>
            </w:pPr>
            <w:r w:rsidRPr="00D41C83">
              <w:t xml:space="preserve">zabawowych zamontowanych na usypanym żwirem placu), wykonywanie bieżących napraw, wymiana piasku  w piaskownicy dwa razy w roku w miesiącach kwiecień i lipiec, a później uzupełnianie wg potrzeb (piasek płukany frakcji 0,2 mm lub </w:t>
            </w:r>
            <w:r w:rsidRPr="00D41C83">
              <w:tab/>
              <w:t xml:space="preserve">żwirek 2 - 8 mm); </w:t>
            </w:r>
          </w:p>
          <w:p w:rsidR="00D41C83" w:rsidRPr="00D41C83" w:rsidRDefault="00D41C83" w:rsidP="00903A78">
            <w:pPr>
              <w:pStyle w:val="Tekstpodstawowy"/>
            </w:pPr>
            <w:r w:rsidRPr="00D41C83">
              <w:t>28)</w:t>
            </w:r>
            <w:r w:rsidRPr="00D41C83">
              <w:tab/>
              <w:t>oczyszczanie fosy przy mostku;</w:t>
            </w:r>
          </w:p>
          <w:p w:rsidR="00D41C83" w:rsidRPr="00D41C83" w:rsidRDefault="00D41C83" w:rsidP="00903A78">
            <w:pPr>
              <w:pStyle w:val="Tekstpodstawowy"/>
            </w:pPr>
            <w:r w:rsidRPr="00D41C83">
              <w:t>29)</w:t>
            </w:r>
            <w:r w:rsidRPr="00D41C83">
              <w:tab/>
              <w:t xml:space="preserve">umocnienie i pielęgnacja skarp kamiennych oraz drugiego patio - </w:t>
            </w:r>
            <w:r w:rsidRPr="00D41C83">
              <w:tab/>
            </w:r>
            <w:proofErr w:type="spellStart"/>
            <w:r w:rsidRPr="00D41C83">
              <w:t>skalniak</w:t>
            </w:r>
            <w:proofErr w:type="spellEnd"/>
            <w:r w:rsidRPr="00D41C83">
              <w:t xml:space="preserve"> na terenie Ogródka Jordanowskiego;</w:t>
            </w:r>
          </w:p>
          <w:p w:rsidR="00D41C83" w:rsidRPr="00D41C83" w:rsidRDefault="00D41C83" w:rsidP="00903A78">
            <w:pPr>
              <w:pStyle w:val="Tekstpodstawowy"/>
            </w:pPr>
            <w:r w:rsidRPr="00D41C83">
              <w:t>30)</w:t>
            </w:r>
            <w:r w:rsidRPr="00D41C83">
              <w:tab/>
              <w:t xml:space="preserve">utrzymywanie zgodnie z przepisami przeciwpożarowymi pasa </w:t>
            </w:r>
            <w:r w:rsidRPr="00D41C83">
              <w:tab/>
              <w:t xml:space="preserve">ochronnego zlokalizowanego na przedłużeniu ul. Parkowej do wału </w:t>
            </w:r>
            <w:r w:rsidRPr="00D41C83">
              <w:tab/>
              <w:t xml:space="preserve">przy kanale Ulgi; </w:t>
            </w:r>
          </w:p>
          <w:p w:rsidR="00D41C83" w:rsidRPr="00D41C83" w:rsidRDefault="00D41C83" w:rsidP="00903A78">
            <w:pPr>
              <w:pStyle w:val="Tekstpodstawowy"/>
            </w:pPr>
            <w:r w:rsidRPr="00D41C83">
              <w:t>31)</w:t>
            </w:r>
            <w:r w:rsidRPr="00D41C83">
              <w:tab/>
              <w:t xml:space="preserve">utrzymanie i konserwacja obiektów znajdujących się na terenie parku </w:t>
            </w:r>
            <w:r w:rsidRPr="00D41C83">
              <w:tab/>
              <w:t xml:space="preserve">tj. istniejących budynków, gazonów, rzeźb (odmalowanie w istniejącej </w:t>
            </w:r>
            <w:r w:rsidRPr="00D41C83">
              <w:tab/>
              <w:t xml:space="preserve">kolorystyce), pomników (dekorowanie pomników </w:t>
            </w:r>
            <w:r w:rsidRPr="00D41C83">
              <w:lastRenderedPageBreak/>
              <w:t xml:space="preserve">zniczami </w:t>
            </w:r>
          </w:p>
          <w:p w:rsidR="00D41C83" w:rsidRPr="00D41C83" w:rsidRDefault="00D41C83" w:rsidP="00903A78">
            <w:pPr>
              <w:pStyle w:val="Tekstpodstawowy"/>
            </w:pPr>
            <w:r w:rsidRPr="00D41C83">
              <w:tab/>
              <w:t xml:space="preserve">i wiązankami na imprezy o charakterze miejskim i państwowym, </w:t>
            </w:r>
            <w:r w:rsidRPr="00D41C83">
              <w:tab/>
              <w:t xml:space="preserve">umieszczanie stojaków z flagami oraz znicza olejowego - transport </w:t>
            </w:r>
            <w:r w:rsidRPr="00D41C83">
              <w:tab/>
              <w:t xml:space="preserve">stojaków i znicza leży po stronie Wykonawcy) oraz tablic </w:t>
            </w:r>
            <w:r w:rsidRPr="00D41C83">
              <w:tab/>
              <w:t xml:space="preserve">informacyjnych (zakres prac obejmuje: bieżące utrzymanie </w:t>
            </w:r>
            <w:r w:rsidRPr="00D41C83">
              <w:tab/>
              <w:t xml:space="preserve">czystości wokół pomników, rzeźb, tablic, </w:t>
            </w:r>
            <w:r w:rsidRPr="00D41C83">
              <w:tab/>
              <w:t xml:space="preserve">usuwanie na bieżąco </w:t>
            </w:r>
            <w:r w:rsidRPr="00D41C83">
              <w:tab/>
              <w:t xml:space="preserve">powstających na nich zanieczyszczeń w tym: plam, napisów itp., </w:t>
            </w:r>
            <w:r w:rsidRPr="00D41C83">
              <w:tab/>
              <w:t xml:space="preserve">oczyszczanie terenu wokół pomników przed i po </w:t>
            </w:r>
            <w:r w:rsidRPr="00D41C83">
              <w:tab/>
              <w:t xml:space="preserve">uroczystościach np. </w:t>
            </w:r>
            <w:r w:rsidRPr="00D41C83">
              <w:tab/>
              <w:t xml:space="preserve">usuwanie wypalonych zniczy    i    suchych </w:t>
            </w:r>
            <w:r w:rsidRPr="00D41C83">
              <w:tab/>
              <w:t xml:space="preserve">      wiązanek kwiatów,  </w:t>
            </w:r>
            <w:r w:rsidRPr="00D41C83">
              <w:tab/>
              <w:t xml:space="preserve">pielęgnacja istniejących </w:t>
            </w:r>
            <w:proofErr w:type="spellStart"/>
            <w:r w:rsidRPr="00D41C83">
              <w:t>nasadzeń</w:t>
            </w:r>
            <w:proofErr w:type="spellEnd"/>
            <w:r w:rsidRPr="00D41C83">
              <w:t xml:space="preserve"> wokół ww. obiektów;</w:t>
            </w:r>
          </w:p>
          <w:p w:rsidR="00D41C83" w:rsidRPr="00D41C83" w:rsidRDefault="00D41C83" w:rsidP="00903A78">
            <w:pPr>
              <w:pStyle w:val="Tekstpodstawowy"/>
            </w:pPr>
            <w:r w:rsidRPr="00D41C83">
              <w:t>32)</w:t>
            </w:r>
            <w:r w:rsidRPr="00D41C83">
              <w:tab/>
              <w:t xml:space="preserve">odmalowanie tablic regulaminowych, wymiana folii na tablicy </w:t>
            </w:r>
            <w:r w:rsidRPr="00D41C83">
              <w:tab/>
              <w:t xml:space="preserve">"Ścieżka dydaktyczna </w:t>
            </w:r>
            <w:proofErr w:type="spellStart"/>
            <w:r w:rsidRPr="00D41C83">
              <w:t>historyczno</w:t>
            </w:r>
            <w:proofErr w:type="spellEnd"/>
            <w:r w:rsidRPr="00D41C83">
              <w:t xml:space="preserve"> - przyrodnicza" - w razie </w:t>
            </w:r>
            <w:r w:rsidRPr="00D41C83">
              <w:tab/>
              <w:t>zniszczenia;</w:t>
            </w:r>
          </w:p>
          <w:p w:rsidR="00D41C83" w:rsidRPr="00D41C83" w:rsidRDefault="00D41C83" w:rsidP="00903A78">
            <w:pPr>
              <w:pStyle w:val="Tekstpodstawowy"/>
            </w:pPr>
            <w:r w:rsidRPr="00D41C83">
              <w:t>33)</w:t>
            </w:r>
            <w:r w:rsidRPr="00D41C83">
              <w:tab/>
              <w:t xml:space="preserve">oczyszczenie tablic z nazwami alejek; </w:t>
            </w:r>
          </w:p>
          <w:p w:rsidR="00D41C83" w:rsidRPr="00D41C83" w:rsidRDefault="00D41C83" w:rsidP="00903A78">
            <w:pPr>
              <w:pStyle w:val="Tekstpodstawowy"/>
            </w:pPr>
            <w:r w:rsidRPr="00D41C83">
              <w:t>34)</w:t>
            </w:r>
            <w:r w:rsidRPr="00D41C83">
              <w:tab/>
              <w:t xml:space="preserve">wykonanie remontu fontanny parkowej (uszczelnienie i umocnienie </w:t>
            </w:r>
            <w:r w:rsidRPr="00D41C83">
              <w:tab/>
              <w:t xml:space="preserve">mis fontanny, uzupełnienie brakującego spoiwa), odmalowanie </w:t>
            </w:r>
          </w:p>
          <w:p w:rsidR="00D41C83" w:rsidRPr="00D41C83" w:rsidRDefault="00D41C83" w:rsidP="00903A78">
            <w:pPr>
              <w:pStyle w:val="Tekstpodstawowy"/>
            </w:pPr>
            <w:r w:rsidRPr="00D41C83">
              <w:tab/>
              <w:t xml:space="preserve">w istniejącej kolorystyce, zainstalowanie pompy oraz dyszy wielostrumieniowej typu wulkan, uruchomienie fontanny na </w:t>
            </w:r>
            <w:r w:rsidRPr="00D41C83">
              <w:tab/>
              <w:t xml:space="preserve">sezon od 15 maja do 31 października wraz z bieżącą </w:t>
            </w:r>
            <w:r w:rsidRPr="00D41C83">
              <w:tab/>
              <w:t xml:space="preserve">eksploatacją i dozorem nad sprawnością techniczną fontanny, </w:t>
            </w:r>
            <w:r w:rsidRPr="00D41C83">
              <w:tab/>
              <w:t xml:space="preserve">utrzymanie w czystości fontanny, wymiana wody, zabezpieczenie fontanny na okres zimowy;  </w:t>
            </w:r>
          </w:p>
          <w:p w:rsidR="00D41C83" w:rsidRPr="00D41C83" w:rsidRDefault="00D41C83" w:rsidP="00903A78">
            <w:pPr>
              <w:pStyle w:val="Tekstpodstawowy"/>
            </w:pPr>
            <w:r w:rsidRPr="00D41C83">
              <w:t>35)</w:t>
            </w:r>
            <w:r w:rsidRPr="00D41C83">
              <w:tab/>
              <w:t xml:space="preserve">oczyszczanie lustra wody z nieczystości przy udziale sprzętu </w:t>
            </w:r>
            <w:r w:rsidRPr="00D41C83">
              <w:tab/>
              <w:t xml:space="preserve">pływającego wraz z wywozem tych nieczystości - 2 razy w ciągu roku </w:t>
            </w:r>
          </w:p>
          <w:p w:rsidR="00D41C83" w:rsidRPr="00D41C83" w:rsidRDefault="00D41C83" w:rsidP="00903A78">
            <w:pPr>
              <w:pStyle w:val="Tekstpodstawowy"/>
            </w:pPr>
            <w:r w:rsidRPr="00D41C83">
              <w:tab/>
              <w:t xml:space="preserve">(dot. Łabędziego Oczka), oraz stała pielęgnacja i utrzymanie porządku </w:t>
            </w:r>
            <w:r w:rsidRPr="00D41C83">
              <w:tab/>
              <w:t>terenu wokół lustra wody;</w:t>
            </w:r>
          </w:p>
          <w:p w:rsidR="00D41C83" w:rsidRPr="00D41C83" w:rsidRDefault="00D41C83" w:rsidP="00903A78">
            <w:pPr>
              <w:pStyle w:val="Tekstpodstawowy"/>
            </w:pPr>
            <w:r w:rsidRPr="00D41C83">
              <w:t>36)</w:t>
            </w:r>
            <w:r w:rsidRPr="00D41C83">
              <w:tab/>
              <w:t>obsadzenie gazonów:</w:t>
            </w:r>
          </w:p>
          <w:p w:rsidR="00D41C83" w:rsidRPr="00D41C83" w:rsidRDefault="00D41C83" w:rsidP="00903A78">
            <w:pPr>
              <w:pStyle w:val="Tekstpodstawowy"/>
            </w:pPr>
            <w:r w:rsidRPr="00D41C83">
              <w:t>a.</w:t>
            </w:r>
            <w:r w:rsidRPr="00D41C83">
              <w:tab/>
              <w:t xml:space="preserve">przy głównym wejściu do parku (główna alejka) </w:t>
            </w:r>
            <w:r w:rsidRPr="00D41C83">
              <w:tab/>
              <w:t xml:space="preserve">oraz przy Obelisku im. 750 - </w:t>
            </w:r>
            <w:proofErr w:type="spellStart"/>
            <w:r w:rsidRPr="00D41C83">
              <w:t>lecia</w:t>
            </w:r>
            <w:proofErr w:type="spellEnd"/>
            <w:r w:rsidRPr="00D41C83">
              <w:t xml:space="preserve"> sadzonkami aksamitki rozpierzchłej </w:t>
            </w:r>
            <w:r w:rsidRPr="00D41C83">
              <w:tab/>
              <w:t xml:space="preserve">w ilości 100 szt. wraz z uzupełnieniem ziemi  (w terminach: do 15 maja </w:t>
            </w:r>
            <w:r w:rsidRPr="00D41C83">
              <w:tab/>
              <w:t xml:space="preserve">2015 r. oraz  do 15 maja 2016 r.) oraz podlewaniem </w:t>
            </w:r>
          </w:p>
          <w:p w:rsidR="00D41C83" w:rsidRPr="00D41C83" w:rsidRDefault="00D41C83" w:rsidP="00903A78">
            <w:pPr>
              <w:pStyle w:val="Tekstpodstawowy"/>
            </w:pPr>
            <w:r w:rsidRPr="00D41C83">
              <w:t xml:space="preserve">w zależności od potrzeb. Ponadto w razie </w:t>
            </w:r>
            <w:r w:rsidRPr="00D41C83">
              <w:tab/>
              <w:t>kradzieży sadzonek bądź ich  zniszczenia należy uzupełnić brakujące nasadzenia (zakup sadzonek należy wkalkulować w cenę oferty);</w:t>
            </w:r>
          </w:p>
          <w:p w:rsidR="00D41C83" w:rsidRPr="00D41C83" w:rsidRDefault="00D41C83" w:rsidP="00903A78">
            <w:pPr>
              <w:pStyle w:val="Tekstpodstawowy"/>
            </w:pPr>
            <w:r w:rsidRPr="00D41C83">
              <w:t>b.</w:t>
            </w:r>
            <w:r w:rsidRPr="00D41C83">
              <w:tab/>
              <w:t xml:space="preserve">w gazonie przy Śremskim Zoo (vis a vis bramy wejściowej na wybieg zwierzyńca): wymiana istniejących </w:t>
            </w:r>
            <w:proofErr w:type="spellStart"/>
            <w:r w:rsidRPr="00D41C83">
              <w:t>nasadzeń</w:t>
            </w:r>
            <w:proofErr w:type="spellEnd"/>
            <w:r w:rsidRPr="00D41C83">
              <w:t xml:space="preserve"> (róż) </w:t>
            </w:r>
          </w:p>
          <w:p w:rsidR="00D41C83" w:rsidRPr="00D41C83" w:rsidRDefault="00D41C83" w:rsidP="00903A78">
            <w:pPr>
              <w:pStyle w:val="Tekstpodstawowy"/>
            </w:pPr>
            <w:r w:rsidRPr="00D41C83">
              <w:t>i obsadzenie sadzonkami krzewuszki 'Red Prince' w ilości 110 szt. (grunt pod skupiny krzewów należy odchwaścić, zaprawić urodzajną ziemią i wyściółkować korą ogrodniczą);</w:t>
            </w:r>
          </w:p>
          <w:p w:rsidR="00D41C83" w:rsidRPr="00D41C83" w:rsidRDefault="00D41C83" w:rsidP="00903A78">
            <w:pPr>
              <w:pStyle w:val="Tekstpodstawowy"/>
            </w:pPr>
            <w:r w:rsidRPr="00D41C83">
              <w:t>c.</w:t>
            </w:r>
            <w:r w:rsidRPr="00D41C83">
              <w:tab/>
              <w:t>przesadzenie żywotników zachodnich '</w:t>
            </w:r>
            <w:proofErr w:type="spellStart"/>
            <w:r w:rsidRPr="00D41C83">
              <w:t>Danica</w:t>
            </w:r>
            <w:proofErr w:type="spellEnd"/>
            <w:r w:rsidRPr="00D41C83">
              <w:t>' rosnących po lewej stronie pomnika Żołnierza Polskiego, w miejsce wskazane przez Zamawiającego i posadzenie róż okrywowych odmiana '</w:t>
            </w:r>
            <w:proofErr w:type="spellStart"/>
            <w:r w:rsidRPr="00D41C83">
              <w:t>Lovely</w:t>
            </w:r>
            <w:proofErr w:type="spellEnd"/>
            <w:r w:rsidRPr="00D41C83">
              <w:t xml:space="preserve"> </w:t>
            </w:r>
            <w:proofErr w:type="spellStart"/>
            <w:r w:rsidRPr="00D41C83">
              <w:t>Fairy</w:t>
            </w:r>
            <w:proofErr w:type="spellEnd"/>
            <w:r w:rsidRPr="00D41C83">
              <w:t xml:space="preserve">' lub </w:t>
            </w:r>
            <w:r w:rsidRPr="00D41C83">
              <w:lastRenderedPageBreak/>
              <w:t xml:space="preserve">'The </w:t>
            </w:r>
            <w:proofErr w:type="spellStart"/>
            <w:r w:rsidRPr="00D41C83">
              <w:t>Fairy</w:t>
            </w:r>
            <w:proofErr w:type="spellEnd"/>
            <w:r w:rsidRPr="00D41C83">
              <w:t>' w ilości łącznej 50 szt. (25 szt. po lewej i 25 szt. prawej stronie pomnika).Grunt pod róże należy odchwaścić, zaprawić urodzajną ziemią i wyściółkować korą ogrodniczą);</w:t>
            </w:r>
          </w:p>
          <w:p w:rsidR="00D41C83" w:rsidRPr="00D41C83" w:rsidRDefault="00D41C83" w:rsidP="00903A78">
            <w:pPr>
              <w:pStyle w:val="Tekstpodstawowy"/>
            </w:pPr>
            <w:r w:rsidRPr="00D41C83">
              <w:t>37)</w:t>
            </w:r>
            <w:r w:rsidRPr="00D41C83">
              <w:tab/>
              <w:t>zgłaszanie Zamawiającemu wszelkich usterek oświetlenia parkowego;</w:t>
            </w:r>
          </w:p>
          <w:p w:rsidR="00D41C83" w:rsidRPr="00D41C83" w:rsidRDefault="00D41C83" w:rsidP="00903A78">
            <w:pPr>
              <w:pStyle w:val="Tekstpodstawowy"/>
            </w:pPr>
            <w:r w:rsidRPr="00D41C83">
              <w:t>38)</w:t>
            </w:r>
            <w:r w:rsidRPr="00D41C83">
              <w:tab/>
              <w:t xml:space="preserve">konserwacja 3 szt. masztów polegająca na oczyszczeniu ze starej farby </w:t>
            </w:r>
            <w:r w:rsidRPr="00D41C83">
              <w:tab/>
              <w:t xml:space="preserve">i malowaniu, wywieszenie flag z logo gminy Śrem (pranie </w:t>
            </w:r>
          </w:p>
          <w:p w:rsidR="00D41C83" w:rsidRPr="00D41C83" w:rsidRDefault="00D41C83" w:rsidP="00903A78">
            <w:pPr>
              <w:pStyle w:val="Tekstpodstawowy"/>
            </w:pPr>
            <w:r w:rsidRPr="00D41C83">
              <w:tab/>
              <w:t>i prasowanie flag wg potrzeb);</w:t>
            </w:r>
          </w:p>
          <w:p w:rsidR="00D41C83" w:rsidRPr="00D41C83" w:rsidRDefault="00D41C83" w:rsidP="00903A78">
            <w:pPr>
              <w:pStyle w:val="Tekstpodstawowy"/>
            </w:pPr>
            <w:r w:rsidRPr="00D41C83">
              <w:t>39)</w:t>
            </w:r>
            <w:r w:rsidRPr="00D41C83">
              <w:tab/>
              <w:t>całoroczne oczyszczanie schodów znajdujących się na terenie parku;</w:t>
            </w:r>
          </w:p>
          <w:p w:rsidR="00D41C83" w:rsidRPr="00D41C83" w:rsidRDefault="00D41C83" w:rsidP="00903A78">
            <w:pPr>
              <w:pStyle w:val="Tekstpodstawowy"/>
            </w:pPr>
            <w:r w:rsidRPr="00D41C83">
              <w:t>40)</w:t>
            </w:r>
            <w:r w:rsidRPr="00D41C83">
              <w:tab/>
              <w:t>pielęgnacja skarpy po amfiteatrze;</w:t>
            </w:r>
          </w:p>
          <w:p w:rsidR="00D41C83" w:rsidRPr="00D41C83" w:rsidRDefault="00D41C83" w:rsidP="00903A78">
            <w:pPr>
              <w:pStyle w:val="Tekstpodstawowy"/>
            </w:pPr>
            <w:r w:rsidRPr="00D41C83">
              <w:t>41)</w:t>
            </w:r>
            <w:r w:rsidRPr="00D41C83">
              <w:tab/>
              <w:t xml:space="preserve">utrzymanie i remonty nawierzchni żwirowej w alejkach należy </w:t>
            </w:r>
            <w:r w:rsidRPr="00D41C83">
              <w:tab/>
              <w:t xml:space="preserve">uzupełnić żwirem wszelkie doły, koleiny, wyrównać i ubić </w:t>
            </w:r>
            <w:r w:rsidRPr="00D41C83">
              <w:tab/>
              <w:t>mechanicznie;</w:t>
            </w:r>
          </w:p>
          <w:p w:rsidR="00D41C83" w:rsidRPr="00D41C83" w:rsidRDefault="00D41C83" w:rsidP="00903A78">
            <w:pPr>
              <w:pStyle w:val="Tekstpodstawowy"/>
            </w:pPr>
            <w:r w:rsidRPr="00D41C83">
              <w:t>42)</w:t>
            </w:r>
            <w:r w:rsidRPr="00D41C83">
              <w:tab/>
              <w:t xml:space="preserve">koszenie trawników i łąk parkowych w ciągu sezonu wegetacyjnego </w:t>
            </w:r>
            <w:r w:rsidRPr="00D41C83">
              <w:tab/>
              <w:t xml:space="preserve">wraz ze zgrabieniem i wywozem pokosu (zgrabione liście i pokos </w:t>
            </w:r>
            <w:r w:rsidRPr="00D41C83">
              <w:tab/>
              <w:t>należy bezzwłocznie wywieźć z obiektu);</w:t>
            </w:r>
          </w:p>
          <w:p w:rsidR="00D41C83" w:rsidRPr="00D41C83" w:rsidRDefault="00D41C83" w:rsidP="00903A78">
            <w:pPr>
              <w:pStyle w:val="Tekstpodstawowy"/>
            </w:pPr>
            <w:r w:rsidRPr="00D41C83">
              <w:t>43)</w:t>
            </w:r>
            <w:r w:rsidRPr="00D41C83">
              <w:tab/>
              <w:t xml:space="preserve">prowadzenie ewidencji wyposażenia </w:t>
            </w:r>
            <w:r w:rsidRPr="00D41C83">
              <w:tab/>
              <w:t>parkowego (ławki, kosze, kwietniki itp.), tj. nanoszenie wszelkich zmian i przedstawianie kart ewidencyjnych na żądanie Zamawiającego;</w:t>
            </w:r>
          </w:p>
          <w:p w:rsidR="00D41C83" w:rsidRPr="00D41C83" w:rsidRDefault="00D41C83" w:rsidP="00903A78">
            <w:pPr>
              <w:pStyle w:val="Tekstpodstawowy"/>
            </w:pPr>
            <w:r w:rsidRPr="00D41C83">
              <w:t>44)</w:t>
            </w:r>
            <w:r w:rsidRPr="00D41C83">
              <w:tab/>
              <w:t xml:space="preserve">wywóz nieczystości powstałych w trakcie wykonywania prac na </w:t>
            </w:r>
            <w:r w:rsidRPr="00D41C83">
              <w:tab/>
              <w:t xml:space="preserve">składowisko odpadów oraz ewidencjonowanie wywożonych </w:t>
            </w:r>
            <w:r w:rsidRPr="00D41C83">
              <w:tab/>
              <w:t xml:space="preserve">nieczystości (w przypadku posiadania decyzji na transport oraz odbiór </w:t>
            </w:r>
            <w:r w:rsidRPr="00D41C83">
              <w:tab/>
              <w:t xml:space="preserve">odpadów, bądź zaświadczenia o wpisie do rejestru działalności </w:t>
            </w:r>
            <w:r w:rsidRPr="00D41C83">
              <w:tab/>
              <w:t>regulowanej);</w:t>
            </w:r>
          </w:p>
          <w:p w:rsidR="00D41C83" w:rsidRPr="00D41C83" w:rsidRDefault="00D41C83" w:rsidP="00903A78">
            <w:pPr>
              <w:pStyle w:val="Tekstpodstawowy"/>
            </w:pPr>
            <w:r w:rsidRPr="00D41C83">
              <w:t>45)</w:t>
            </w:r>
            <w:r w:rsidRPr="00D41C83">
              <w:tab/>
              <w:t xml:space="preserve">zawarcie umowy na odbiór odpadów ze specjalistyczna firmą </w:t>
            </w:r>
          </w:p>
          <w:p w:rsidR="00D41C83" w:rsidRPr="00D41C83" w:rsidRDefault="00D41C83" w:rsidP="00903A78">
            <w:pPr>
              <w:pStyle w:val="Tekstpodstawowy"/>
            </w:pPr>
            <w:r w:rsidRPr="00D41C83">
              <w:t>(w przypadku braku dokumentów wymienionych w pkt powyżej).</w:t>
            </w:r>
          </w:p>
          <w:p w:rsidR="00D41C83" w:rsidRPr="00D41C83" w:rsidRDefault="00D41C83" w:rsidP="00903A78">
            <w:pPr>
              <w:pStyle w:val="Tekstpodstawowy"/>
            </w:pPr>
          </w:p>
          <w:p w:rsidR="00D41C83" w:rsidRPr="003209A8" w:rsidRDefault="00D41C83" w:rsidP="00903A78">
            <w:pPr>
              <w:pStyle w:val="Tekstpodstawowy"/>
            </w:pPr>
            <w:r w:rsidRPr="00D41C83">
              <w:t>Niedopełnienie chociażby jednego z powyższych punktów skutkować będzie potrąceniem 50% wartości ryczałtu miesięcznego.</w:t>
            </w:r>
          </w:p>
          <w:p w:rsidR="00D41C83" w:rsidRPr="003209A8" w:rsidRDefault="00D41C83" w:rsidP="00903A78">
            <w:pPr>
              <w:pStyle w:val="Tekstpodstawowy"/>
            </w:pPr>
            <w:r w:rsidRPr="00D41C83">
              <w:rPr>
                <w:b/>
              </w:rPr>
              <w:t>Zamawiający dopuszcza składanie ofert równoważnych</w:t>
            </w:r>
          </w:p>
          <w:p w:rsidR="00D41C83" w:rsidRPr="003209A8" w:rsidRDefault="00D41C83" w:rsidP="00903A78">
            <w:pPr>
              <w:pStyle w:val="Tekstpodstawowy"/>
              <w:rPr>
                <w:b/>
              </w:rPr>
            </w:pPr>
            <w:r w:rsidRPr="00D41C83">
              <w:rPr>
                <w:b/>
              </w:rPr>
              <w:t>Zamawiający nie dopuszcza składania ofert wariantowych</w:t>
            </w:r>
            <w:r w:rsidRPr="003209A8">
              <w:t xml:space="preserve">. </w:t>
            </w:r>
          </w:p>
        </w:tc>
      </w:tr>
    </w:tbl>
    <w:p w:rsidR="00EB7871" w:rsidRPr="003209A8" w:rsidRDefault="00EB7871" w:rsidP="00EB24E5">
      <w:pPr>
        <w:pStyle w:val="Nagwek2"/>
      </w:pPr>
      <w:r w:rsidRPr="003209A8">
        <w:lastRenderedPageBreak/>
        <w:t>Części nie mogą być dzielone przez Wykonawców, oferty nie zawierające pełnego zakresu przedmiotu zamówienia określonego w zadaniu częściowym zostaną odrzucone.</w:t>
      </w:r>
    </w:p>
    <w:p w:rsidR="00F23594" w:rsidRDefault="00F23594" w:rsidP="008634CF">
      <w:pPr>
        <w:pStyle w:val="Nagwek2"/>
      </w:pPr>
      <w: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D41C83" w:rsidTr="00903A78">
        <w:tc>
          <w:tcPr>
            <w:tcW w:w="8640" w:type="dxa"/>
            <w:tcBorders>
              <w:top w:val="nil"/>
              <w:left w:val="nil"/>
              <w:bottom w:val="nil"/>
              <w:right w:val="nil"/>
            </w:tcBorders>
          </w:tcPr>
          <w:p w:rsidR="00D41C83" w:rsidRDefault="00D41C83" w:rsidP="00903A78">
            <w:pPr>
              <w:pStyle w:val="Nagwek2"/>
              <w:numPr>
                <w:ilvl w:val="0"/>
                <w:numId w:val="0"/>
              </w:numPr>
            </w:pPr>
            <w:bookmarkStart w:id="4" w:name="_Toc258314245"/>
            <w:r w:rsidRPr="00D41C83">
              <w:t>Śrem</w:t>
            </w:r>
            <w:r w:rsidRPr="009A1915">
              <w:t xml:space="preserve"> – dla zadania częściowego: </w:t>
            </w:r>
            <w:r w:rsidRPr="00D41C83">
              <w:t>1</w:t>
            </w:r>
          </w:p>
        </w:tc>
      </w:tr>
      <w:tr w:rsidR="00D41C83" w:rsidTr="00903A78">
        <w:tc>
          <w:tcPr>
            <w:tcW w:w="8640" w:type="dxa"/>
            <w:tcBorders>
              <w:top w:val="nil"/>
              <w:left w:val="nil"/>
              <w:bottom w:val="nil"/>
              <w:right w:val="nil"/>
            </w:tcBorders>
          </w:tcPr>
          <w:p w:rsidR="00D41C83" w:rsidRDefault="00D41C83" w:rsidP="00903A78">
            <w:pPr>
              <w:pStyle w:val="Nagwek2"/>
              <w:numPr>
                <w:ilvl w:val="0"/>
                <w:numId w:val="0"/>
              </w:numPr>
            </w:pPr>
            <w:r w:rsidRPr="00D41C83">
              <w:t>Śrem</w:t>
            </w:r>
            <w:r w:rsidRPr="009A1915">
              <w:t xml:space="preserve"> – dla zadania częściowego: </w:t>
            </w:r>
            <w:r w:rsidRPr="00D41C83">
              <w:t>2</w:t>
            </w:r>
          </w:p>
        </w:tc>
      </w:tr>
      <w:tr w:rsidR="00D41C83" w:rsidTr="00903A78">
        <w:tc>
          <w:tcPr>
            <w:tcW w:w="8640" w:type="dxa"/>
            <w:tcBorders>
              <w:top w:val="nil"/>
              <w:left w:val="nil"/>
              <w:bottom w:val="nil"/>
              <w:right w:val="nil"/>
            </w:tcBorders>
          </w:tcPr>
          <w:p w:rsidR="00D41C83" w:rsidRDefault="00D41C83" w:rsidP="00903A78">
            <w:pPr>
              <w:pStyle w:val="Nagwek2"/>
              <w:numPr>
                <w:ilvl w:val="0"/>
                <w:numId w:val="0"/>
              </w:numPr>
            </w:pPr>
            <w:r w:rsidRPr="00D41C83">
              <w:t>Śrem</w:t>
            </w:r>
            <w:r w:rsidRPr="009A1915">
              <w:t xml:space="preserve"> – dla zadania częściowego: </w:t>
            </w:r>
            <w:r w:rsidRPr="00D41C83">
              <w:t>3</w:t>
            </w:r>
          </w:p>
        </w:tc>
      </w:tr>
    </w:tbl>
    <w:p w:rsidR="00A2369F" w:rsidRPr="000B08A9" w:rsidRDefault="00A2369F" w:rsidP="00DE5056">
      <w:pPr>
        <w:pStyle w:val="Nagwek1"/>
      </w:pPr>
      <w:r w:rsidRPr="007C4CE2">
        <w:lastRenderedPageBreak/>
        <w:t xml:space="preserve">Informacja o przewidywanych zamówieniach </w:t>
      </w:r>
      <w:r w:rsidRPr="000B08A9">
        <w:t>uzupełnia</w:t>
      </w:r>
      <w:r w:rsidRPr="000B08A9">
        <w:softHyphen/>
        <w:t>jących (art. 67 ust. 1 pkt 6 i 7)</w:t>
      </w:r>
      <w:bookmarkEnd w:id="4"/>
      <w:r w:rsidRPr="000B08A9">
        <w:t xml:space="preserve"> </w:t>
      </w:r>
    </w:p>
    <w:p w:rsidR="00EB7871" w:rsidRPr="000B08A9" w:rsidRDefault="00D41C83" w:rsidP="008634CF">
      <w:pPr>
        <w:pStyle w:val="Nagwek2"/>
      </w:pPr>
      <w:r w:rsidRPr="000B08A9">
        <w:t xml:space="preserve"> Zamawiający przewiduje udzielenie zamówień uzupełniających. </w:t>
      </w:r>
    </w:p>
    <w:p w:rsidR="00EB7871" w:rsidRPr="003209A8" w:rsidRDefault="00A2369F" w:rsidP="00DE5056">
      <w:pPr>
        <w:pStyle w:val="Nagwek1"/>
      </w:pPr>
      <w:bookmarkStart w:id="5" w:name="_Toc258314246"/>
      <w:r w:rsidRPr="007731F5">
        <w:t>Termin wykonania zamówienia</w:t>
      </w:r>
      <w:bookmarkEnd w:id="5"/>
    </w:p>
    <w:p w:rsidR="00EB7871" w:rsidRPr="003209A8" w:rsidRDefault="00EB7871" w:rsidP="008634CF">
      <w:pPr>
        <w:pStyle w:val="Nagwek2"/>
        <w:rPr>
          <w:b/>
        </w:rPr>
      </w:pPr>
      <w:r w:rsidRPr="003209A8">
        <w:t>Zamówienie musi zostać zrealizowane w terminie:</w:t>
      </w:r>
    </w:p>
    <w:tbl>
      <w:tblPr>
        <w:tblW w:w="8640" w:type="dxa"/>
        <w:tblInd w:w="648" w:type="dxa"/>
        <w:tblLook w:val="01E0" w:firstRow="1" w:lastRow="1" w:firstColumn="1" w:lastColumn="1" w:noHBand="0" w:noVBand="0"/>
      </w:tblPr>
      <w:tblGrid>
        <w:gridCol w:w="8640"/>
      </w:tblGrid>
      <w:tr w:rsidR="00D41C83" w:rsidRPr="003209A8" w:rsidTr="00903A78">
        <w:tc>
          <w:tcPr>
            <w:tcW w:w="8640" w:type="dxa"/>
          </w:tcPr>
          <w:p w:rsidR="00D41C83" w:rsidRPr="003209A8" w:rsidRDefault="00D41C83" w:rsidP="00903A78">
            <w:pPr>
              <w:pStyle w:val="Tekstpodstawowy"/>
            </w:pPr>
            <w:bookmarkStart w:id="6" w:name="_Toc258314247"/>
            <w:r w:rsidRPr="00D41C83">
              <w:rPr>
                <w:b/>
              </w:rPr>
              <w:t>data zakończenia: 2017-03-31</w:t>
            </w:r>
            <w:r w:rsidRPr="003209A8">
              <w:t xml:space="preserve"> – dla zadania częściowego: </w:t>
            </w:r>
            <w:r w:rsidRPr="00D41C83">
              <w:t>1</w:t>
            </w:r>
          </w:p>
        </w:tc>
      </w:tr>
      <w:tr w:rsidR="00D41C83" w:rsidRPr="003209A8" w:rsidTr="00903A78">
        <w:tc>
          <w:tcPr>
            <w:tcW w:w="8640" w:type="dxa"/>
          </w:tcPr>
          <w:p w:rsidR="00D41C83" w:rsidRPr="003209A8" w:rsidRDefault="00D41C83" w:rsidP="00903A78">
            <w:pPr>
              <w:pStyle w:val="Tekstpodstawowy"/>
            </w:pPr>
            <w:r w:rsidRPr="00D41C83">
              <w:rPr>
                <w:b/>
              </w:rPr>
              <w:t>data zakończenia: 2017-03-31</w:t>
            </w:r>
            <w:r w:rsidRPr="003209A8">
              <w:t xml:space="preserve"> – dla zadania częściowego: </w:t>
            </w:r>
            <w:r w:rsidRPr="00D41C83">
              <w:t>2</w:t>
            </w:r>
          </w:p>
        </w:tc>
      </w:tr>
      <w:tr w:rsidR="00D41C83" w:rsidRPr="003209A8" w:rsidTr="00903A78">
        <w:tc>
          <w:tcPr>
            <w:tcW w:w="8640" w:type="dxa"/>
          </w:tcPr>
          <w:p w:rsidR="00D41C83" w:rsidRPr="003209A8" w:rsidRDefault="00D41C83" w:rsidP="00903A78">
            <w:pPr>
              <w:pStyle w:val="Tekstpodstawowy"/>
            </w:pPr>
            <w:r w:rsidRPr="00D41C83">
              <w:rPr>
                <w:b/>
              </w:rPr>
              <w:t>data zakończenia: 2017-03-31</w:t>
            </w:r>
            <w:r w:rsidRPr="003209A8">
              <w:t xml:space="preserve"> – dla zadania częściowego: </w:t>
            </w:r>
            <w:r w:rsidRPr="00D41C83">
              <w:t>3</w:t>
            </w:r>
          </w:p>
        </w:tc>
      </w:tr>
    </w:tbl>
    <w:p w:rsidR="00A2369F" w:rsidRPr="00876900" w:rsidRDefault="00A2369F" w:rsidP="00DE5056">
      <w:pPr>
        <w:pStyle w:val="Nagwek1"/>
      </w:pPr>
      <w:r w:rsidRPr="004A65BB">
        <w:t>Warunki udziału w postępowaniu oraz opis sposobu dokonywania oceny spełniania tych warunków</w:t>
      </w:r>
      <w:bookmarkEnd w:id="6"/>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E37BBD">
        <w:t>(</w:t>
      </w:r>
      <w:r w:rsidR="00536027">
        <w:t xml:space="preserve">Dz. U. z 2010 r. Nr 113, poz. 759, z </w:t>
      </w:r>
      <w:proofErr w:type="spellStart"/>
      <w:r w:rsidR="00536027">
        <w:t>późn</w:t>
      </w:r>
      <w:proofErr w:type="spellEnd"/>
      <w:r w:rsidR="00536027">
        <w:t>. zm.</w:t>
      </w:r>
      <w:r w:rsidR="00E37BBD">
        <w:t>)</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E37BBD">
        <w:t>(</w:t>
      </w:r>
      <w:r w:rsidR="00536027">
        <w:t xml:space="preserve">Dz. U. z 2010 r. Nr 113, poz. 759, z </w:t>
      </w:r>
      <w:proofErr w:type="spellStart"/>
      <w:r w:rsidR="00536027">
        <w:t>późn</w:t>
      </w:r>
      <w:proofErr w:type="spellEnd"/>
      <w:r w:rsidR="00536027">
        <w:t>. zm.</w:t>
      </w:r>
      <w:r w:rsidR="00E37BBD">
        <w:t>)</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F84B32">
        <w:tc>
          <w:tcPr>
            <w:tcW w:w="720" w:type="dxa"/>
            <w:vAlign w:val="center"/>
          </w:tcPr>
          <w:p w:rsidR="00FF1C48" w:rsidRPr="00F84B32" w:rsidRDefault="00FF1C48" w:rsidP="00F84B32">
            <w:pPr>
              <w:spacing w:before="60" w:after="120"/>
              <w:jc w:val="center"/>
              <w:rPr>
                <w:b/>
                <w:sz w:val="20"/>
                <w:szCs w:val="20"/>
              </w:rPr>
            </w:pPr>
            <w:r w:rsidRPr="00F84B32">
              <w:rPr>
                <w:b/>
                <w:sz w:val="20"/>
                <w:szCs w:val="20"/>
              </w:rPr>
              <w:t>Lp.</w:t>
            </w:r>
          </w:p>
        </w:tc>
        <w:tc>
          <w:tcPr>
            <w:tcW w:w="7738" w:type="dxa"/>
            <w:vAlign w:val="center"/>
          </w:tcPr>
          <w:p w:rsidR="00FF1C48" w:rsidRPr="00F84B32" w:rsidRDefault="00FF1C48" w:rsidP="00F84B32">
            <w:pPr>
              <w:spacing w:before="60" w:after="120"/>
              <w:jc w:val="center"/>
              <w:rPr>
                <w:sz w:val="20"/>
                <w:szCs w:val="20"/>
              </w:rPr>
            </w:pPr>
            <w:r w:rsidRPr="00F84B32">
              <w:rPr>
                <w:b/>
                <w:sz w:val="20"/>
                <w:szCs w:val="20"/>
              </w:rPr>
              <w:t>Warunki oraz opis sposobu dokonywania oceny spełniania tych warunków</w:t>
            </w:r>
          </w:p>
        </w:tc>
      </w:tr>
      <w:tr w:rsidR="00D41C83" w:rsidTr="00903A78">
        <w:tc>
          <w:tcPr>
            <w:tcW w:w="720" w:type="dxa"/>
          </w:tcPr>
          <w:p w:rsidR="00D41C83" w:rsidRDefault="00D41C83" w:rsidP="00903A78">
            <w:pPr>
              <w:spacing w:before="60" w:after="120"/>
              <w:jc w:val="both"/>
            </w:pPr>
            <w:r w:rsidRPr="00D41C83">
              <w:t>1</w:t>
            </w:r>
          </w:p>
        </w:tc>
        <w:tc>
          <w:tcPr>
            <w:tcW w:w="7738" w:type="dxa"/>
          </w:tcPr>
          <w:p w:rsidR="00D41C83" w:rsidRPr="00F84B32" w:rsidRDefault="00D41C83" w:rsidP="00903A78">
            <w:pPr>
              <w:spacing w:before="60" w:after="120"/>
              <w:jc w:val="both"/>
              <w:rPr>
                <w:b/>
                <w:bCs/>
              </w:rPr>
            </w:pPr>
            <w:r w:rsidRPr="00D41C83">
              <w:rPr>
                <w:b/>
                <w:bCs/>
              </w:rPr>
              <w:t>Uprawnienia do wykonywania określonej działalności lub czynności, jeżeli przepisy prawa nakładają obowiązek ich posiadania</w:t>
            </w:r>
          </w:p>
          <w:p w:rsidR="00D41C83" w:rsidRDefault="00D41C83" w:rsidP="00903A78">
            <w:pPr>
              <w:spacing w:before="60" w:after="120"/>
              <w:jc w:val="both"/>
            </w:pPr>
            <w:r w:rsidRPr="00D41C83">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D41C83" w:rsidTr="00903A78">
        <w:tc>
          <w:tcPr>
            <w:tcW w:w="720" w:type="dxa"/>
          </w:tcPr>
          <w:p w:rsidR="00D41C83" w:rsidRDefault="00D41C83" w:rsidP="00903A78">
            <w:pPr>
              <w:spacing w:before="60" w:after="120"/>
              <w:jc w:val="both"/>
            </w:pPr>
            <w:r w:rsidRPr="00D41C83">
              <w:t>2</w:t>
            </w:r>
          </w:p>
        </w:tc>
        <w:tc>
          <w:tcPr>
            <w:tcW w:w="7738" w:type="dxa"/>
          </w:tcPr>
          <w:p w:rsidR="00D41C83" w:rsidRPr="00F84B32" w:rsidRDefault="00D41C83" w:rsidP="00903A78">
            <w:pPr>
              <w:spacing w:before="60" w:after="120"/>
              <w:jc w:val="both"/>
              <w:rPr>
                <w:b/>
                <w:bCs/>
              </w:rPr>
            </w:pPr>
            <w:r w:rsidRPr="00D41C83">
              <w:rPr>
                <w:b/>
                <w:bCs/>
              </w:rPr>
              <w:t>Wiedza i doświadczenie</w:t>
            </w:r>
          </w:p>
          <w:p w:rsidR="00D41C83" w:rsidRPr="00D41C83" w:rsidRDefault="00D41C83" w:rsidP="00903A78">
            <w:pPr>
              <w:spacing w:before="60" w:after="120"/>
              <w:jc w:val="both"/>
            </w:pPr>
            <w:r w:rsidRPr="00D41C83">
              <w:t xml:space="preserve">O udzielenie zamówienia mogą ubiegać się wykonawcy, którzy spełniają warunki, dotyczące posiadania wiedzy i doświadczenia tj. wykażą, że w okresie ostatnich trzech lat przed dniem wszczęcia postępowania o udzielenie zamówienia, a jeżeli okres prowadzenia działalności jest krótszy - w tym okresie, wykonali należycie, co najmniej 2 zadania odpowiadające swoim rodzajem usłudze stanowiącej przedmiot zamówienia, o wartości każdej z robót, równej, co najmniej 50 000,00 zł oraz co najmniej 1 zadanie odpowiadające swoim rodzajem usłudze stanowiącej przedmiot zamówienia, o wartości każdej z robót, równej, co najmniej </w:t>
            </w:r>
          </w:p>
          <w:p w:rsidR="00D41C83" w:rsidRDefault="00D41C83" w:rsidP="00903A78">
            <w:pPr>
              <w:spacing w:before="60" w:after="120"/>
              <w:jc w:val="both"/>
            </w:pPr>
            <w:r w:rsidRPr="00D41C83">
              <w:t>100 000,00 zł. Ocena spełniania warunków udziału w postępowaniu będzie dokonana na zasadzie spełnia/nie spełnia.</w:t>
            </w:r>
          </w:p>
        </w:tc>
      </w:tr>
      <w:tr w:rsidR="00D41C83" w:rsidTr="00903A78">
        <w:tc>
          <w:tcPr>
            <w:tcW w:w="720" w:type="dxa"/>
          </w:tcPr>
          <w:p w:rsidR="00D41C83" w:rsidRDefault="00D41C83" w:rsidP="00903A78">
            <w:pPr>
              <w:spacing w:before="60" w:after="120"/>
              <w:jc w:val="both"/>
            </w:pPr>
            <w:r w:rsidRPr="00D41C83">
              <w:t>3</w:t>
            </w:r>
          </w:p>
        </w:tc>
        <w:tc>
          <w:tcPr>
            <w:tcW w:w="7738" w:type="dxa"/>
          </w:tcPr>
          <w:p w:rsidR="00D41C83" w:rsidRPr="00F84B32" w:rsidRDefault="00D41C83" w:rsidP="00903A78">
            <w:pPr>
              <w:spacing w:before="60" w:after="120"/>
              <w:jc w:val="both"/>
              <w:rPr>
                <w:b/>
                <w:bCs/>
              </w:rPr>
            </w:pPr>
            <w:r w:rsidRPr="00D41C83">
              <w:rPr>
                <w:b/>
                <w:bCs/>
              </w:rPr>
              <w:t>Potencjał techniczny</w:t>
            </w:r>
          </w:p>
          <w:p w:rsidR="00D41C83" w:rsidRDefault="00D41C83" w:rsidP="00903A78">
            <w:pPr>
              <w:spacing w:before="60" w:after="120"/>
              <w:jc w:val="both"/>
            </w:pPr>
            <w:r w:rsidRPr="00D41C83">
              <w:t xml:space="preserve">O udzielenie zamówienia mogą ubiegać się wykonawcy, którzy spełniają warunki, dotyczące dysponowania odpowiednim potencjałem technicznym tj. </w:t>
            </w:r>
            <w:r w:rsidRPr="00D41C83">
              <w:lastRenderedPageBreak/>
              <w:t>dysponują: kosiarki spalinowe - min. 2 szt., kosy spalinowe - min. 3 szt., piły spalinowe - min. 2 szt., samochód dostawczo-transportowy - 2 szt., samobieżną kosiarkę - 1 szt., frezarkę do pni - 1 szt., rębak do gałęzi - 1 szt. . Ocena spełniania warunków udziału w postępowaniu będzie dokonana na zasadzie spełnia/nie spełnia.</w:t>
            </w:r>
          </w:p>
        </w:tc>
      </w:tr>
      <w:tr w:rsidR="00D41C83" w:rsidTr="00903A78">
        <w:tc>
          <w:tcPr>
            <w:tcW w:w="720" w:type="dxa"/>
          </w:tcPr>
          <w:p w:rsidR="00D41C83" w:rsidRDefault="00D41C83" w:rsidP="00903A78">
            <w:pPr>
              <w:spacing w:before="60" w:after="120"/>
              <w:jc w:val="both"/>
            </w:pPr>
            <w:r w:rsidRPr="00D41C83">
              <w:lastRenderedPageBreak/>
              <w:t>4</w:t>
            </w:r>
          </w:p>
        </w:tc>
        <w:tc>
          <w:tcPr>
            <w:tcW w:w="7738" w:type="dxa"/>
          </w:tcPr>
          <w:p w:rsidR="00D41C83" w:rsidRPr="00F84B32" w:rsidRDefault="00D41C83" w:rsidP="00903A78">
            <w:pPr>
              <w:spacing w:before="60" w:after="120"/>
              <w:jc w:val="both"/>
              <w:rPr>
                <w:b/>
                <w:bCs/>
              </w:rPr>
            </w:pPr>
            <w:r w:rsidRPr="00D41C83">
              <w:rPr>
                <w:b/>
                <w:bCs/>
              </w:rPr>
              <w:t>Osoby zdolne do wykonania zamówienia</w:t>
            </w:r>
          </w:p>
          <w:p w:rsidR="00D41C83" w:rsidRPr="00D41C83" w:rsidRDefault="00D41C83" w:rsidP="00903A78">
            <w:pPr>
              <w:spacing w:before="60" w:after="120"/>
              <w:jc w:val="both"/>
            </w:pPr>
            <w:r w:rsidRPr="00D41C83">
              <w:t xml:space="preserve">O udzielenie zamówienia mogą ubiegać się wykonawcy, którzy spełniają warunki, dotyczące dysponowania osobami zdolnymi do wykonania zamówienia tj. zatrudniają na stałe min. 10 osób, w tym przynajmniej 1 osobę o wykształceniu min. średnie ogrodnicze lub leśne, bądź wyższe kierunkowe, 2 osoby </w:t>
            </w:r>
          </w:p>
          <w:p w:rsidR="00D41C83" w:rsidRDefault="00D41C83" w:rsidP="00903A78">
            <w:pPr>
              <w:spacing w:before="60" w:after="120"/>
              <w:jc w:val="both"/>
            </w:pPr>
            <w:r w:rsidRPr="00D41C83">
              <w:t>z uprawnieniami pilarza drzew ozdobnych, co najmniej 1 osoba posiadająca aktualne zaświadczenie o ukończeniu szkolenia w zakresie stosowania środków ochrony roślin przy użyciu opryskiwaczy. Ocena spełniania warunków udziału w postępowaniu będzie dokonana na zasadzie spełnia/nie spełnia.</w:t>
            </w:r>
          </w:p>
        </w:tc>
      </w:tr>
      <w:tr w:rsidR="00D41C83" w:rsidTr="00903A78">
        <w:tc>
          <w:tcPr>
            <w:tcW w:w="720" w:type="dxa"/>
          </w:tcPr>
          <w:p w:rsidR="00D41C83" w:rsidRDefault="00D41C83" w:rsidP="00903A78">
            <w:pPr>
              <w:spacing w:before="60" w:after="120"/>
              <w:jc w:val="both"/>
            </w:pPr>
            <w:r w:rsidRPr="00D41C83">
              <w:t>5</w:t>
            </w:r>
          </w:p>
        </w:tc>
        <w:tc>
          <w:tcPr>
            <w:tcW w:w="7738" w:type="dxa"/>
          </w:tcPr>
          <w:p w:rsidR="00D41C83" w:rsidRPr="00F84B32" w:rsidRDefault="00D41C83" w:rsidP="00903A78">
            <w:pPr>
              <w:spacing w:before="60" w:after="120"/>
              <w:jc w:val="both"/>
              <w:rPr>
                <w:b/>
                <w:bCs/>
              </w:rPr>
            </w:pPr>
            <w:r w:rsidRPr="00D41C83">
              <w:rPr>
                <w:b/>
                <w:bCs/>
              </w:rPr>
              <w:t>Sytuacja ekonomiczna i finansowa</w:t>
            </w:r>
          </w:p>
          <w:p w:rsidR="00D41C83" w:rsidRDefault="00D41C83" w:rsidP="00903A78">
            <w:pPr>
              <w:spacing w:before="60" w:after="120"/>
              <w:jc w:val="both"/>
            </w:pPr>
            <w:r w:rsidRPr="00D41C83">
              <w:t>O udzielenie zamówienia mogą ubiegać się wykonawcy, którzy spełniają warunki, dotyczące sytuacji ekonomicznej i finansowej tzn. wykażą, że posiadają na koncie kwotę nie mniejszą niż 50.000,00 zł (może być wyciąg bankowy) lub posiadają zdolność kredytową w takiej wysokości; oraz wykażą posiadanie polisy ubezpieczeniowej lub innego dokumentu potwierdzającego, ze wykonawca jest ubezpieczony od odpowiedzialności cywilnej w zakresie prowadzonej działalności na kwotę co najmniej 200.000,00 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Pr="003E3644"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 xml:space="preserve">powaniu i zawarcia umowy w </w:t>
      </w:r>
      <w:r w:rsidRPr="003E3644">
        <w:t>sprawie zamówienia publicznego.</w:t>
      </w:r>
    </w:p>
    <w:p w:rsidR="00A2369F" w:rsidRPr="003E3644" w:rsidRDefault="00A2369F" w:rsidP="008634CF">
      <w:pPr>
        <w:pStyle w:val="Nagwek2"/>
      </w:pPr>
      <w:r w:rsidRPr="003E3644">
        <w:t>Przepisy dotycz</w:t>
      </w:r>
      <w:r w:rsidRPr="003E3644">
        <w:rPr>
          <w:rFonts w:ascii="TimesNewRoman" w:eastAsia="TimesNewRoman" w:cs="TimesNewRoman" w:hint="eastAsia"/>
        </w:rPr>
        <w:t>ą</w:t>
      </w:r>
      <w:r w:rsidRPr="003E3644">
        <w:t>ce Wykonawcy stosuje si</w:t>
      </w:r>
      <w:r w:rsidRPr="003E3644">
        <w:rPr>
          <w:rFonts w:ascii="TimesNewRoman" w:eastAsia="TimesNewRoman" w:cs="TimesNewRoman" w:hint="eastAsia"/>
        </w:rPr>
        <w:t>ę</w:t>
      </w:r>
      <w:r w:rsidRPr="003E3644">
        <w:rPr>
          <w:rFonts w:ascii="TimesNewRoman" w:eastAsia="TimesNewRoman" w:cs="TimesNewRoman"/>
        </w:rPr>
        <w:t xml:space="preserve"> </w:t>
      </w:r>
      <w:r w:rsidRPr="003E3644">
        <w:t>odpowiednio do Wykonawców, o których mowa w pkt 6.4.</w:t>
      </w:r>
    </w:p>
    <w:p w:rsidR="00A2369F" w:rsidRDefault="00A2369F" w:rsidP="008634CF">
      <w:pPr>
        <w:pStyle w:val="Nagwek2"/>
      </w:pPr>
      <w:r w:rsidRPr="00D91376">
        <w:t xml:space="preserve">Zamawiający wykluczy z postępowania o udzielenie zamówienia Wykonawców na podstawie przepisów art. 24 ust.1 pkt 1-9 oraz art. 24 ust. 2 pkt 1-4 ustawy </w:t>
      </w:r>
      <w:r>
        <w:t xml:space="preserve">Prawo zamówień publicznych </w:t>
      </w:r>
      <w:r w:rsidR="00E37BBD">
        <w:t>(</w:t>
      </w:r>
      <w:r w:rsidR="00536027">
        <w:t xml:space="preserve">Dz. U. z 2010 r. Nr 113, poz. 759, z </w:t>
      </w:r>
      <w:proofErr w:type="spellStart"/>
      <w:r w:rsidR="00536027">
        <w:t>późn</w:t>
      </w:r>
      <w:proofErr w:type="spellEnd"/>
      <w:r w:rsidR="00536027">
        <w:t>. zm.</w:t>
      </w:r>
      <w:r w:rsidR="00E37BBD">
        <w:t>)</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CD2A67">
      <w:pPr>
        <w:pStyle w:val="Nagwek1"/>
      </w:pPr>
      <w:bookmarkStart w:id="7" w:name="_Toc258314248"/>
      <w:r w:rsidRPr="00371538">
        <w:lastRenderedPageBreak/>
        <w:t>Wykaz oświadczeń lub dokumentów, jakie mają dostarczyć Wykonawcy w celu potwierdzenia spełniania warunków udziału w postępowaniu oraz innych wymaganych dokumentów</w:t>
      </w:r>
      <w:bookmarkEnd w:id="7"/>
    </w:p>
    <w:p w:rsidR="00D41C83" w:rsidRDefault="00D41C83" w:rsidP="00D41C83">
      <w:pPr>
        <w:pStyle w:val="Nagwek2"/>
        <w:numPr>
          <w:ilvl w:val="0"/>
          <w:numId w:val="0"/>
        </w:numPr>
      </w:pPr>
    </w:p>
    <w:p w:rsidR="00D41C83" w:rsidRPr="00371538" w:rsidRDefault="00D41C83" w:rsidP="00D41C83">
      <w:pPr>
        <w:pStyle w:val="Nagwek2"/>
      </w:pPr>
      <w:r w:rsidRPr="00371538">
        <w:t xml:space="preserve">W celu wykazania spełniania przez Wykonawcę warunków, o których mowa w art. 22 ust. 1 ustawy Prawo zamówień publicznych </w:t>
      </w:r>
      <w:r>
        <w:t xml:space="preserve">(Dz. U. z 2010 r. Nr 113, poz. 759, z </w:t>
      </w:r>
      <w:proofErr w:type="spellStart"/>
      <w:r>
        <w:t>późn</w:t>
      </w:r>
      <w:proofErr w:type="spellEnd"/>
      <w:r>
        <w:t>.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D41C83" w:rsidRPr="00371538" w:rsidTr="00903A78">
        <w:tc>
          <w:tcPr>
            <w:tcW w:w="720" w:type="dxa"/>
          </w:tcPr>
          <w:p w:rsidR="00D41C83" w:rsidRPr="00371538" w:rsidRDefault="00D41C83" w:rsidP="00903A78">
            <w:pPr>
              <w:spacing w:before="60" w:after="120"/>
              <w:jc w:val="both"/>
            </w:pPr>
            <w:r w:rsidRPr="00F84B32">
              <w:rPr>
                <w:b/>
                <w:sz w:val="20"/>
                <w:szCs w:val="20"/>
              </w:rPr>
              <w:t>Lp.</w:t>
            </w:r>
          </w:p>
        </w:tc>
        <w:tc>
          <w:tcPr>
            <w:tcW w:w="7920" w:type="dxa"/>
          </w:tcPr>
          <w:p w:rsidR="00D41C83" w:rsidRPr="00371538" w:rsidRDefault="00D41C83" w:rsidP="00903A78">
            <w:pPr>
              <w:spacing w:before="60" w:after="120"/>
              <w:jc w:val="both"/>
            </w:pPr>
            <w:r w:rsidRPr="00F84B32">
              <w:rPr>
                <w:b/>
                <w:sz w:val="20"/>
                <w:szCs w:val="20"/>
              </w:rPr>
              <w:t>Wymagany dokument</w:t>
            </w:r>
          </w:p>
        </w:tc>
      </w:tr>
      <w:tr w:rsidR="00D41C83" w:rsidRPr="00371538" w:rsidTr="00903A78">
        <w:tc>
          <w:tcPr>
            <w:tcW w:w="720" w:type="dxa"/>
          </w:tcPr>
          <w:p w:rsidR="00D41C83" w:rsidRPr="00371538" w:rsidRDefault="00D41C83" w:rsidP="00903A78">
            <w:pPr>
              <w:spacing w:before="60" w:after="120"/>
              <w:jc w:val="both"/>
            </w:pPr>
            <w:r w:rsidRPr="00D41C83">
              <w:t>1</w:t>
            </w:r>
          </w:p>
        </w:tc>
        <w:tc>
          <w:tcPr>
            <w:tcW w:w="7920" w:type="dxa"/>
          </w:tcPr>
          <w:p w:rsidR="00D41C83" w:rsidRPr="00F84B32" w:rsidRDefault="00D41C83" w:rsidP="00903A78">
            <w:pPr>
              <w:spacing w:before="60" w:after="120"/>
              <w:jc w:val="both"/>
              <w:rPr>
                <w:b/>
                <w:bCs/>
              </w:rPr>
            </w:pPr>
            <w:r w:rsidRPr="00D41C83">
              <w:rPr>
                <w:b/>
                <w:bCs/>
              </w:rPr>
              <w:t>Oświadczenie o spełnianiu warunków</w:t>
            </w:r>
          </w:p>
          <w:p w:rsidR="00D41C83" w:rsidRPr="00371538" w:rsidRDefault="00D41C83" w:rsidP="00903A78">
            <w:pPr>
              <w:spacing w:before="60" w:after="120"/>
              <w:jc w:val="both"/>
            </w:pPr>
            <w:r w:rsidRPr="00D41C83">
              <w:t>Oświadczenie o spełnianiu warunków</w:t>
            </w:r>
          </w:p>
        </w:tc>
      </w:tr>
      <w:tr w:rsidR="00D41C83" w:rsidRPr="00371538" w:rsidTr="00903A78">
        <w:tc>
          <w:tcPr>
            <w:tcW w:w="720" w:type="dxa"/>
          </w:tcPr>
          <w:p w:rsidR="00D41C83" w:rsidRPr="00371538" w:rsidRDefault="00D41C83" w:rsidP="00903A78">
            <w:pPr>
              <w:spacing w:before="60" w:after="120"/>
              <w:jc w:val="both"/>
            </w:pPr>
            <w:r w:rsidRPr="00D41C83">
              <w:t>2</w:t>
            </w:r>
          </w:p>
        </w:tc>
        <w:tc>
          <w:tcPr>
            <w:tcW w:w="7920" w:type="dxa"/>
          </w:tcPr>
          <w:p w:rsidR="00D41C83" w:rsidRPr="00F84B32" w:rsidRDefault="00D41C83" w:rsidP="00903A78">
            <w:pPr>
              <w:spacing w:before="60" w:after="120"/>
              <w:jc w:val="both"/>
              <w:rPr>
                <w:b/>
                <w:bCs/>
              </w:rPr>
            </w:pPr>
            <w:r w:rsidRPr="00D41C83">
              <w:rPr>
                <w:b/>
                <w:bCs/>
              </w:rPr>
              <w:t>Wykaz dostaw lub usług</w:t>
            </w:r>
          </w:p>
          <w:p w:rsidR="00D41C83" w:rsidRPr="00371538" w:rsidRDefault="00D41C83" w:rsidP="00903A78">
            <w:pPr>
              <w:spacing w:before="60" w:after="120"/>
              <w:jc w:val="both"/>
            </w:pPr>
            <w:r w:rsidRPr="00D41C83">
              <w:t>Wykaz wykonanych, a w przypadku świadczeń okresowych lub ciągłych również wykonywanych, głównych dostaw lub usług, w okresie ostatnich trzech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czy zostały wykonane lub są wykonywane należycie</w:t>
            </w:r>
          </w:p>
        </w:tc>
      </w:tr>
      <w:tr w:rsidR="00D41C83" w:rsidRPr="00371538" w:rsidTr="00903A78">
        <w:tc>
          <w:tcPr>
            <w:tcW w:w="720" w:type="dxa"/>
          </w:tcPr>
          <w:p w:rsidR="00D41C83" w:rsidRPr="00371538" w:rsidRDefault="00D41C83" w:rsidP="00903A78">
            <w:pPr>
              <w:spacing w:before="60" w:after="120"/>
              <w:jc w:val="both"/>
            </w:pPr>
            <w:r w:rsidRPr="00D41C83">
              <w:t>3</w:t>
            </w:r>
          </w:p>
        </w:tc>
        <w:tc>
          <w:tcPr>
            <w:tcW w:w="7920" w:type="dxa"/>
          </w:tcPr>
          <w:p w:rsidR="00D41C83" w:rsidRPr="00F84B32" w:rsidRDefault="00D41C83" w:rsidP="00903A78">
            <w:pPr>
              <w:spacing w:before="60" w:after="120"/>
              <w:jc w:val="both"/>
              <w:rPr>
                <w:b/>
                <w:bCs/>
              </w:rPr>
            </w:pPr>
            <w:r w:rsidRPr="00D41C83">
              <w:rPr>
                <w:b/>
                <w:bCs/>
              </w:rPr>
              <w:t>Wykaz narzędzi, wyposażenia zakładu i urządzeń technicznych</w:t>
            </w:r>
          </w:p>
          <w:p w:rsidR="00D41C83" w:rsidRPr="00371538" w:rsidRDefault="00D41C83" w:rsidP="00903A78">
            <w:pPr>
              <w:spacing w:before="60" w:after="120"/>
              <w:jc w:val="both"/>
            </w:pPr>
            <w:r w:rsidRPr="00D41C83">
              <w:t>Wykaz narzędzi, wyposażenia zakładu i urządzeń technicznych dostępnych wykonawcy usług lub robót budowlanych w celu wykonania zamówienia wraz z informacją o podstawie do dysponowania tymi zasobami</w:t>
            </w:r>
          </w:p>
        </w:tc>
      </w:tr>
      <w:tr w:rsidR="00D41C83" w:rsidRPr="00371538" w:rsidTr="00903A78">
        <w:tc>
          <w:tcPr>
            <w:tcW w:w="720" w:type="dxa"/>
          </w:tcPr>
          <w:p w:rsidR="00D41C83" w:rsidRPr="00371538" w:rsidRDefault="00D41C83" w:rsidP="00903A78">
            <w:pPr>
              <w:spacing w:before="60" w:after="120"/>
              <w:jc w:val="both"/>
            </w:pPr>
            <w:r w:rsidRPr="00D41C83">
              <w:t>4</w:t>
            </w:r>
          </w:p>
        </w:tc>
        <w:tc>
          <w:tcPr>
            <w:tcW w:w="7920" w:type="dxa"/>
          </w:tcPr>
          <w:p w:rsidR="00D41C83" w:rsidRPr="00F84B32" w:rsidRDefault="00D41C83" w:rsidP="00903A78">
            <w:pPr>
              <w:spacing w:before="60" w:after="120"/>
              <w:jc w:val="both"/>
              <w:rPr>
                <w:b/>
                <w:bCs/>
              </w:rPr>
            </w:pPr>
            <w:r w:rsidRPr="00D41C83">
              <w:rPr>
                <w:b/>
                <w:bCs/>
              </w:rPr>
              <w:t>Wykaz osób</w:t>
            </w:r>
          </w:p>
          <w:p w:rsidR="00D41C83" w:rsidRPr="00371538" w:rsidRDefault="00D41C83" w:rsidP="00903A78">
            <w:pPr>
              <w:spacing w:before="60" w:after="120"/>
              <w:jc w:val="both"/>
            </w:pPr>
            <w:r w:rsidRPr="00D41C83">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r w:rsidR="00D41C83" w:rsidRPr="00371538" w:rsidTr="00903A78">
        <w:tc>
          <w:tcPr>
            <w:tcW w:w="720" w:type="dxa"/>
          </w:tcPr>
          <w:p w:rsidR="00D41C83" w:rsidRPr="00371538" w:rsidRDefault="00D41C83" w:rsidP="00903A78">
            <w:pPr>
              <w:spacing w:before="60" w:after="120"/>
              <w:jc w:val="both"/>
            </w:pPr>
            <w:r w:rsidRPr="00D41C83">
              <w:t>5</w:t>
            </w:r>
          </w:p>
        </w:tc>
        <w:tc>
          <w:tcPr>
            <w:tcW w:w="7920" w:type="dxa"/>
          </w:tcPr>
          <w:p w:rsidR="00D41C83" w:rsidRPr="00F84B32" w:rsidRDefault="00D41C83" w:rsidP="00903A78">
            <w:pPr>
              <w:spacing w:before="60" w:after="120"/>
              <w:jc w:val="both"/>
              <w:rPr>
                <w:b/>
                <w:bCs/>
              </w:rPr>
            </w:pPr>
            <w:r w:rsidRPr="00D41C83">
              <w:rPr>
                <w:b/>
                <w:bCs/>
              </w:rPr>
              <w:t>Informacja banku lub kasy</w:t>
            </w:r>
          </w:p>
          <w:p w:rsidR="00D41C83" w:rsidRPr="00371538" w:rsidRDefault="00D41C83" w:rsidP="00903A78">
            <w:pPr>
              <w:spacing w:before="60" w:after="120"/>
              <w:jc w:val="both"/>
            </w:pPr>
            <w:r w:rsidRPr="00D41C83">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D41C83" w:rsidRPr="00371538" w:rsidTr="00903A78">
        <w:tc>
          <w:tcPr>
            <w:tcW w:w="720" w:type="dxa"/>
          </w:tcPr>
          <w:p w:rsidR="00D41C83" w:rsidRPr="00371538" w:rsidRDefault="00D41C83" w:rsidP="00903A78">
            <w:pPr>
              <w:spacing w:before="60" w:after="120"/>
              <w:jc w:val="both"/>
            </w:pPr>
            <w:r w:rsidRPr="00D41C83">
              <w:t>6</w:t>
            </w:r>
          </w:p>
        </w:tc>
        <w:tc>
          <w:tcPr>
            <w:tcW w:w="7920" w:type="dxa"/>
          </w:tcPr>
          <w:p w:rsidR="00D41C83" w:rsidRPr="00F84B32" w:rsidRDefault="00D41C83" w:rsidP="00903A78">
            <w:pPr>
              <w:spacing w:before="60" w:after="120"/>
              <w:jc w:val="both"/>
              <w:rPr>
                <w:b/>
                <w:bCs/>
              </w:rPr>
            </w:pPr>
            <w:r w:rsidRPr="00D41C83">
              <w:rPr>
                <w:b/>
                <w:bCs/>
              </w:rPr>
              <w:t>Opłacona polisa</w:t>
            </w:r>
          </w:p>
          <w:p w:rsidR="00D41C83" w:rsidRPr="00371538" w:rsidRDefault="00D41C83" w:rsidP="00903A78">
            <w:pPr>
              <w:spacing w:before="60" w:after="120"/>
              <w:jc w:val="both"/>
            </w:pPr>
            <w:r w:rsidRPr="00D41C83">
              <w:t>Opłacona polisa, a w przypadku jej braku inny dokument potwierdzający, że wykonawca jest ubezpieczony od odpowiedzialności cywilnej w zakresie prowadzonej działalności związanej z przedmiotem zamówienia</w:t>
            </w:r>
          </w:p>
        </w:tc>
      </w:tr>
    </w:tbl>
    <w:p w:rsidR="00D41C83" w:rsidRPr="00371538" w:rsidRDefault="008634CF" w:rsidP="00D41C83">
      <w:pPr>
        <w:pStyle w:val="Nagwek2"/>
        <w:numPr>
          <w:ilvl w:val="0"/>
          <w:numId w:val="0"/>
        </w:numPr>
      </w:pPr>
      <w:r w:rsidRPr="00371538">
        <w:lastRenderedPageBreak/>
        <w:t xml:space="preserve"> </w:t>
      </w:r>
    </w:p>
    <w:p w:rsidR="00D41C83" w:rsidRPr="00371538" w:rsidRDefault="00D41C83" w:rsidP="00D41C83">
      <w:pPr>
        <w:pStyle w:val="Nagwek2"/>
      </w:pPr>
      <w:r w:rsidRPr="00371538">
        <w:t xml:space="preserve">W celu wykazania braku podstaw do wykluczenia z postępowania o udzielenie zamówienia Wykonawcy w okolicznościach, o których mowa w art. 24 ust. 1 ustawy Prawo zamówień publicznych </w:t>
      </w:r>
      <w:r>
        <w:t xml:space="preserve">(Dz. U. z 2010 r. Nr 113, poz. 759, z </w:t>
      </w:r>
      <w:proofErr w:type="spellStart"/>
      <w:r>
        <w:t>późn</w:t>
      </w:r>
      <w:proofErr w:type="spellEnd"/>
      <w:r>
        <w:t>.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D41C83" w:rsidRPr="00371538" w:rsidTr="00903A78">
        <w:tc>
          <w:tcPr>
            <w:tcW w:w="720" w:type="dxa"/>
          </w:tcPr>
          <w:p w:rsidR="00D41C83" w:rsidRPr="00371538" w:rsidRDefault="00D41C83" w:rsidP="00903A78">
            <w:pPr>
              <w:spacing w:before="60" w:after="120"/>
              <w:jc w:val="both"/>
            </w:pPr>
            <w:r w:rsidRPr="00F84B32">
              <w:rPr>
                <w:b/>
                <w:sz w:val="20"/>
                <w:szCs w:val="20"/>
              </w:rPr>
              <w:t>Lp.</w:t>
            </w:r>
          </w:p>
        </w:tc>
        <w:tc>
          <w:tcPr>
            <w:tcW w:w="7920" w:type="dxa"/>
          </w:tcPr>
          <w:p w:rsidR="00D41C83" w:rsidRPr="00371538" w:rsidRDefault="00D41C83" w:rsidP="00903A78">
            <w:pPr>
              <w:spacing w:before="60" w:after="120"/>
              <w:jc w:val="both"/>
            </w:pPr>
            <w:r w:rsidRPr="00F84B32">
              <w:rPr>
                <w:b/>
                <w:sz w:val="20"/>
                <w:szCs w:val="20"/>
              </w:rPr>
              <w:t>Wymagany dokument</w:t>
            </w:r>
          </w:p>
        </w:tc>
      </w:tr>
      <w:tr w:rsidR="00D41C83" w:rsidRPr="00371538" w:rsidTr="00903A78">
        <w:tc>
          <w:tcPr>
            <w:tcW w:w="720" w:type="dxa"/>
          </w:tcPr>
          <w:p w:rsidR="00D41C83" w:rsidRPr="00371538" w:rsidRDefault="00D41C83" w:rsidP="00903A78">
            <w:pPr>
              <w:spacing w:before="60" w:after="120"/>
              <w:jc w:val="both"/>
            </w:pPr>
            <w:r w:rsidRPr="00D41C83">
              <w:t>1</w:t>
            </w:r>
          </w:p>
        </w:tc>
        <w:tc>
          <w:tcPr>
            <w:tcW w:w="7920" w:type="dxa"/>
          </w:tcPr>
          <w:p w:rsidR="00D41C83" w:rsidRPr="00F84B32" w:rsidRDefault="00D41C83" w:rsidP="00903A78">
            <w:pPr>
              <w:spacing w:before="60" w:after="120"/>
              <w:jc w:val="both"/>
              <w:rPr>
                <w:b/>
                <w:bCs/>
              </w:rPr>
            </w:pPr>
            <w:r w:rsidRPr="00D41C83">
              <w:rPr>
                <w:b/>
                <w:bCs/>
              </w:rPr>
              <w:t>Oświadczenie o braku podstaw do wykluczenia</w:t>
            </w:r>
          </w:p>
          <w:p w:rsidR="00D41C83" w:rsidRPr="00371538" w:rsidRDefault="00D41C83" w:rsidP="00903A78">
            <w:pPr>
              <w:spacing w:before="60" w:after="120"/>
              <w:jc w:val="both"/>
            </w:pPr>
            <w:r w:rsidRPr="00D41C83">
              <w:t>Oświadczenie o braku podstaw do wykluczenia</w:t>
            </w:r>
          </w:p>
        </w:tc>
      </w:tr>
      <w:tr w:rsidR="00D41C83" w:rsidRPr="00371538" w:rsidTr="00903A78">
        <w:tc>
          <w:tcPr>
            <w:tcW w:w="720" w:type="dxa"/>
          </w:tcPr>
          <w:p w:rsidR="00D41C83" w:rsidRPr="00371538" w:rsidRDefault="00D41C83" w:rsidP="00903A78">
            <w:pPr>
              <w:spacing w:before="60" w:after="120"/>
              <w:jc w:val="both"/>
            </w:pPr>
            <w:r w:rsidRPr="00D41C83">
              <w:t>2</w:t>
            </w:r>
          </w:p>
        </w:tc>
        <w:tc>
          <w:tcPr>
            <w:tcW w:w="7920" w:type="dxa"/>
          </w:tcPr>
          <w:p w:rsidR="00D41C83" w:rsidRPr="00F84B32" w:rsidRDefault="00D41C83" w:rsidP="00903A78">
            <w:pPr>
              <w:spacing w:before="60" w:after="120"/>
              <w:jc w:val="both"/>
              <w:rPr>
                <w:b/>
                <w:bCs/>
              </w:rPr>
            </w:pPr>
            <w:r w:rsidRPr="00D41C83">
              <w:rPr>
                <w:b/>
                <w:bCs/>
              </w:rPr>
              <w:t>Aktualny odpis z właściwego rejestru lub z centralnej ewidencji i informacji o działalności gospodarczej</w:t>
            </w:r>
          </w:p>
          <w:p w:rsidR="00D41C83" w:rsidRPr="00371538" w:rsidRDefault="00D41C83" w:rsidP="00903A78">
            <w:pPr>
              <w:spacing w:before="60" w:after="120"/>
              <w:jc w:val="both"/>
            </w:pPr>
            <w:r w:rsidRPr="00D41C83">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D41C83" w:rsidRPr="00371538" w:rsidTr="00903A78">
        <w:tc>
          <w:tcPr>
            <w:tcW w:w="720" w:type="dxa"/>
          </w:tcPr>
          <w:p w:rsidR="00D41C83" w:rsidRPr="00371538" w:rsidRDefault="00D41C83" w:rsidP="00903A78">
            <w:pPr>
              <w:spacing w:before="60" w:after="120"/>
              <w:jc w:val="both"/>
            </w:pPr>
            <w:r w:rsidRPr="00D41C83">
              <w:t>3</w:t>
            </w:r>
          </w:p>
        </w:tc>
        <w:tc>
          <w:tcPr>
            <w:tcW w:w="7920" w:type="dxa"/>
          </w:tcPr>
          <w:p w:rsidR="00D41C83" w:rsidRPr="00F84B32" w:rsidRDefault="00D41C83" w:rsidP="00903A78">
            <w:pPr>
              <w:spacing w:before="60" w:after="120"/>
              <w:jc w:val="both"/>
              <w:rPr>
                <w:b/>
                <w:bCs/>
              </w:rPr>
            </w:pPr>
            <w:r w:rsidRPr="00D41C83">
              <w:rPr>
                <w:b/>
                <w:bCs/>
              </w:rPr>
              <w:t>Aktualne zaświadczenie właściwego naczelnika urzędu skarbowego</w:t>
            </w:r>
          </w:p>
          <w:p w:rsidR="00D41C83" w:rsidRPr="00371538" w:rsidRDefault="00D41C83" w:rsidP="00903A78">
            <w:pPr>
              <w:spacing w:before="60" w:after="120"/>
              <w:jc w:val="both"/>
            </w:pPr>
            <w:r w:rsidRPr="00D41C83">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D41C83" w:rsidRPr="00371538" w:rsidTr="00903A78">
        <w:tc>
          <w:tcPr>
            <w:tcW w:w="720" w:type="dxa"/>
          </w:tcPr>
          <w:p w:rsidR="00D41C83" w:rsidRPr="00371538" w:rsidRDefault="00D41C83" w:rsidP="00903A78">
            <w:pPr>
              <w:spacing w:before="60" w:after="120"/>
              <w:jc w:val="both"/>
            </w:pPr>
            <w:r w:rsidRPr="00D41C83">
              <w:t>4</w:t>
            </w:r>
          </w:p>
        </w:tc>
        <w:tc>
          <w:tcPr>
            <w:tcW w:w="7920" w:type="dxa"/>
          </w:tcPr>
          <w:p w:rsidR="00D41C83" w:rsidRPr="00F84B32" w:rsidRDefault="00D41C83" w:rsidP="00903A78">
            <w:pPr>
              <w:spacing w:before="60" w:after="120"/>
              <w:jc w:val="both"/>
              <w:rPr>
                <w:b/>
                <w:bCs/>
              </w:rPr>
            </w:pPr>
            <w:r w:rsidRPr="00D41C83">
              <w:rPr>
                <w:b/>
                <w:bCs/>
              </w:rPr>
              <w:t>Aktualne zaświadczenie właściwego oddziału ZUS lub KRUS</w:t>
            </w:r>
          </w:p>
          <w:p w:rsidR="00D41C83" w:rsidRPr="00371538" w:rsidRDefault="00D41C83" w:rsidP="00903A78">
            <w:pPr>
              <w:spacing w:before="60" w:after="120"/>
              <w:jc w:val="both"/>
            </w:pPr>
            <w:r w:rsidRPr="00D41C83">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D41C83" w:rsidRPr="00371538" w:rsidTr="00903A78">
        <w:tc>
          <w:tcPr>
            <w:tcW w:w="720" w:type="dxa"/>
          </w:tcPr>
          <w:p w:rsidR="00D41C83" w:rsidRPr="00371538" w:rsidRDefault="00D41C83" w:rsidP="00903A78">
            <w:pPr>
              <w:spacing w:before="60" w:after="120"/>
              <w:jc w:val="both"/>
            </w:pPr>
            <w:r w:rsidRPr="00D41C83">
              <w:t>5</w:t>
            </w:r>
          </w:p>
        </w:tc>
        <w:tc>
          <w:tcPr>
            <w:tcW w:w="7920" w:type="dxa"/>
          </w:tcPr>
          <w:p w:rsidR="00D41C83" w:rsidRPr="00F84B32" w:rsidRDefault="00D41C83" w:rsidP="00903A78">
            <w:pPr>
              <w:spacing w:before="60" w:after="120"/>
              <w:jc w:val="both"/>
              <w:rPr>
                <w:b/>
                <w:bCs/>
              </w:rPr>
            </w:pPr>
            <w:r w:rsidRPr="00D41C83">
              <w:rPr>
                <w:b/>
                <w:bCs/>
              </w:rPr>
              <w:t>Aktualna informacja z KRK w zakresie określonym w art. 24 ust. 1 pkt 4-8 ustawy</w:t>
            </w:r>
          </w:p>
          <w:p w:rsidR="00D41C83" w:rsidRPr="00371538" w:rsidRDefault="00D41C83" w:rsidP="00903A78">
            <w:pPr>
              <w:spacing w:before="60" w:after="120"/>
              <w:jc w:val="both"/>
            </w:pPr>
            <w:r w:rsidRPr="00D41C83">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D41C83" w:rsidRPr="00371538" w:rsidTr="00903A78">
        <w:tc>
          <w:tcPr>
            <w:tcW w:w="720" w:type="dxa"/>
          </w:tcPr>
          <w:p w:rsidR="00D41C83" w:rsidRPr="00371538" w:rsidRDefault="00D41C83" w:rsidP="00903A78">
            <w:pPr>
              <w:spacing w:before="60" w:after="120"/>
              <w:jc w:val="both"/>
            </w:pPr>
            <w:r w:rsidRPr="00D41C83">
              <w:t>6</w:t>
            </w:r>
          </w:p>
        </w:tc>
        <w:tc>
          <w:tcPr>
            <w:tcW w:w="7920" w:type="dxa"/>
          </w:tcPr>
          <w:p w:rsidR="00D41C83" w:rsidRPr="00F84B32" w:rsidRDefault="00D41C83" w:rsidP="00903A78">
            <w:pPr>
              <w:spacing w:before="60" w:after="120"/>
              <w:jc w:val="both"/>
              <w:rPr>
                <w:b/>
                <w:bCs/>
              </w:rPr>
            </w:pPr>
            <w:r w:rsidRPr="00D41C83">
              <w:rPr>
                <w:b/>
                <w:bCs/>
              </w:rPr>
              <w:t>Aktualna informacja z KRK w zakresie określonym w art. 24 ust. 1 pkt 9 ustawy</w:t>
            </w:r>
          </w:p>
          <w:p w:rsidR="00D41C83" w:rsidRPr="00371538" w:rsidRDefault="00D41C83" w:rsidP="00903A78">
            <w:pPr>
              <w:spacing w:before="60" w:after="120"/>
              <w:jc w:val="both"/>
            </w:pPr>
            <w:r w:rsidRPr="00D41C83">
              <w:t xml:space="preserve">Aktualna informacja z Krajowego Rejestru Karnego w zakresie określonym w art. 24 ust. 1 pkt 9 ustawy, wystawiona nie wcześniej niż 6 miesięcy przed </w:t>
            </w:r>
            <w:r w:rsidRPr="00D41C83">
              <w:lastRenderedPageBreak/>
              <w:t>upływem terminu składania wniosków o dopuszczenie do udziału w postępowaniu o udzielenie zamówienia albo składania ofert</w:t>
            </w:r>
          </w:p>
        </w:tc>
      </w:tr>
      <w:tr w:rsidR="00D41C83" w:rsidRPr="00371538" w:rsidTr="00903A78">
        <w:tc>
          <w:tcPr>
            <w:tcW w:w="720" w:type="dxa"/>
          </w:tcPr>
          <w:p w:rsidR="00D41C83" w:rsidRPr="00371538" w:rsidRDefault="00D41C83" w:rsidP="00903A78">
            <w:pPr>
              <w:spacing w:before="60" w:after="120"/>
              <w:jc w:val="both"/>
            </w:pPr>
            <w:r w:rsidRPr="00D41C83">
              <w:lastRenderedPageBreak/>
              <w:t>7</w:t>
            </w:r>
          </w:p>
        </w:tc>
        <w:tc>
          <w:tcPr>
            <w:tcW w:w="7920" w:type="dxa"/>
          </w:tcPr>
          <w:p w:rsidR="00D41C83" w:rsidRPr="00F84B32" w:rsidRDefault="00D41C83" w:rsidP="00903A78">
            <w:pPr>
              <w:spacing w:before="60" w:after="120"/>
              <w:jc w:val="both"/>
              <w:rPr>
                <w:b/>
                <w:bCs/>
              </w:rPr>
            </w:pPr>
            <w:r w:rsidRPr="00D41C83">
              <w:rPr>
                <w:b/>
                <w:bCs/>
              </w:rPr>
              <w:t>Dokumenty dotyczące przynależności do grupy kapitałowej</w:t>
            </w:r>
          </w:p>
          <w:p w:rsidR="00D41C83" w:rsidRPr="00371538" w:rsidRDefault="00D41C83" w:rsidP="00903A78">
            <w:pPr>
              <w:spacing w:before="60" w:after="120"/>
              <w:jc w:val="both"/>
            </w:pPr>
            <w:r w:rsidRPr="00D41C83">
              <w:t>Lista podmiotów należących do tej samej grupy kapitałowej w rozumieniu ustawy z dnia 16 lutego 2007 r. o ochronie konkurencji i konsumentów albo informacja o tym, że Wykonawca nie należy do grupy kapitałowej</w:t>
            </w:r>
          </w:p>
        </w:tc>
      </w:tr>
      <w:tr w:rsidR="00D41C83" w:rsidRPr="00371538" w:rsidTr="00903A78">
        <w:tc>
          <w:tcPr>
            <w:tcW w:w="720" w:type="dxa"/>
          </w:tcPr>
          <w:p w:rsidR="00D41C83" w:rsidRPr="00371538" w:rsidRDefault="00D41C83" w:rsidP="00903A78">
            <w:pPr>
              <w:spacing w:before="60" w:after="120"/>
              <w:jc w:val="both"/>
            </w:pPr>
            <w:r w:rsidRPr="00D41C83">
              <w:t>8</w:t>
            </w:r>
          </w:p>
        </w:tc>
        <w:tc>
          <w:tcPr>
            <w:tcW w:w="7920" w:type="dxa"/>
          </w:tcPr>
          <w:p w:rsidR="00D41C83" w:rsidRPr="00F84B32" w:rsidRDefault="00D41C83" w:rsidP="00903A78">
            <w:pPr>
              <w:spacing w:before="60" w:after="120"/>
              <w:jc w:val="both"/>
              <w:rPr>
                <w:b/>
                <w:bCs/>
              </w:rPr>
            </w:pPr>
            <w:r w:rsidRPr="00D41C83">
              <w:rPr>
                <w:b/>
                <w:bCs/>
              </w:rPr>
              <w:t>Aktualna informacja z KRK w zakresie określonym w art. 24 ust. 1 pkt 10 i 11 ustawy</w:t>
            </w:r>
          </w:p>
          <w:p w:rsidR="00D41C83" w:rsidRPr="00371538" w:rsidRDefault="00D41C83" w:rsidP="00903A78">
            <w:pPr>
              <w:spacing w:before="60" w:after="120"/>
              <w:jc w:val="both"/>
            </w:pPr>
            <w:r w:rsidRPr="00D41C83">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D41C83" w:rsidRPr="00371538" w:rsidRDefault="008634CF" w:rsidP="00D41C83">
      <w:pPr>
        <w:pStyle w:val="Nagwek2"/>
        <w:numPr>
          <w:ilvl w:val="0"/>
          <w:numId w:val="0"/>
        </w:numPr>
      </w:pPr>
      <w:r w:rsidRPr="00371538">
        <w:t xml:space="preserve"> </w:t>
      </w:r>
    </w:p>
    <w:p w:rsidR="00D41C83" w:rsidRPr="00371538" w:rsidRDefault="00D41C83" w:rsidP="00D41C83">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D41C83" w:rsidRPr="00371538" w:rsidTr="00903A78">
        <w:tc>
          <w:tcPr>
            <w:tcW w:w="720" w:type="dxa"/>
          </w:tcPr>
          <w:p w:rsidR="00D41C83" w:rsidRPr="00371538" w:rsidRDefault="00D41C83" w:rsidP="00903A78">
            <w:pPr>
              <w:spacing w:before="60" w:after="120"/>
              <w:jc w:val="both"/>
            </w:pPr>
            <w:r w:rsidRPr="00F84B32">
              <w:rPr>
                <w:b/>
                <w:sz w:val="20"/>
                <w:szCs w:val="20"/>
              </w:rPr>
              <w:t>Lp.</w:t>
            </w:r>
          </w:p>
        </w:tc>
        <w:tc>
          <w:tcPr>
            <w:tcW w:w="7920" w:type="dxa"/>
          </w:tcPr>
          <w:p w:rsidR="00D41C83" w:rsidRPr="00371538" w:rsidRDefault="00D41C83" w:rsidP="00903A78">
            <w:pPr>
              <w:spacing w:before="60" w:after="120"/>
              <w:jc w:val="both"/>
            </w:pPr>
            <w:r w:rsidRPr="00F84B32">
              <w:rPr>
                <w:b/>
                <w:sz w:val="20"/>
                <w:szCs w:val="20"/>
              </w:rPr>
              <w:t>Wymagany dokument</w:t>
            </w:r>
          </w:p>
        </w:tc>
      </w:tr>
      <w:tr w:rsidR="00D41C83" w:rsidRPr="00371538" w:rsidTr="00903A78">
        <w:tc>
          <w:tcPr>
            <w:tcW w:w="720" w:type="dxa"/>
          </w:tcPr>
          <w:p w:rsidR="00D41C83" w:rsidRPr="00371538" w:rsidRDefault="00D41C83" w:rsidP="00903A78">
            <w:pPr>
              <w:spacing w:before="60" w:after="120"/>
              <w:jc w:val="both"/>
            </w:pPr>
            <w:r w:rsidRPr="00D41C83">
              <w:t>1</w:t>
            </w:r>
          </w:p>
        </w:tc>
        <w:tc>
          <w:tcPr>
            <w:tcW w:w="7920" w:type="dxa"/>
          </w:tcPr>
          <w:p w:rsidR="00D41C83" w:rsidRPr="00F84B32" w:rsidRDefault="00D41C83" w:rsidP="00903A78">
            <w:pPr>
              <w:spacing w:before="60" w:after="120"/>
              <w:jc w:val="both"/>
              <w:rPr>
                <w:b/>
                <w:bCs/>
              </w:rPr>
            </w:pPr>
            <w:r w:rsidRPr="00D41C83">
              <w:rPr>
                <w:b/>
                <w:bCs/>
              </w:rPr>
              <w:t>Dokument potwierdzający, że nie otwarto jego likwidacji ani nie ogłoszono upadłości</w:t>
            </w:r>
          </w:p>
          <w:p w:rsidR="00D41C83" w:rsidRPr="00371538" w:rsidRDefault="00D41C83" w:rsidP="00903A78">
            <w:pPr>
              <w:spacing w:before="60" w:after="120"/>
              <w:jc w:val="both"/>
            </w:pPr>
            <w:r w:rsidRPr="00D41C83">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D41C83" w:rsidRPr="00371538" w:rsidTr="00903A78">
        <w:tc>
          <w:tcPr>
            <w:tcW w:w="720" w:type="dxa"/>
          </w:tcPr>
          <w:p w:rsidR="00D41C83" w:rsidRPr="00371538" w:rsidRDefault="00D41C83" w:rsidP="00903A78">
            <w:pPr>
              <w:spacing w:before="60" w:after="120"/>
              <w:jc w:val="both"/>
            </w:pPr>
            <w:r w:rsidRPr="00D41C83">
              <w:t>2</w:t>
            </w:r>
          </w:p>
        </w:tc>
        <w:tc>
          <w:tcPr>
            <w:tcW w:w="7920" w:type="dxa"/>
          </w:tcPr>
          <w:p w:rsidR="00D41C83" w:rsidRPr="00F84B32" w:rsidRDefault="00D41C83" w:rsidP="00903A78">
            <w:pPr>
              <w:spacing w:before="60" w:after="120"/>
              <w:jc w:val="both"/>
              <w:rPr>
                <w:b/>
                <w:bCs/>
              </w:rPr>
            </w:pPr>
            <w:r w:rsidRPr="00D41C83">
              <w:rPr>
                <w:b/>
                <w:bCs/>
              </w:rPr>
              <w:t>Dokument potwierdzający, że nie zalega z uiszczaniem podatków, opłat, składek na ubezpieczenie społeczne i zdrowotne</w:t>
            </w:r>
          </w:p>
          <w:p w:rsidR="00D41C83" w:rsidRPr="00371538" w:rsidRDefault="00D41C83" w:rsidP="00903A78">
            <w:pPr>
              <w:spacing w:before="60" w:after="120"/>
              <w:jc w:val="both"/>
            </w:pPr>
            <w:r w:rsidRPr="00D41C83">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D41C83" w:rsidRPr="00371538" w:rsidTr="00903A78">
        <w:tc>
          <w:tcPr>
            <w:tcW w:w="720" w:type="dxa"/>
          </w:tcPr>
          <w:p w:rsidR="00D41C83" w:rsidRPr="00371538" w:rsidRDefault="00D41C83" w:rsidP="00903A78">
            <w:pPr>
              <w:spacing w:before="60" w:after="120"/>
              <w:jc w:val="both"/>
            </w:pPr>
            <w:r w:rsidRPr="00D41C83">
              <w:t>3</w:t>
            </w:r>
          </w:p>
        </w:tc>
        <w:tc>
          <w:tcPr>
            <w:tcW w:w="7920" w:type="dxa"/>
          </w:tcPr>
          <w:p w:rsidR="00D41C83" w:rsidRPr="00F84B32" w:rsidRDefault="00D41C83" w:rsidP="00903A78">
            <w:pPr>
              <w:spacing w:before="60" w:after="120"/>
              <w:jc w:val="both"/>
              <w:rPr>
                <w:b/>
                <w:bCs/>
              </w:rPr>
            </w:pPr>
            <w:r w:rsidRPr="00D41C83">
              <w:rPr>
                <w:b/>
                <w:bCs/>
              </w:rPr>
              <w:t>Dokument potwierdzający, że nie orzeczono wobec niego zakazu ubiegania się o zamówienie</w:t>
            </w:r>
          </w:p>
          <w:p w:rsidR="00D41C83" w:rsidRPr="00371538" w:rsidRDefault="00D41C83" w:rsidP="00903A78">
            <w:pPr>
              <w:spacing w:before="60" w:after="120"/>
              <w:jc w:val="both"/>
            </w:pPr>
            <w:r w:rsidRPr="00D41C83">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D41C83" w:rsidRPr="00371538" w:rsidTr="00903A78">
        <w:tc>
          <w:tcPr>
            <w:tcW w:w="720" w:type="dxa"/>
          </w:tcPr>
          <w:p w:rsidR="00D41C83" w:rsidRPr="00371538" w:rsidRDefault="00D41C83" w:rsidP="00903A78">
            <w:pPr>
              <w:spacing w:before="60" w:after="120"/>
              <w:jc w:val="both"/>
            </w:pPr>
            <w:r w:rsidRPr="00D41C83">
              <w:lastRenderedPageBreak/>
              <w:t>4</w:t>
            </w:r>
          </w:p>
        </w:tc>
        <w:tc>
          <w:tcPr>
            <w:tcW w:w="7920" w:type="dxa"/>
          </w:tcPr>
          <w:p w:rsidR="00D41C83" w:rsidRPr="00F84B32" w:rsidRDefault="00D41C83" w:rsidP="00903A78">
            <w:pPr>
              <w:spacing w:before="60" w:after="120"/>
              <w:jc w:val="both"/>
              <w:rPr>
                <w:b/>
                <w:bCs/>
              </w:rPr>
            </w:pPr>
            <w:r w:rsidRPr="00D41C83">
              <w:rPr>
                <w:b/>
                <w:bCs/>
              </w:rPr>
              <w:t>Zaświadczenie w zakresie określonym w art. 24 ust. 1 pkt 4-8 ustawy</w:t>
            </w:r>
          </w:p>
          <w:p w:rsidR="00D41C83" w:rsidRPr="00371538" w:rsidRDefault="00D41C83" w:rsidP="00903A78">
            <w:pPr>
              <w:spacing w:before="60" w:after="120"/>
              <w:jc w:val="both"/>
            </w:pPr>
            <w:r w:rsidRPr="00D41C83">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D41C83" w:rsidRPr="00371538" w:rsidTr="00903A78">
        <w:tc>
          <w:tcPr>
            <w:tcW w:w="720" w:type="dxa"/>
          </w:tcPr>
          <w:p w:rsidR="00D41C83" w:rsidRPr="00371538" w:rsidRDefault="00D41C83" w:rsidP="00903A78">
            <w:pPr>
              <w:spacing w:before="60" w:after="120"/>
              <w:jc w:val="both"/>
            </w:pPr>
            <w:r w:rsidRPr="00D41C83">
              <w:t>5</w:t>
            </w:r>
          </w:p>
        </w:tc>
        <w:tc>
          <w:tcPr>
            <w:tcW w:w="7920" w:type="dxa"/>
          </w:tcPr>
          <w:p w:rsidR="00D41C83" w:rsidRPr="00F84B32" w:rsidRDefault="00D41C83" w:rsidP="00903A78">
            <w:pPr>
              <w:spacing w:before="60" w:after="120"/>
              <w:jc w:val="both"/>
              <w:rPr>
                <w:b/>
                <w:bCs/>
              </w:rPr>
            </w:pPr>
            <w:r w:rsidRPr="00D41C83">
              <w:rPr>
                <w:b/>
                <w:bCs/>
              </w:rPr>
              <w:t>Zaświadczenie w zakresie określonym w art. 24 ust. 1 pkt 10 i 11 ustawy</w:t>
            </w:r>
          </w:p>
          <w:p w:rsidR="00D41C83" w:rsidRPr="00371538" w:rsidRDefault="00D41C83" w:rsidP="00903A78">
            <w:pPr>
              <w:spacing w:before="60" w:after="120"/>
              <w:jc w:val="both"/>
            </w:pPr>
            <w:r w:rsidRPr="00D41C83">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D41C83" w:rsidRPr="00371538" w:rsidRDefault="008634CF" w:rsidP="00D41C83">
      <w:pPr>
        <w:pStyle w:val="Nagwek2"/>
        <w:numPr>
          <w:ilvl w:val="0"/>
          <w:numId w:val="0"/>
        </w:numPr>
      </w:pPr>
      <w:r w:rsidRPr="00371538">
        <w:t xml:space="preserve"> </w:t>
      </w:r>
    </w:p>
    <w:p w:rsidR="00D41C83" w:rsidRPr="00371538" w:rsidRDefault="00D41C83" w:rsidP="00D41C83">
      <w:pPr>
        <w:pStyle w:val="Nagwek2"/>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D41C83" w:rsidRPr="00371538" w:rsidTr="00903A78">
        <w:tc>
          <w:tcPr>
            <w:tcW w:w="720" w:type="dxa"/>
          </w:tcPr>
          <w:p w:rsidR="00D41C83" w:rsidRPr="00371538" w:rsidRDefault="00D41C83" w:rsidP="00903A78">
            <w:pPr>
              <w:spacing w:before="60" w:after="120"/>
              <w:jc w:val="both"/>
            </w:pPr>
            <w:r w:rsidRPr="00F84B32">
              <w:rPr>
                <w:b/>
                <w:sz w:val="20"/>
                <w:szCs w:val="20"/>
              </w:rPr>
              <w:t>Lp.</w:t>
            </w:r>
          </w:p>
        </w:tc>
        <w:tc>
          <w:tcPr>
            <w:tcW w:w="7920" w:type="dxa"/>
          </w:tcPr>
          <w:p w:rsidR="00D41C83" w:rsidRPr="00371538" w:rsidRDefault="00D41C83" w:rsidP="00903A78">
            <w:pPr>
              <w:spacing w:before="60" w:after="120"/>
              <w:jc w:val="both"/>
            </w:pPr>
            <w:r w:rsidRPr="00F84B32">
              <w:rPr>
                <w:b/>
                <w:sz w:val="20"/>
                <w:szCs w:val="20"/>
              </w:rPr>
              <w:t>Wymagany dokument</w:t>
            </w:r>
          </w:p>
        </w:tc>
      </w:tr>
      <w:tr w:rsidR="00D41C83" w:rsidRPr="00371538" w:rsidTr="00903A78">
        <w:tc>
          <w:tcPr>
            <w:tcW w:w="720" w:type="dxa"/>
          </w:tcPr>
          <w:p w:rsidR="00D41C83" w:rsidRPr="00371538" w:rsidRDefault="00D41C83" w:rsidP="00903A78">
            <w:pPr>
              <w:spacing w:before="60" w:after="120"/>
              <w:jc w:val="both"/>
            </w:pPr>
            <w:r w:rsidRPr="00D41C83">
              <w:t>1</w:t>
            </w:r>
          </w:p>
        </w:tc>
        <w:tc>
          <w:tcPr>
            <w:tcW w:w="7920" w:type="dxa"/>
          </w:tcPr>
          <w:p w:rsidR="00D41C83" w:rsidRPr="00F84B32" w:rsidRDefault="00D41C83" w:rsidP="00903A78">
            <w:pPr>
              <w:spacing w:before="60" w:after="120"/>
              <w:jc w:val="both"/>
              <w:rPr>
                <w:b/>
                <w:bCs/>
              </w:rPr>
            </w:pPr>
            <w:r w:rsidRPr="00D41C83">
              <w:rPr>
                <w:b/>
                <w:bCs/>
              </w:rPr>
              <w:t xml:space="preserve">wykaz osób </w:t>
            </w:r>
            <w:proofErr w:type="spellStart"/>
            <w:r w:rsidRPr="00D41C83">
              <w:rPr>
                <w:b/>
                <w:bCs/>
              </w:rPr>
              <w:t>bedących</w:t>
            </w:r>
            <w:proofErr w:type="spellEnd"/>
            <w:r w:rsidRPr="00D41C83">
              <w:rPr>
                <w:b/>
                <w:bCs/>
              </w:rPr>
              <w:t xml:space="preserve"> uczestnikami integracji społecznej w rozumieniu ustawy z dnia 13 czerwca 2003 r. o zatrudnieniu socjalnym</w:t>
            </w:r>
          </w:p>
          <w:p w:rsidR="00D41C83" w:rsidRPr="00371538" w:rsidRDefault="00D41C83" w:rsidP="00903A78">
            <w:pPr>
              <w:spacing w:before="60" w:after="120"/>
              <w:jc w:val="both"/>
            </w:pPr>
            <w:r w:rsidRPr="00D41C83">
              <w:t xml:space="preserve">Do oceny ofert będą brane osoby, które są objęte umową z Centrum Integracji Społecznej, lub też są zatrudnione przez Centrum Integracji Społecznej lub w Klubie Integracji Społecznej. </w:t>
            </w:r>
            <w:proofErr w:type="spellStart"/>
            <w:r w:rsidRPr="00D41C83">
              <w:t>Nalezy</w:t>
            </w:r>
            <w:proofErr w:type="spellEnd"/>
            <w:r w:rsidRPr="00D41C83">
              <w:t xml:space="preserve"> </w:t>
            </w:r>
            <w:proofErr w:type="spellStart"/>
            <w:r w:rsidRPr="00D41C83">
              <w:t>przedłozyć</w:t>
            </w:r>
            <w:proofErr w:type="spellEnd"/>
            <w:r w:rsidRPr="00D41C83">
              <w:t xml:space="preserve"> kserokopie takich umów, bądź zaświadczenie </w:t>
            </w:r>
            <w:proofErr w:type="spellStart"/>
            <w:r w:rsidRPr="00D41C83">
              <w:t>własciwego</w:t>
            </w:r>
            <w:proofErr w:type="spellEnd"/>
            <w:r w:rsidRPr="00D41C83">
              <w:t xml:space="preserve"> CIS lub KIS o zatrudnieniu danej osoby</w:t>
            </w:r>
          </w:p>
        </w:tc>
      </w:tr>
    </w:tbl>
    <w:p w:rsidR="00D41C83" w:rsidRPr="00371538" w:rsidRDefault="00D41C83" w:rsidP="00D41C83">
      <w:pPr>
        <w:pStyle w:val="Nagwek2"/>
        <w:numPr>
          <w:ilvl w:val="0"/>
          <w:numId w:val="0"/>
        </w:numPr>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Pr="00F131CB" w:rsidRDefault="00A2369F" w:rsidP="00EB24E5">
      <w:pPr>
        <w:spacing w:before="60" w:after="120"/>
        <w:ind w:left="680"/>
        <w:jc w:val="both"/>
        <w:rPr>
          <w:rFonts w:eastAsia="EUAlbertina-Regular-Identity-H"/>
          <w:szCs w:val="22"/>
        </w:rPr>
      </w:pPr>
      <w:r w:rsidRPr="00B4290B">
        <w:t xml:space="preserve">Dokumenty sporządzone </w:t>
      </w:r>
      <w:r>
        <w:t>w języku obcym są składane wraz z tłumaczeniem na język polski.</w:t>
      </w:r>
    </w:p>
    <w:p w:rsidR="00BC04D7" w:rsidRPr="00876900" w:rsidRDefault="00BC04D7" w:rsidP="00DE5056">
      <w:pPr>
        <w:pStyle w:val="Nagwek1"/>
      </w:pPr>
      <w:bookmarkStart w:id="8" w:name="_Toc258314249"/>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 xml:space="preserve">lub </w:t>
      </w:r>
      <w:r w:rsidRPr="00F52C1D">
        <w:lastRenderedPageBreak/>
        <w:t>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8"/>
    </w:p>
    <w:p w:rsidR="00BC04D7" w:rsidRDefault="00BC04D7" w:rsidP="008634CF">
      <w:pPr>
        <w:pStyle w:val="Nagwek2"/>
      </w:pPr>
      <w:r>
        <w:t>Wykonawca może zwrócić się do Zamawiającego o wyjaśnienie treści specyfikacji istotnych warunków zamówienia. Zamawiający jest obowiązany udzielić wyjaśnień niezwłocznie, jednak nie później niż na 2 dni przed upływem terminu składania of</w:t>
      </w:r>
      <w:r w:rsidR="00275C02">
        <w:t>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D41C83" w:rsidRPr="00D41C83">
        <w:t>2015-03-25</w:t>
      </w:r>
      <w:r>
        <w:t>.</w:t>
      </w:r>
    </w:p>
    <w:p w:rsidR="00BC04D7" w:rsidRPr="003E3644" w:rsidRDefault="00BC04D7" w:rsidP="008634CF">
      <w:pPr>
        <w:pStyle w:val="Nagwek2"/>
      </w:pPr>
      <w:r w:rsidRPr="00B64044">
        <w:t>Jeż</w:t>
      </w:r>
      <w:r>
        <w:t xml:space="preserve">eli wniosek o wyjaśnienie treści specyfikacji </w:t>
      </w:r>
      <w:r w:rsidRPr="003E3644">
        <w:t>istotnych warunków zamówienia wpłynął po upływie terminu składania wniosku, o którym mowa w pkt 8.1, lub dotyczy udzielonych wyjaśnień, Zamawiający może udzielić wyjaśnień albo pozostawić wniosek bez rozpatrywania.</w:t>
      </w:r>
    </w:p>
    <w:p w:rsidR="00BC04D7" w:rsidRPr="003E3644" w:rsidRDefault="00BC04D7" w:rsidP="008634CF">
      <w:pPr>
        <w:pStyle w:val="Nagwek2"/>
      </w:pPr>
      <w:r w:rsidRPr="003E3644">
        <w:t>Przedłużenie terminu składania ofert nie wpływa na bieg terminu składania wniosku, o którym mowa w pkt 8.1.</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E37BBD">
        <w:t>(</w:t>
      </w:r>
      <w:r w:rsidR="00536027">
        <w:t xml:space="preserve">Dz. U. z 2010 r. Nr 113, poz. 759, z </w:t>
      </w:r>
      <w:proofErr w:type="spellStart"/>
      <w:r w:rsidR="00536027">
        <w:t>późn</w:t>
      </w:r>
      <w:proofErr w:type="spellEnd"/>
      <w:r w:rsidR="00536027">
        <w:t>. zm.</w:t>
      </w:r>
      <w:r w:rsidR="00E37BBD">
        <w:t>)</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E37BBD">
        <w:t>(</w:t>
      </w:r>
      <w:r w:rsidR="00536027">
        <w:t xml:space="preserve">Dz. U. z 2010 r. Nr 113, poz. 759, z </w:t>
      </w:r>
      <w:proofErr w:type="spellStart"/>
      <w:r w:rsidR="00536027">
        <w:t>późn</w:t>
      </w:r>
      <w:proofErr w:type="spellEnd"/>
      <w:r w:rsidR="00536027">
        <w:t>. zm.</w:t>
      </w:r>
      <w:r w:rsidR="00E37BBD">
        <w:t>)</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D41C83" w:rsidRPr="00F84B32" w:rsidTr="00903A78">
        <w:tc>
          <w:tcPr>
            <w:tcW w:w="744" w:type="dxa"/>
            <w:tcBorders>
              <w:top w:val="nil"/>
              <w:left w:val="nil"/>
              <w:bottom w:val="nil"/>
              <w:right w:val="nil"/>
            </w:tcBorders>
          </w:tcPr>
          <w:p w:rsidR="00D41C83" w:rsidRPr="00882095" w:rsidRDefault="00D41C83" w:rsidP="00903A78">
            <w:r w:rsidRPr="00D41C83">
              <w:t>1</w:t>
            </w:r>
          </w:p>
        </w:tc>
        <w:tc>
          <w:tcPr>
            <w:tcW w:w="7304" w:type="dxa"/>
            <w:tcBorders>
              <w:top w:val="nil"/>
              <w:left w:val="nil"/>
              <w:bottom w:val="nil"/>
              <w:right w:val="nil"/>
            </w:tcBorders>
          </w:tcPr>
          <w:p w:rsidR="00D41C83" w:rsidRPr="00F84B32" w:rsidRDefault="00D41C83" w:rsidP="00903A78">
            <w:pPr>
              <w:rPr>
                <w:lang w:val="en-US"/>
              </w:rPr>
            </w:pPr>
            <w:proofErr w:type="spellStart"/>
            <w:r w:rsidRPr="00D41C83">
              <w:rPr>
                <w:lang w:val="en-US"/>
              </w:rPr>
              <w:t>mgr</w:t>
            </w:r>
            <w:proofErr w:type="spellEnd"/>
            <w:r w:rsidRPr="00D41C83">
              <w:rPr>
                <w:lang w:val="en-US"/>
              </w:rPr>
              <w:t xml:space="preserve"> </w:t>
            </w:r>
            <w:proofErr w:type="spellStart"/>
            <w:r w:rsidRPr="00D41C83">
              <w:rPr>
                <w:lang w:val="en-US"/>
              </w:rPr>
              <w:t>Sławomir</w:t>
            </w:r>
            <w:proofErr w:type="spellEnd"/>
            <w:r w:rsidRPr="00D41C83">
              <w:rPr>
                <w:lang w:val="en-US"/>
              </w:rPr>
              <w:t xml:space="preserve"> Baum</w:t>
            </w:r>
            <w:r w:rsidRPr="00F84B32">
              <w:rPr>
                <w:lang w:val="en-US"/>
              </w:rPr>
              <w:t xml:space="preserve"> -  </w:t>
            </w:r>
            <w:proofErr w:type="spellStart"/>
            <w:r w:rsidRPr="00D41C83">
              <w:rPr>
                <w:lang w:val="en-US"/>
              </w:rPr>
              <w:t>Pełnomocnik</w:t>
            </w:r>
            <w:proofErr w:type="spellEnd"/>
            <w:r w:rsidRPr="00D41C83">
              <w:rPr>
                <w:lang w:val="en-US"/>
              </w:rPr>
              <w:t xml:space="preserve"> </w:t>
            </w:r>
            <w:proofErr w:type="spellStart"/>
            <w:r w:rsidRPr="00D41C83">
              <w:rPr>
                <w:lang w:val="en-US"/>
              </w:rPr>
              <w:t>Zamówień</w:t>
            </w:r>
            <w:proofErr w:type="spellEnd"/>
            <w:r w:rsidRPr="00D41C83">
              <w:rPr>
                <w:lang w:val="en-US"/>
              </w:rPr>
              <w:t xml:space="preserve"> </w:t>
            </w:r>
            <w:proofErr w:type="spellStart"/>
            <w:r w:rsidRPr="00D41C83">
              <w:rPr>
                <w:lang w:val="en-US"/>
              </w:rPr>
              <w:t>Publicznych</w:t>
            </w:r>
            <w:proofErr w:type="spellEnd"/>
            <w:r w:rsidRPr="00F84B32">
              <w:rPr>
                <w:lang w:val="en-US"/>
              </w:rPr>
              <w:t xml:space="preserve"> tel.: </w:t>
            </w:r>
            <w:r w:rsidRPr="00D41C83">
              <w:rPr>
                <w:lang w:val="en-US"/>
              </w:rPr>
              <w:t>(61) 2847133</w:t>
            </w:r>
            <w:r w:rsidRPr="00F84B32">
              <w:rPr>
                <w:lang w:val="en-US"/>
              </w:rPr>
              <w:t xml:space="preserve">, e-mail: </w:t>
            </w:r>
            <w:r w:rsidRPr="00D41C83">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D41C83" w:rsidRPr="00F84B32" w:rsidTr="00903A78">
        <w:tc>
          <w:tcPr>
            <w:tcW w:w="744" w:type="dxa"/>
            <w:tcBorders>
              <w:top w:val="nil"/>
              <w:left w:val="nil"/>
              <w:bottom w:val="nil"/>
              <w:right w:val="nil"/>
            </w:tcBorders>
          </w:tcPr>
          <w:p w:rsidR="00D41C83" w:rsidRPr="00882095" w:rsidRDefault="00D41C83" w:rsidP="00903A78">
            <w:bookmarkStart w:id="9" w:name="_Toc258314250"/>
            <w:r w:rsidRPr="00D41C83">
              <w:t>1</w:t>
            </w:r>
          </w:p>
        </w:tc>
        <w:tc>
          <w:tcPr>
            <w:tcW w:w="7176" w:type="dxa"/>
            <w:tcBorders>
              <w:top w:val="nil"/>
              <w:left w:val="nil"/>
              <w:bottom w:val="nil"/>
              <w:right w:val="nil"/>
            </w:tcBorders>
          </w:tcPr>
          <w:p w:rsidR="00D41C83" w:rsidRPr="00F84B32" w:rsidRDefault="00D41C83" w:rsidP="00903A78">
            <w:pPr>
              <w:rPr>
                <w:lang w:val="en-US"/>
              </w:rPr>
            </w:pPr>
            <w:proofErr w:type="spellStart"/>
            <w:r w:rsidRPr="00D41C83">
              <w:rPr>
                <w:lang w:val="en-US"/>
              </w:rPr>
              <w:t>inspektor</w:t>
            </w:r>
            <w:proofErr w:type="spellEnd"/>
            <w:r w:rsidRPr="00D41C83">
              <w:rPr>
                <w:lang w:val="en-US"/>
              </w:rPr>
              <w:t xml:space="preserve"> Anna </w:t>
            </w:r>
            <w:proofErr w:type="spellStart"/>
            <w:r w:rsidRPr="00D41C83">
              <w:rPr>
                <w:lang w:val="en-US"/>
              </w:rPr>
              <w:t>Koronowska-Skrzypczak</w:t>
            </w:r>
            <w:proofErr w:type="spellEnd"/>
            <w:r w:rsidRPr="00F84B32">
              <w:rPr>
                <w:lang w:val="en-US"/>
              </w:rPr>
              <w:t xml:space="preserve"> -   tel.: </w:t>
            </w:r>
            <w:r w:rsidRPr="00D41C83">
              <w:rPr>
                <w:lang w:val="en-US"/>
              </w:rPr>
              <w:t>(61) 2847144</w:t>
            </w:r>
            <w:r w:rsidRPr="00F84B32">
              <w:rPr>
                <w:lang w:val="en-US"/>
              </w:rPr>
              <w:t xml:space="preserve">, e-mail: </w:t>
            </w:r>
            <w:r w:rsidRPr="00D41C83">
              <w:rPr>
                <w:lang w:val="en-US"/>
              </w:rPr>
              <w:t>anna.koronowska-skrzypczak@urzad.srem.pl</w:t>
            </w:r>
          </w:p>
        </w:tc>
      </w:tr>
    </w:tbl>
    <w:p w:rsidR="00EB7871" w:rsidRPr="003209A8" w:rsidRDefault="002B22BF" w:rsidP="00DE5056">
      <w:pPr>
        <w:pStyle w:val="Nagwek1"/>
      </w:pPr>
      <w:r w:rsidRPr="00CF1AD9">
        <w:lastRenderedPageBreak/>
        <w:t>Wymagania dotycz</w:t>
      </w:r>
      <w:r w:rsidRPr="00CF1AD9">
        <w:rPr>
          <w:rFonts w:eastAsia="TimesNewRoman" w:cs="TimesNewRoman" w:hint="eastAsia"/>
        </w:rPr>
        <w:t>ą</w:t>
      </w:r>
      <w:r w:rsidRPr="00CF1AD9">
        <w:t>ce wadium</w:t>
      </w:r>
      <w:bookmarkEnd w:id="9"/>
    </w:p>
    <w:p w:rsidR="00D41C83" w:rsidRPr="003209A8" w:rsidRDefault="00D41C83" w:rsidP="00D41C83">
      <w:pPr>
        <w:pStyle w:val="Nagwek2"/>
        <w:rPr>
          <w:b/>
        </w:rPr>
      </w:pPr>
      <w:r>
        <w:t xml:space="preserve"> </w:t>
      </w:r>
      <w:r w:rsidRPr="003209A8">
        <w:t xml:space="preserve">Oferta musi być zabezpieczona wadium w wysokości: </w:t>
      </w:r>
    </w:p>
    <w:tbl>
      <w:tblPr>
        <w:tblW w:w="8460" w:type="dxa"/>
        <w:tblInd w:w="648" w:type="dxa"/>
        <w:tblLook w:val="01E0" w:firstRow="1" w:lastRow="1" w:firstColumn="1" w:lastColumn="1" w:noHBand="0" w:noVBand="0"/>
      </w:tblPr>
      <w:tblGrid>
        <w:gridCol w:w="8460"/>
      </w:tblGrid>
      <w:tr w:rsidR="00D41C83" w:rsidRPr="003209A8" w:rsidTr="00903A78">
        <w:tc>
          <w:tcPr>
            <w:tcW w:w="8460" w:type="dxa"/>
          </w:tcPr>
          <w:p w:rsidR="00D41C83" w:rsidRPr="003209A8" w:rsidRDefault="00D41C83" w:rsidP="00903A78">
            <w:pPr>
              <w:pStyle w:val="Tekstpodstawowy"/>
            </w:pPr>
            <w:r w:rsidRPr="003209A8">
              <w:t xml:space="preserve">Dla zadania częściowego nr </w:t>
            </w:r>
            <w:r w:rsidRPr="00D41C83">
              <w:t>1</w:t>
            </w:r>
            <w:r w:rsidRPr="003209A8">
              <w:t xml:space="preserve">: </w:t>
            </w:r>
            <w:r w:rsidRPr="00D41C83">
              <w:rPr>
                <w:b/>
              </w:rPr>
              <w:t>2 000.00</w:t>
            </w:r>
            <w:r w:rsidRPr="003209A8">
              <w:rPr>
                <w:b/>
              </w:rPr>
              <w:t xml:space="preserve"> PLN</w:t>
            </w:r>
            <w:r w:rsidRPr="003209A8">
              <w:t xml:space="preserve"> (słownie: </w:t>
            </w:r>
            <w:r w:rsidRPr="00D41C83">
              <w:t xml:space="preserve"> dwa tysiące 00/100</w:t>
            </w:r>
            <w:r w:rsidRPr="003209A8">
              <w:t xml:space="preserve"> PLN)</w:t>
            </w:r>
          </w:p>
        </w:tc>
      </w:tr>
      <w:tr w:rsidR="00D41C83" w:rsidRPr="003209A8" w:rsidTr="00903A78">
        <w:tc>
          <w:tcPr>
            <w:tcW w:w="8460" w:type="dxa"/>
          </w:tcPr>
          <w:p w:rsidR="00D41C83" w:rsidRPr="003209A8" w:rsidRDefault="00D41C83" w:rsidP="00903A78">
            <w:pPr>
              <w:pStyle w:val="Tekstpodstawowy"/>
            </w:pPr>
            <w:r w:rsidRPr="003209A8">
              <w:t xml:space="preserve">Dla zadania częściowego nr </w:t>
            </w:r>
            <w:r w:rsidRPr="00D41C83">
              <w:t>2</w:t>
            </w:r>
            <w:r w:rsidRPr="003209A8">
              <w:t xml:space="preserve">: </w:t>
            </w:r>
            <w:r w:rsidRPr="00D41C83">
              <w:rPr>
                <w:b/>
              </w:rPr>
              <w:t>3 000.00</w:t>
            </w:r>
            <w:r w:rsidRPr="003209A8">
              <w:rPr>
                <w:b/>
              </w:rPr>
              <w:t xml:space="preserve"> PLN</w:t>
            </w:r>
            <w:r w:rsidRPr="003209A8">
              <w:t xml:space="preserve"> (słownie: </w:t>
            </w:r>
            <w:r w:rsidRPr="00D41C83">
              <w:t xml:space="preserve"> trzy tysiące 00/100</w:t>
            </w:r>
            <w:r w:rsidRPr="003209A8">
              <w:t xml:space="preserve"> PLN)</w:t>
            </w:r>
          </w:p>
        </w:tc>
      </w:tr>
      <w:tr w:rsidR="00D41C83" w:rsidRPr="003209A8" w:rsidTr="00903A78">
        <w:tc>
          <w:tcPr>
            <w:tcW w:w="8460" w:type="dxa"/>
          </w:tcPr>
          <w:p w:rsidR="00D41C83" w:rsidRPr="003209A8" w:rsidRDefault="00D41C83" w:rsidP="00903A78">
            <w:pPr>
              <w:pStyle w:val="Tekstpodstawowy"/>
            </w:pPr>
            <w:r w:rsidRPr="003209A8">
              <w:t xml:space="preserve">Dla zadania częściowego nr </w:t>
            </w:r>
            <w:r w:rsidRPr="00D41C83">
              <w:t>3</w:t>
            </w:r>
            <w:r w:rsidRPr="003209A8">
              <w:t xml:space="preserve">: </w:t>
            </w:r>
            <w:r w:rsidRPr="00D41C83">
              <w:rPr>
                <w:b/>
              </w:rPr>
              <w:t>3 500.00</w:t>
            </w:r>
            <w:r w:rsidRPr="003209A8">
              <w:rPr>
                <w:b/>
              </w:rPr>
              <w:t xml:space="preserve"> PLN</w:t>
            </w:r>
            <w:r w:rsidRPr="003209A8">
              <w:t xml:space="preserve"> (słownie: </w:t>
            </w:r>
            <w:r w:rsidRPr="00D41C83">
              <w:t xml:space="preserve"> trzy tysiące pięćset  00/100</w:t>
            </w:r>
            <w:r w:rsidRPr="003209A8">
              <w:t xml:space="preserve"> PLN)</w:t>
            </w:r>
          </w:p>
        </w:tc>
      </w:tr>
    </w:tbl>
    <w:p w:rsidR="00D41C83" w:rsidRPr="00876900" w:rsidRDefault="00D41C83" w:rsidP="00D41C83">
      <w:pPr>
        <w:pStyle w:val="Nagwek2"/>
      </w:pPr>
      <w:r>
        <w:t xml:space="preserve">Wadium należy wnieść w terminie do dnia </w:t>
      </w:r>
      <w:r w:rsidRPr="00D41C83">
        <w:t>2015-03-30</w:t>
      </w:r>
      <w:r>
        <w:t xml:space="preserve"> do godz. </w:t>
      </w:r>
      <w:r w:rsidRPr="00D41C83">
        <w:t>09:00</w:t>
      </w:r>
      <w:r>
        <w:t>.</w:t>
      </w:r>
    </w:p>
    <w:p w:rsidR="00D41C83" w:rsidRPr="00876900" w:rsidRDefault="00D41C83" w:rsidP="00D41C83">
      <w:pPr>
        <w:pStyle w:val="Nagwek2"/>
      </w:pPr>
      <w:r>
        <w:t>Wadium może być wnoszone w jednej lub kilku następujących formach:</w:t>
      </w:r>
    </w:p>
    <w:p w:rsidR="00D41C83" w:rsidRPr="00876900" w:rsidRDefault="00D41C83" w:rsidP="00D41C83">
      <w:pPr>
        <w:pStyle w:val="Nagwek2"/>
        <w:numPr>
          <w:ilvl w:val="2"/>
          <w:numId w:val="1"/>
        </w:numPr>
      </w:pPr>
      <w:r>
        <w:t xml:space="preserve">pieniądzu: przelewem na rachunek bankowy Zamawiającego: </w:t>
      </w:r>
      <w:r w:rsidRPr="00D41C83">
        <w:t>SBL Śrem</w:t>
      </w:r>
      <w:r>
        <w:t xml:space="preserve"> </w:t>
      </w:r>
      <w:r w:rsidRPr="00D41C83">
        <w:t>95 9084 0003 2102 0013 0521 0008</w:t>
      </w:r>
      <w:r>
        <w:t>;</w:t>
      </w:r>
    </w:p>
    <w:p w:rsidR="00D41C83" w:rsidRDefault="00D41C83" w:rsidP="00D41C83">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D41C83" w:rsidRPr="00876900" w:rsidRDefault="00D41C83" w:rsidP="00D41C83">
      <w:pPr>
        <w:pStyle w:val="Nagwek2"/>
        <w:numPr>
          <w:ilvl w:val="2"/>
          <w:numId w:val="1"/>
        </w:numPr>
      </w:pPr>
      <w:r>
        <w:t>gwarancjach bankowych;</w:t>
      </w:r>
    </w:p>
    <w:p w:rsidR="00D41C83" w:rsidRPr="00876900" w:rsidRDefault="00D41C83" w:rsidP="00D41C83">
      <w:pPr>
        <w:pStyle w:val="Nagwek2"/>
        <w:numPr>
          <w:ilvl w:val="2"/>
          <w:numId w:val="1"/>
        </w:numPr>
      </w:pPr>
      <w:r>
        <w:t>gwarancjach ubezpieczeniowych;</w:t>
      </w:r>
    </w:p>
    <w:p w:rsidR="00D41C83" w:rsidRDefault="00D41C83" w:rsidP="00D41C83">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(Dz. U. Nr 109, poz. 1158, z </w:t>
      </w:r>
      <w:proofErr w:type="spellStart"/>
      <w:r>
        <w:t>pó</w:t>
      </w:r>
      <w:r>
        <w:rPr>
          <w:rFonts w:ascii="TimesNewRoman" w:eastAsia="TimesNewRoman" w:cs="TimesNewRoman" w:hint="eastAsia"/>
        </w:rPr>
        <w:t>ź</w:t>
      </w:r>
      <w:r>
        <w:t>n</w:t>
      </w:r>
      <w:proofErr w:type="spellEnd"/>
      <w:r>
        <w:t>. zm.).</w:t>
      </w:r>
    </w:p>
    <w:p w:rsidR="00D41C83" w:rsidRDefault="00D41C83" w:rsidP="00D41C83">
      <w:pPr>
        <w:pStyle w:val="Nagwek2"/>
        <w:numPr>
          <w:ilvl w:val="0"/>
          <w:numId w:val="0"/>
        </w:numPr>
        <w:tabs>
          <w:tab w:val="left" w:pos="708"/>
        </w:tabs>
        <w:ind w:left="1021"/>
      </w:pPr>
      <w:r>
        <w:t>Oryginał powyższego dokumentu (lit. b-e) należy złożyć w Pionie Zarządzania Finansami Gminy, pokój nr 9 w terminie przewidzianym dla składania ofert,</w:t>
      </w:r>
      <w:r>
        <w:rPr>
          <w:b/>
        </w:rPr>
        <w:t xml:space="preserve"> </w:t>
      </w:r>
      <w:r>
        <w:rPr>
          <w:b/>
        </w:rPr>
        <w:br/>
      </w:r>
      <w:r>
        <w:t>a potwierdzoną kopie należy załączyć do oferty lub dostarczyć przed otwarciem ofert.</w:t>
      </w:r>
    </w:p>
    <w:p w:rsidR="00D41C83" w:rsidRDefault="00D41C83" w:rsidP="00D41C83">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D41C83" w:rsidRDefault="00D41C83" w:rsidP="00D41C83">
      <w:pPr>
        <w:pStyle w:val="Nagwek2"/>
      </w:pPr>
      <w:r w:rsidRPr="00772ADB">
        <w:t>Wykonawca zobowiązany jest wnieść wadium na okres związania ofertą.</w:t>
      </w:r>
    </w:p>
    <w:p w:rsidR="00D41C83" w:rsidRPr="00876900" w:rsidRDefault="00D41C83" w:rsidP="00D41C83">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(Dz. U. z 2010 r. Nr 113, poz. 759, z </w:t>
      </w:r>
      <w:proofErr w:type="spellStart"/>
      <w:r>
        <w:t>późn</w:t>
      </w:r>
      <w:proofErr w:type="spellEnd"/>
      <w:r>
        <w:t>. zm.).</w:t>
      </w:r>
    </w:p>
    <w:p w:rsidR="00D41C83" w:rsidRPr="00876900" w:rsidRDefault="00D41C83" w:rsidP="00D41C83">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D41C83" w:rsidRPr="00876900" w:rsidRDefault="00D41C83" w:rsidP="00D41C83">
      <w:pPr>
        <w:pStyle w:val="Nagwek2"/>
      </w:pPr>
      <w:r>
        <w:t>Zamawiający zwraca niezwłocznie wadium, na wniosek Wykonawcy, który wycofał ofertę przed upływem terminu składania ofert.</w:t>
      </w:r>
    </w:p>
    <w:p w:rsidR="00D41C83" w:rsidRPr="00720175" w:rsidRDefault="00D41C83" w:rsidP="00D41C83">
      <w:pPr>
        <w:pStyle w:val="Nagwek2"/>
      </w:pPr>
      <w:r>
        <w:t xml:space="preserve">Zamawiający żąda ponownego wniesienia wadium przez Wykonawcę, któremu zwrócono wadium na podstawie art. 46 ust. 1 ustawy Prawo zamówień publicznych (Dz. U. z 2010 r. Nr 113, poz. 759, z </w:t>
      </w:r>
      <w:proofErr w:type="spellStart"/>
      <w:r>
        <w:t>późn</w:t>
      </w:r>
      <w:proofErr w:type="spellEnd"/>
      <w:r>
        <w:t>. zm.), jeżeli w wyniku rozstrzygnięcia odwołania jego oferta została wybrana jako najkorzystniejsza. Wykonawca wnosi wadium w terminie określonym przez Zamawiającego.</w:t>
      </w:r>
    </w:p>
    <w:p w:rsidR="00D41C83" w:rsidRDefault="00D41C83" w:rsidP="00D41C83">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D41C83" w:rsidRDefault="00D41C83" w:rsidP="00D41C83">
      <w:pPr>
        <w:pStyle w:val="Nagwek2"/>
      </w:pPr>
      <w:r>
        <w:lastRenderedPageBreak/>
        <w:t xml:space="preserve">Zamawiający zatrzymuje wadium wraz z odsetkami, jeżeli Wykonawca w odpowiedzi na wezwanie, o którym mowa w art. 26 ust. 3 ustawy Prawo zamówień publicznych (Dz. U. z 2010 r. Nr 113, poz. 759, z </w:t>
      </w:r>
      <w:proofErr w:type="spellStart"/>
      <w:r>
        <w:t>późn</w:t>
      </w:r>
      <w:proofErr w:type="spellEnd"/>
      <w:r>
        <w:t xml:space="preserve">. zm.), nie złożył dokumentów lub oświadczeń, o których mowa w art. 25 ust. 1 ustawy Prawo zamówień publicznych (Dz. U. z 2010 r. Nr 113, poz. 759, z </w:t>
      </w:r>
      <w:proofErr w:type="spellStart"/>
      <w:r>
        <w:t>późn</w:t>
      </w:r>
      <w:proofErr w:type="spellEnd"/>
      <w:r>
        <w:t xml:space="preserve">. zm.), lub pełnomocnictw, chyba że udowodni, że wynika to z przyczyn nieleżących po jego stronie. </w:t>
      </w:r>
    </w:p>
    <w:p w:rsidR="00D41C83" w:rsidRPr="00876900" w:rsidRDefault="00D41C83" w:rsidP="00D41C83">
      <w:pPr>
        <w:pStyle w:val="Nagwek2"/>
      </w:pPr>
      <w:r>
        <w:t>Zamawiający zatrzymuje wadium wraz z odsetkami, jeżeli Wykonawca, którego oferta została wybrana:</w:t>
      </w:r>
    </w:p>
    <w:p w:rsidR="00D41C83" w:rsidRPr="00876900" w:rsidRDefault="00D41C83" w:rsidP="00D41C83">
      <w:pPr>
        <w:pStyle w:val="Nagwek2"/>
        <w:numPr>
          <w:ilvl w:val="2"/>
          <w:numId w:val="1"/>
        </w:numPr>
      </w:pPr>
      <w:r>
        <w:t>odmówił podpisania umowy w sprawie zamówienia publicznego na warunkach określonych w ofercie;</w:t>
      </w:r>
      <w:r w:rsidRPr="006D5F37">
        <w:t xml:space="preserve"> </w:t>
      </w:r>
    </w:p>
    <w:p w:rsidR="00D41C83" w:rsidRPr="00876900" w:rsidRDefault="00D41C83" w:rsidP="00D41C83">
      <w:pPr>
        <w:pStyle w:val="Nagwek2"/>
        <w:numPr>
          <w:ilvl w:val="2"/>
          <w:numId w:val="1"/>
        </w:numPr>
      </w:pPr>
      <w:r>
        <w:t>nie wniósł wymaganego zabezpieczenia należytego wyko</w:t>
      </w:r>
      <w:r>
        <w:softHyphen/>
        <w:t xml:space="preserve">nania umowy; </w:t>
      </w:r>
    </w:p>
    <w:p w:rsidR="00D41C83" w:rsidRDefault="00D41C83" w:rsidP="00D41C83">
      <w:pPr>
        <w:pStyle w:val="Nagwek2"/>
        <w:numPr>
          <w:ilvl w:val="2"/>
          <w:numId w:val="1"/>
        </w:numPr>
      </w:pPr>
      <w:r>
        <w:t xml:space="preserve">zawarcie umowy w sprawie zamówienia publicznego stało się niemożliwe z przyczyn leżących po stronie wykonawcy. </w:t>
      </w:r>
    </w:p>
    <w:p w:rsidR="008D48A7" w:rsidRPr="00876900" w:rsidRDefault="008D48A7" w:rsidP="00DE5056">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8634CF">
      <w:pPr>
        <w:pStyle w:val="Nagwek2"/>
      </w:pPr>
      <w:r>
        <w:t xml:space="preserve">Wykonawca pozostaje związany ofertą przez okres </w:t>
      </w:r>
      <w:r w:rsidR="00D41C83" w:rsidRPr="00D41C83">
        <w:t>30</w:t>
      </w:r>
      <w:r>
        <w:t xml:space="preserve"> dni.</w:t>
      </w:r>
    </w:p>
    <w:p w:rsidR="008D48A7" w:rsidRPr="00876900" w:rsidRDefault="008D48A7" w:rsidP="008634CF">
      <w:pPr>
        <w:pStyle w:val="Nagwek2"/>
      </w:pPr>
      <w:r>
        <w:t>Bieg terminu związania ofertą rozpoczyna się wraz z upływem terminu składania ofert.</w:t>
      </w:r>
    </w:p>
    <w:p w:rsidR="00D41C83" w:rsidRPr="00876900" w:rsidRDefault="008D48A7" w:rsidP="00D41C83">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D41C83">
        <w:t xml:space="preserve"> Odmowa wyrażenia zgody nie powoduje utraty wadium.</w:t>
      </w:r>
      <w:r w:rsidR="00D41C83" w:rsidRPr="00876900">
        <w:t xml:space="preserve"> </w:t>
      </w:r>
    </w:p>
    <w:p w:rsidR="00D41C83" w:rsidRPr="003209A8" w:rsidRDefault="00D41C83" w:rsidP="00D41C83">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8D48A7" w:rsidRPr="00876900" w:rsidRDefault="008D48A7" w:rsidP="00DE5056">
      <w:pPr>
        <w:pStyle w:val="Nagwek1"/>
      </w:pPr>
      <w:bookmarkStart w:id="11" w:name="_Toc258314252"/>
      <w:r w:rsidRPr="008872CB">
        <w:t>Opis sposobu przygotowywania ofert</w:t>
      </w:r>
      <w:bookmarkEnd w:id="11"/>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 kosztów udz</w:t>
      </w:r>
      <w:r>
        <w:t>iału w postępowaniu.</w:t>
      </w:r>
    </w:p>
    <w:p w:rsidR="008D48A7" w:rsidRPr="00876900" w:rsidRDefault="008D48A7" w:rsidP="008634CF">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t>cych po stronie Zamawiaj</w:t>
      </w:r>
      <w:r>
        <w:rPr>
          <w:rFonts w:ascii="TimesNewRoman" w:eastAsia="TimesNewRoman" w:cs="TimesNewRoman" w:hint="eastAsia"/>
        </w:rPr>
        <w:t>ą</w:t>
      </w:r>
      <w:r>
        <w:t>cego, Wykonawcom,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3E3644" w:rsidRDefault="008D48A7" w:rsidP="008634CF">
      <w:pPr>
        <w:pStyle w:val="Nagwek2"/>
      </w:pPr>
      <w:r>
        <w:t xml:space="preserve">Oferta wraz ze stanowiącymi jej integralną część załącznikami musi być sporządzona przez Wykonawcę  ściśle według postanowień niniejszej specyfikacji istotnych </w:t>
      </w:r>
      <w:r w:rsidRPr="003E3644">
        <w:t>warunków zamówienia.</w:t>
      </w:r>
    </w:p>
    <w:p w:rsidR="008D48A7" w:rsidRPr="00876900" w:rsidRDefault="008D48A7" w:rsidP="008634CF">
      <w:pPr>
        <w:pStyle w:val="Nagwek2"/>
      </w:pPr>
      <w:r w:rsidRPr="003E3644">
        <w:t>Oferta musi być sporządzona według wzoru formularza oferty stanowiącego załącznik do niniejszej specyfikacji</w:t>
      </w:r>
      <w:r>
        <w:t xml:space="preserve"> istotnych warunków zamówienia.</w:t>
      </w:r>
    </w:p>
    <w:p w:rsidR="008D48A7" w:rsidRPr="00876900" w:rsidRDefault="008D48A7" w:rsidP="008634CF">
      <w:pPr>
        <w:pStyle w:val="Nagwek2"/>
      </w:pPr>
      <w:r>
        <w:lastRenderedPageBreak/>
        <w:t>Oferta musi być napisana w języku polskim, na komputerze, maszynie do pisania lub ręcznie długopisem bądź niezmywalnym atramentem.</w:t>
      </w:r>
    </w:p>
    <w:p w:rsidR="008D48A7" w:rsidRPr="00876900" w:rsidRDefault="008D48A7" w:rsidP="008634CF">
      <w:pPr>
        <w:pStyle w:val="Nagwek2"/>
      </w:pPr>
      <w:r>
        <w:t>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w:t>
      </w:r>
      <w:r w:rsidRPr="00876900">
        <w:t xml:space="preserve"> </w:t>
      </w:r>
    </w:p>
    <w:p w:rsidR="008D48A7" w:rsidRPr="00876900" w:rsidRDefault="008D48A7" w:rsidP="008634CF">
      <w:pPr>
        <w:pStyle w:val="Nagwek2"/>
      </w:pPr>
      <w:r>
        <w:t>Wszelkie poprawki lub zmiany w tekście oferty muszą być parafowane przez osobę (osoby) podpisujące ofertę i opatrzone datami ich dokonania.</w:t>
      </w:r>
    </w:p>
    <w:p w:rsidR="008D48A7" w:rsidRPr="003E3644" w:rsidRDefault="008D48A7" w:rsidP="008634CF">
      <w:pPr>
        <w:pStyle w:val="Nagwek2"/>
      </w:pPr>
      <w:r>
        <w:t xml:space="preserve">Wykonawca jest obowiązany wskazać w ofercie części zamówienia, których wykonanie zamierza </w:t>
      </w:r>
      <w:r w:rsidRPr="003E3644">
        <w:t>powierzyć podwykonawcom.</w:t>
      </w:r>
    </w:p>
    <w:p w:rsidR="008D48A7" w:rsidRPr="003E3644" w:rsidRDefault="008D48A7" w:rsidP="008634CF">
      <w:pPr>
        <w:pStyle w:val="Nagwek2"/>
      </w:pPr>
      <w:r w:rsidRPr="003E3644">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rsidRPr="003E3644">
        <w:t>Wykonawca zamieszcza ofertę w dwóch kopertach oznaczonych nazwą i</w:t>
      </w:r>
      <w:r>
        <w:t xml:space="preserve"> adresem Zamawiającego oraz opisanych w następujący sposób: „Oferta na: </w:t>
      </w:r>
      <w:r w:rsidR="00D41C83" w:rsidRPr="00D41C83">
        <w:t>Pielęgnacja, konserwacja i bieżące utrzymanie zieleni w Parkach gminy Śrem</w:t>
      </w:r>
      <w:r>
        <w:t xml:space="preserve"> NIE OTWIERAĆ przed: </w:t>
      </w:r>
      <w:r w:rsidR="00D41C83" w:rsidRPr="00D41C83">
        <w:t>2015-03-30</w:t>
      </w:r>
      <w:r>
        <w:t xml:space="preserve"> godz. </w:t>
      </w:r>
      <w:r w:rsidR="00D41C83" w:rsidRPr="00D41C83">
        <w:t>09:30</w:t>
      </w:r>
      <w:r>
        <w:t xml:space="preserve">”. </w:t>
      </w:r>
      <w:r>
        <w:rPr>
          <w:rFonts w:eastAsia="Arial Unicode MS"/>
        </w:rPr>
        <w:t>Na wewnętrznej kopercie należy podać nazwę i adres Wykonawcy, by umożliwić zwrot nie otwartej oferty w przypadku dostarczenia jej Zamawiającemu po terminie.</w:t>
      </w:r>
    </w:p>
    <w:p w:rsidR="008D48A7" w:rsidRPr="00876900" w:rsidRDefault="008D48A7" w:rsidP="008634CF">
      <w:pPr>
        <w:pStyle w:val="Nagwek2"/>
      </w:pPr>
      <w:r w:rsidRPr="00876900">
        <w:t xml:space="preserve"> </w:t>
      </w:r>
      <w:r>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opisane w sposób wskazany w pkt 11.12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531835">
        <w:t>ce tajemnicę przedsiębiorstwa</w:t>
      </w:r>
      <w:r w:rsidRPr="00112AEC">
        <w:t>”. Wykonawca nie może zastrzec informacji, o których mowa w art. 86 ust. 4 ustawy Prawo zamówień publicznych</w:t>
      </w:r>
      <w:r>
        <w:t xml:space="preserve"> </w:t>
      </w:r>
      <w:r w:rsidR="00E37BBD">
        <w:t>(</w:t>
      </w:r>
      <w:r w:rsidR="00536027">
        <w:t xml:space="preserve">Dz. U. z 2010 r. Nr 113, poz. 759, z </w:t>
      </w:r>
      <w:proofErr w:type="spellStart"/>
      <w:r w:rsidR="00536027">
        <w:t>późn</w:t>
      </w:r>
      <w:proofErr w:type="spellEnd"/>
      <w:r w:rsidR="00536027">
        <w:t>. zm.</w:t>
      </w:r>
      <w:r w:rsidR="00E37BBD">
        <w:t>)</w:t>
      </w:r>
      <w:r w:rsidRPr="00112AEC">
        <w:t>.</w:t>
      </w:r>
    </w:p>
    <w:p w:rsidR="008D48A7" w:rsidRPr="00876900" w:rsidRDefault="008D48A7" w:rsidP="00DE5056">
      <w:pPr>
        <w:pStyle w:val="Nagwek1"/>
      </w:pPr>
      <w:bookmarkStart w:id="12" w:name="_Toc258314253"/>
      <w:r w:rsidRPr="00CE099A">
        <w:t>Miejsce oraz termin składania i otwarcia ofert</w:t>
      </w:r>
      <w:bookmarkEnd w:id="12"/>
    </w:p>
    <w:p w:rsidR="008D48A7" w:rsidRDefault="008D48A7" w:rsidP="008634CF">
      <w:pPr>
        <w:pStyle w:val="Nagwek2"/>
      </w:pPr>
      <w:r>
        <w:t xml:space="preserve">Oferty należy składać w </w:t>
      </w:r>
      <w:r w:rsidR="00D41C83" w:rsidRPr="00D41C83">
        <w:t>siedzibie Zamawiającego</w:t>
      </w:r>
      <w:r>
        <w:t xml:space="preserve">, pokój nr: </w:t>
      </w:r>
      <w:r w:rsidR="00D41C83" w:rsidRPr="00D41C83">
        <w:t>2</w:t>
      </w:r>
      <w:r>
        <w:t xml:space="preserve"> do dnia </w:t>
      </w:r>
      <w:r w:rsidR="00D41C83" w:rsidRPr="00D41C83">
        <w:t>2015-03-30</w:t>
      </w:r>
      <w:r>
        <w:t xml:space="preserve"> do godz. </w:t>
      </w:r>
      <w:r w:rsidR="00D41C83" w:rsidRPr="00D41C83">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D41C83" w:rsidRPr="00D41C83">
        <w:t>2015-03-30</w:t>
      </w:r>
      <w:r>
        <w:t xml:space="preserve"> o godz. </w:t>
      </w:r>
      <w:r w:rsidR="00D41C83" w:rsidRPr="00D41C83">
        <w:t>09:30</w:t>
      </w:r>
      <w:r>
        <w:t xml:space="preserve">, w </w:t>
      </w:r>
      <w:r w:rsidR="00D41C83" w:rsidRPr="00D41C83">
        <w:t>siedzibie Zamawiającego</w:t>
      </w:r>
      <w:r>
        <w:t xml:space="preserve">, pokój nr </w:t>
      </w:r>
      <w:r w:rsidR="00D41C83" w:rsidRPr="00D41C83">
        <w:t>7</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DE5056">
      <w:pPr>
        <w:pStyle w:val="Nagwek1"/>
      </w:pPr>
      <w:bookmarkStart w:id="13" w:name="_Toc258314254"/>
      <w:r w:rsidRPr="004A65BB">
        <w:lastRenderedPageBreak/>
        <w:t>Opis sposobu obliczenia ceny</w:t>
      </w:r>
      <w:bookmarkEnd w:id="13"/>
    </w:p>
    <w:p w:rsidR="008D48A7" w:rsidRPr="00345533" w:rsidRDefault="008D48A7" w:rsidP="008634CF">
      <w:pPr>
        <w:pStyle w:val="Nagwek2"/>
        <w:rPr>
          <w:color w:val="auto"/>
        </w:rPr>
      </w:pPr>
      <w:r w:rsidRPr="00A14739">
        <w:t>W ofercie należy podać cenę</w:t>
      </w:r>
      <w:r>
        <w:t xml:space="preserve"> w rozumieniu art. 3 ust. 1 pkt</w:t>
      </w:r>
      <w:r w:rsidRPr="00A14739">
        <w:t xml:space="preserve"> 1 ustawy z dnia 5 lipca 2001</w:t>
      </w:r>
      <w:r>
        <w:t xml:space="preserve"> </w:t>
      </w:r>
      <w:r w:rsidRPr="00A14739">
        <w:t xml:space="preserve">r. o cenach </w:t>
      </w:r>
      <w:r>
        <w:t xml:space="preserve">(Dz. U. Nr 97, poz. 1050, z </w:t>
      </w:r>
      <w:proofErr w:type="spellStart"/>
      <w:r>
        <w:t>pó</w:t>
      </w:r>
      <w:r>
        <w:rPr>
          <w:rFonts w:ascii="TimesNewRoman" w:eastAsia="TimesNewRoman" w:cs="TimesNewRoman" w:hint="eastAsia"/>
        </w:rPr>
        <w:t>ź</w:t>
      </w:r>
      <w:r>
        <w:t>n</w:t>
      </w:r>
      <w:proofErr w:type="spellEnd"/>
      <w:r>
        <w:t>. zm.)</w:t>
      </w:r>
      <w:r w:rsidRPr="00A14739">
        <w:t xml:space="preserve"> za wykonanie </w:t>
      </w:r>
      <w:r>
        <w:t>wybranej części</w:t>
      </w:r>
      <w:r w:rsidRPr="00A14739">
        <w:t xml:space="preserve"> przedmiotu zamówienia.</w:t>
      </w:r>
    </w:p>
    <w:p w:rsidR="008D48A7" w:rsidRPr="00B1175A" w:rsidRDefault="008D48A7" w:rsidP="008634CF">
      <w:pPr>
        <w:pStyle w:val="Nagwek2"/>
        <w:rPr>
          <w:color w:val="auto"/>
        </w:rPr>
      </w:pPr>
      <w:r>
        <w:t>Cenę</w:t>
      </w:r>
      <w:r w:rsidRPr="00A14739">
        <w:t xml:space="preserve"> należy podać w złotych polskich, z </w:t>
      </w:r>
      <w:r>
        <w:t>dokładnością</w:t>
      </w:r>
      <w:r w:rsidRPr="00A14739">
        <w:t xml:space="preserve"> do dwóch miejsc po przecinku.</w:t>
      </w:r>
    </w:p>
    <w:p w:rsidR="008D48A7" w:rsidRPr="00A07288" w:rsidRDefault="008D48A7" w:rsidP="008634CF">
      <w:pPr>
        <w:pStyle w:val="Nagwek2"/>
        <w:rPr>
          <w:color w:val="auto"/>
        </w:rPr>
      </w:pPr>
      <w:r>
        <w:t>W cenie należy uwzględnić wszystkie wymagania określone w niniejszej specyfikacji istotnych warunków oraz wszelkie koszty, jakie poniesie Wykonawca z tytułu należytej oraz zgodnej z obowiązującymi przepisami realizacji wybranej części przedmiotu zamówienia.</w:t>
      </w:r>
    </w:p>
    <w:p w:rsidR="008D48A7" w:rsidRPr="00A07288" w:rsidRDefault="003E3644" w:rsidP="008634CF">
      <w:pPr>
        <w:pStyle w:val="Nagwek2"/>
        <w:rPr>
          <w:color w:val="auto"/>
        </w:rPr>
      </w:pPr>
      <w:r>
        <w:t>Rozliczenie będzie prowadzone w PLN</w:t>
      </w:r>
      <w:r w:rsidR="008D48A7">
        <w:t>.</w:t>
      </w:r>
    </w:p>
    <w:p w:rsidR="00EB7871" w:rsidRPr="003209A8" w:rsidRDefault="00D41C83" w:rsidP="008634CF">
      <w:pPr>
        <w:pStyle w:val="Nagwek2"/>
      </w:pPr>
      <w:r w:rsidRPr="000D4A4D">
        <w:t xml:space="preserve"> Zamawiający nie przewiduje udzielenia zaliczek na poczet wykonania zamówienia. </w:t>
      </w:r>
    </w:p>
    <w:p w:rsidR="008D48A7" w:rsidRPr="00876900" w:rsidRDefault="008D48A7" w:rsidP="00DE5056">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8634CF">
      <w:pPr>
        <w:pStyle w:val="Nagwek2"/>
      </w:pPr>
      <w:r w:rsidRPr="00A149D4">
        <w:t>Zamawiający będzie oceniał oferty według następujących kryteriów: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71"/>
        <w:gridCol w:w="4719"/>
      </w:tblGrid>
      <w:tr w:rsidR="00FB3162" w:rsidRPr="00AD148D" w:rsidTr="00AD148D">
        <w:trPr>
          <w:trHeight w:val="481"/>
        </w:trPr>
        <w:tc>
          <w:tcPr>
            <w:tcW w:w="4071" w:type="dxa"/>
            <w:shd w:val="clear" w:color="auto" w:fill="FFFFFF"/>
            <w:vAlign w:val="center"/>
          </w:tcPr>
          <w:p w:rsidR="00FB3162" w:rsidRPr="00AD148D" w:rsidRDefault="00FB3162" w:rsidP="00AD148D">
            <w:pPr>
              <w:pStyle w:val="Nagwek2"/>
              <w:numPr>
                <w:ilvl w:val="0"/>
                <w:numId w:val="0"/>
              </w:numPr>
              <w:tabs>
                <w:tab w:val="left" w:pos="708"/>
              </w:tabs>
              <w:spacing w:before="0" w:after="0"/>
              <w:jc w:val="center"/>
              <w:rPr>
                <w:b/>
                <w:color w:val="auto"/>
                <w:sz w:val="20"/>
                <w:szCs w:val="20"/>
              </w:rPr>
            </w:pPr>
            <w:r w:rsidRPr="00AD148D">
              <w:rPr>
                <w:b/>
                <w:color w:val="auto"/>
                <w:sz w:val="20"/>
                <w:szCs w:val="20"/>
              </w:rPr>
              <w:t>Zadanie częściowe</w:t>
            </w:r>
          </w:p>
        </w:tc>
        <w:tc>
          <w:tcPr>
            <w:tcW w:w="4719" w:type="dxa"/>
            <w:shd w:val="clear" w:color="auto" w:fill="FFFFFF"/>
            <w:vAlign w:val="center"/>
          </w:tcPr>
          <w:p w:rsidR="00FB3162" w:rsidRPr="00AD148D" w:rsidRDefault="00FB3162" w:rsidP="00AD148D">
            <w:pPr>
              <w:pStyle w:val="Nagwek2"/>
              <w:numPr>
                <w:ilvl w:val="0"/>
                <w:numId w:val="0"/>
              </w:numPr>
              <w:tabs>
                <w:tab w:val="left" w:pos="708"/>
              </w:tabs>
              <w:spacing w:before="0" w:after="0"/>
              <w:jc w:val="center"/>
              <w:rPr>
                <w:b/>
                <w:color w:val="auto"/>
                <w:sz w:val="20"/>
                <w:szCs w:val="20"/>
              </w:rPr>
            </w:pPr>
            <w:r w:rsidRPr="00AD148D">
              <w:rPr>
                <w:b/>
                <w:color w:val="auto"/>
                <w:sz w:val="20"/>
                <w:szCs w:val="20"/>
              </w:rPr>
              <w:t>Nazwa kryterium - waga [%]</w:t>
            </w:r>
          </w:p>
        </w:tc>
      </w:tr>
      <w:tr w:rsidR="00D41C83" w:rsidRPr="00AD148D" w:rsidTr="00903A78">
        <w:tc>
          <w:tcPr>
            <w:tcW w:w="4071" w:type="dxa"/>
            <w:shd w:val="clear" w:color="auto" w:fill="FFFFFF"/>
          </w:tcPr>
          <w:p w:rsidR="00D41C83" w:rsidRPr="00AD148D" w:rsidRDefault="00D41C83" w:rsidP="00903A78">
            <w:pPr>
              <w:pStyle w:val="Nagwek2"/>
              <w:numPr>
                <w:ilvl w:val="0"/>
                <w:numId w:val="0"/>
              </w:numPr>
              <w:tabs>
                <w:tab w:val="left" w:pos="708"/>
              </w:tabs>
              <w:spacing w:before="0"/>
              <w:jc w:val="left"/>
              <w:rPr>
                <w:color w:val="auto"/>
              </w:rPr>
            </w:pPr>
            <w:r w:rsidRPr="00D41C83">
              <w:t>1</w:t>
            </w:r>
            <w:r>
              <w:t xml:space="preserve"> - </w:t>
            </w:r>
            <w:r w:rsidRPr="00D41C83">
              <w:t>Pielęgnacja, konserwacja i bieżące utrzymanie zieleni w Parku Śremskich Odlewników</w:t>
            </w:r>
          </w:p>
        </w:tc>
        <w:tc>
          <w:tcPr>
            <w:tcW w:w="4719" w:type="dxa"/>
            <w:shd w:val="clear" w:color="auto" w:fill="FFFFFF"/>
          </w:tcPr>
          <w:p w:rsidR="00D41C83" w:rsidRPr="00D41C83" w:rsidRDefault="00D41C83" w:rsidP="00903A78">
            <w:pPr>
              <w:pStyle w:val="Nagwek2"/>
              <w:numPr>
                <w:ilvl w:val="0"/>
                <w:numId w:val="0"/>
              </w:numPr>
              <w:tabs>
                <w:tab w:val="left" w:pos="708"/>
              </w:tabs>
              <w:spacing w:before="0"/>
              <w:jc w:val="left"/>
            </w:pPr>
            <w:r w:rsidRPr="00D41C83">
              <w:t>1 - Cena (koszt) - 90</w:t>
            </w:r>
          </w:p>
          <w:p w:rsidR="00D41C83" w:rsidRPr="00AD148D" w:rsidRDefault="00D41C83" w:rsidP="00903A78">
            <w:pPr>
              <w:pStyle w:val="Nagwek2"/>
              <w:numPr>
                <w:ilvl w:val="0"/>
                <w:numId w:val="0"/>
              </w:numPr>
              <w:tabs>
                <w:tab w:val="left" w:pos="708"/>
              </w:tabs>
              <w:spacing w:before="0"/>
              <w:jc w:val="left"/>
              <w:rPr>
                <w:color w:val="auto"/>
              </w:rPr>
            </w:pPr>
            <w:r w:rsidRPr="00D41C83">
              <w:t>2 - Aspekty społeczne - 10</w:t>
            </w:r>
          </w:p>
        </w:tc>
      </w:tr>
      <w:tr w:rsidR="00D41C83" w:rsidRPr="00AD148D" w:rsidTr="00903A78">
        <w:tc>
          <w:tcPr>
            <w:tcW w:w="4071" w:type="dxa"/>
            <w:shd w:val="clear" w:color="auto" w:fill="FFFFFF"/>
          </w:tcPr>
          <w:p w:rsidR="00D41C83" w:rsidRPr="00AD148D" w:rsidRDefault="00D41C83" w:rsidP="00903A78">
            <w:pPr>
              <w:pStyle w:val="Nagwek2"/>
              <w:numPr>
                <w:ilvl w:val="0"/>
                <w:numId w:val="0"/>
              </w:numPr>
              <w:tabs>
                <w:tab w:val="left" w:pos="708"/>
              </w:tabs>
              <w:spacing w:before="0"/>
              <w:jc w:val="left"/>
              <w:rPr>
                <w:color w:val="auto"/>
              </w:rPr>
            </w:pPr>
            <w:r w:rsidRPr="00D41C83">
              <w:t>2</w:t>
            </w:r>
            <w:r>
              <w:t xml:space="preserve"> - </w:t>
            </w:r>
            <w:r w:rsidRPr="00D41C83">
              <w:t>Pielęgnacja, konserwacja i bieżące utrzymanie zieleni w Miejskim Parku Ekologicznym im. W. Puchalskiego w Śremie - 26,4 ha</w:t>
            </w:r>
          </w:p>
        </w:tc>
        <w:tc>
          <w:tcPr>
            <w:tcW w:w="4719" w:type="dxa"/>
            <w:shd w:val="clear" w:color="auto" w:fill="FFFFFF"/>
          </w:tcPr>
          <w:p w:rsidR="00D41C83" w:rsidRPr="00D41C83" w:rsidRDefault="00D41C83" w:rsidP="00903A78">
            <w:pPr>
              <w:pStyle w:val="Nagwek2"/>
              <w:numPr>
                <w:ilvl w:val="0"/>
                <w:numId w:val="0"/>
              </w:numPr>
              <w:tabs>
                <w:tab w:val="left" w:pos="708"/>
              </w:tabs>
              <w:spacing w:before="0"/>
              <w:jc w:val="left"/>
            </w:pPr>
            <w:r w:rsidRPr="00D41C83">
              <w:t>1 - Cena (koszt) - 90</w:t>
            </w:r>
          </w:p>
          <w:p w:rsidR="00D41C83" w:rsidRPr="00AD148D" w:rsidRDefault="00D41C83" w:rsidP="00903A78">
            <w:pPr>
              <w:pStyle w:val="Nagwek2"/>
              <w:numPr>
                <w:ilvl w:val="0"/>
                <w:numId w:val="0"/>
              </w:numPr>
              <w:tabs>
                <w:tab w:val="left" w:pos="708"/>
              </w:tabs>
              <w:spacing w:before="0"/>
              <w:jc w:val="left"/>
              <w:rPr>
                <w:color w:val="auto"/>
              </w:rPr>
            </w:pPr>
            <w:r w:rsidRPr="00D41C83">
              <w:t>2 - Aspekty społeczne - 10</w:t>
            </w:r>
          </w:p>
        </w:tc>
      </w:tr>
      <w:tr w:rsidR="00D41C83" w:rsidRPr="00AD148D" w:rsidTr="00903A78">
        <w:tc>
          <w:tcPr>
            <w:tcW w:w="4071" w:type="dxa"/>
            <w:shd w:val="clear" w:color="auto" w:fill="FFFFFF"/>
          </w:tcPr>
          <w:p w:rsidR="00D41C83" w:rsidRPr="00AD148D" w:rsidRDefault="00D41C83" w:rsidP="00903A78">
            <w:pPr>
              <w:pStyle w:val="Nagwek2"/>
              <w:numPr>
                <w:ilvl w:val="0"/>
                <w:numId w:val="0"/>
              </w:numPr>
              <w:tabs>
                <w:tab w:val="left" w:pos="708"/>
              </w:tabs>
              <w:spacing w:before="0"/>
              <w:jc w:val="left"/>
              <w:rPr>
                <w:color w:val="auto"/>
              </w:rPr>
            </w:pPr>
            <w:r w:rsidRPr="00D41C83">
              <w:t>3</w:t>
            </w:r>
            <w:r>
              <w:t xml:space="preserve"> - </w:t>
            </w:r>
            <w:r w:rsidRPr="00D41C83">
              <w:t>Pielęgnacja, konserwacja i bieżące utrzymanie zieleni w Parku Miejskim im. Powstańców Wielkopolskich w Śremie - 46 ha</w:t>
            </w:r>
          </w:p>
        </w:tc>
        <w:tc>
          <w:tcPr>
            <w:tcW w:w="4719" w:type="dxa"/>
            <w:shd w:val="clear" w:color="auto" w:fill="FFFFFF"/>
          </w:tcPr>
          <w:p w:rsidR="00D41C83" w:rsidRPr="00D41C83" w:rsidRDefault="00D41C83" w:rsidP="00903A78">
            <w:pPr>
              <w:pStyle w:val="Nagwek2"/>
              <w:numPr>
                <w:ilvl w:val="0"/>
                <w:numId w:val="0"/>
              </w:numPr>
              <w:tabs>
                <w:tab w:val="left" w:pos="708"/>
              </w:tabs>
              <w:spacing w:before="0"/>
              <w:jc w:val="left"/>
            </w:pPr>
            <w:r w:rsidRPr="00D41C83">
              <w:t>1 - Cena (koszt) - 90</w:t>
            </w:r>
          </w:p>
          <w:p w:rsidR="00D41C83" w:rsidRPr="00AD148D" w:rsidRDefault="00D41C83" w:rsidP="00903A78">
            <w:pPr>
              <w:pStyle w:val="Nagwek2"/>
              <w:numPr>
                <w:ilvl w:val="0"/>
                <w:numId w:val="0"/>
              </w:numPr>
              <w:tabs>
                <w:tab w:val="left" w:pos="708"/>
              </w:tabs>
              <w:spacing w:before="0"/>
              <w:jc w:val="left"/>
              <w:rPr>
                <w:color w:val="auto"/>
              </w:rPr>
            </w:pPr>
            <w:r w:rsidRPr="00D41C83">
              <w:t>2 - Aspekty społeczne - 10</w:t>
            </w:r>
          </w:p>
        </w:tc>
      </w:tr>
    </w:tbl>
    <w:p w:rsidR="008D48A7" w:rsidRDefault="008D48A7" w:rsidP="008634CF">
      <w:pPr>
        <w:pStyle w:val="Nagwek2"/>
      </w:pPr>
      <w:r w:rsidRPr="00BA284E">
        <w:t xml:space="preserve">Punkty przyznawane za podane w </w:t>
      </w:r>
      <w:r w:rsidRPr="003E3644">
        <w:t>pkt 14.1 kryteria</w:t>
      </w:r>
      <w:r w:rsidRPr="00BA284E">
        <w:t xml:space="preserve"> będą liczone według następujących wzorów: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71"/>
        <w:gridCol w:w="4719"/>
      </w:tblGrid>
      <w:tr w:rsidR="00FB3162" w:rsidRPr="00AD148D" w:rsidTr="00AD148D">
        <w:trPr>
          <w:trHeight w:val="473"/>
        </w:trPr>
        <w:tc>
          <w:tcPr>
            <w:tcW w:w="4071" w:type="dxa"/>
            <w:shd w:val="clear" w:color="auto" w:fill="FFFFFF"/>
            <w:vAlign w:val="center"/>
          </w:tcPr>
          <w:p w:rsidR="00FB3162" w:rsidRPr="00AD148D" w:rsidRDefault="00FB3162" w:rsidP="00AD148D">
            <w:pPr>
              <w:pStyle w:val="Nagwek2"/>
              <w:numPr>
                <w:ilvl w:val="0"/>
                <w:numId w:val="0"/>
              </w:numPr>
              <w:tabs>
                <w:tab w:val="left" w:pos="708"/>
              </w:tabs>
              <w:spacing w:before="0" w:after="0"/>
              <w:jc w:val="center"/>
              <w:rPr>
                <w:color w:val="auto"/>
              </w:rPr>
            </w:pPr>
            <w:r w:rsidRPr="00AD148D">
              <w:rPr>
                <w:b/>
                <w:color w:val="auto"/>
                <w:sz w:val="20"/>
                <w:szCs w:val="20"/>
              </w:rPr>
              <w:t>Zadanie częściowe</w:t>
            </w:r>
          </w:p>
        </w:tc>
        <w:tc>
          <w:tcPr>
            <w:tcW w:w="4719" w:type="dxa"/>
            <w:shd w:val="clear" w:color="auto" w:fill="FFFFFF"/>
            <w:vAlign w:val="center"/>
          </w:tcPr>
          <w:p w:rsidR="00FB3162" w:rsidRPr="00AD148D" w:rsidRDefault="00FB3162" w:rsidP="00AD148D">
            <w:pPr>
              <w:pStyle w:val="Nagwek2"/>
              <w:numPr>
                <w:ilvl w:val="0"/>
                <w:numId w:val="0"/>
              </w:numPr>
              <w:tabs>
                <w:tab w:val="left" w:pos="708"/>
              </w:tabs>
              <w:spacing w:before="0" w:after="0"/>
              <w:jc w:val="center"/>
              <w:rPr>
                <w:b/>
                <w:color w:val="auto"/>
                <w:sz w:val="20"/>
                <w:szCs w:val="20"/>
              </w:rPr>
            </w:pPr>
            <w:r w:rsidRPr="00AD148D">
              <w:rPr>
                <w:b/>
                <w:color w:val="auto"/>
                <w:sz w:val="20"/>
                <w:szCs w:val="20"/>
              </w:rPr>
              <w:t>Wzór</w:t>
            </w:r>
          </w:p>
        </w:tc>
      </w:tr>
      <w:tr w:rsidR="00D41C83" w:rsidRPr="00AD148D" w:rsidTr="00903A78">
        <w:tc>
          <w:tcPr>
            <w:tcW w:w="4071" w:type="dxa"/>
            <w:shd w:val="clear" w:color="auto" w:fill="FFFFFF"/>
          </w:tcPr>
          <w:p w:rsidR="00D41C83" w:rsidRPr="00AD148D" w:rsidRDefault="00D41C83" w:rsidP="00903A78">
            <w:pPr>
              <w:pStyle w:val="Nagwek2"/>
              <w:numPr>
                <w:ilvl w:val="0"/>
                <w:numId w:val="0"/>
              </w:numPr>
              <w:tabs>
                <w:tab w:val="left" w:pos="708"/>
              </w:tabs>
              <w:spacing w:before="0"/>
              <w:jc w:val="left"/>
              <w:rPr>
                <w:color w:val="auto"/>
              </w:rPr>
            </w:pPr>
            <w:r w:rsidRPr="00D41C83">
              <w:t>1</w:t>
            </w:r>
            <w:r>
              <w:t xml:space="preserve"> - </w:t>
            </w:r>
            <w:r w:rsidRPr="00D41C83">
              <w:t>Pielęgnacja, konserwacja i bieżące utrzymanie zieleni w Parku Śremskich Odlewników</w:t>
            </w:r>
          </w:p>
        </w:tc>
        <w:tc>
          <w:tcPr>
            <w:tcW w:w="4719" w:type="dxa"/>
            <w:shd w:val="clear" w:color="auto" w:fill="FFFFFF"/>
          </w:tcPr>
          <w:p w:rsidR="00D41C83" w:rsidRPr="00D41C83" w:rsidRDefault="00D41C83" w:rsidP="00903A78">
            <w:pPr>
              <w:pStyle w:val="Nagwek2"/>
              <w:numPr>
                <w:ilvl w:val="0"/>
                <w:numId w:val="0"/>
              </w:numPr>
              <w:tabs>
                <w:tab w:val="left" w:pos="708"/>
              </w:tabs>
              <w:spacing w:before="0"/>
              <w:jc w:val="left"/>
            </w:pPr>
            <w:r w:rsidRPr="00D41C83">
              <w:t>1 - Cena (koszt)</w:t>
            </w:r>
          </w:p>
          <w:p w:rsidR="00D41C83" w:rsidRPr="00D41C83" w:rsidRDefault="00D41C83" w:rsidP="00903A78">
            <w:pPr>
              <w:pStyle w:val="Nagwek2"/>
              <w:numPr>
                <w:ilvl w:val="0"/>
                <w:numId w:val="0"/>
              </w:numPr>
              <w:tabs>
                <w:tab w:val="left" w:pos="708"/>
              </w:tabs>
              <w:spacing w:before="0"/>
              <w:jc w:val="left"/>
            </w:pPr>
            <w:r w:rsidRPr="00D41C83">
              <w:t xml:space="preserve">Liczba punktów = ( </w:t>
            </w:r>
            <w:proofErr w:type="spellStart"/>
            <w:r w:rsidRPr="00D41C83">
              <w:t>Cmin</w:t>
            </w:r>
            <w:proofErr w:type="spellEnd"/>
            <w:r w:rsidRPr="00D41C83">
              <w:t>/</w:t>
            </w:r>
            <w:proofErr w:type="spellStart"/>
            <w:r w:rsidRPr="00D41C83">
              <w:t>Cof</w:t>
            </w:r>
            <w:proofErr w:type="spellEnd"/>
            <w:r w:rsidRPr="00D41C83">
              <w:t xml:space="preserve"> ) * 100 * waga</w:t>
            </w:r>
          </w:p>
          <w:p w:rsidR="00D41C83" w:rsidRPr="00D41C83" w:rsidRDefault="00D41C83" w:rsidP="00903A78">
            <w:pPr>
              <w:pStyle w:val="Nagwek2"/>
              <w:numPr>
                <w:ilvl w:val="0"/>
                <w:numId w:val="0"/>
              </w:numPr>
              <w:tabs>
                <w:tab w:val="left" w:pos="708"/>
              </w:tabs>
              <w:spacing w:before="0"/>
              <w:jc w:val="left"/>
            </w:pPr>
            <w:r w:rsidRPr="00D41C83">
              <w:t>gdzie:</w:t>
            </w:r>
          </w:p>
          <w:p w:rsidR="00D41C83" w:rsidRPr="00D41C83" w:rsidRDefault="00D41C83" w:rsidP="00903A78">
            <w:pPr>
              <w:pStyle w:val="Nagwek2"/>
              <w:numPr>
                <w:ilvl w:val="0"/>
                <w:numId w:val="0"/>
              </w:numPr>
              <w:tabs>
                <w:tab w:val="left" w:pos="708"/>
              </w:tabs>
              <w:spacing w:before="0"/>
              <w:jc w:val="left"/>
            </w:pPr>
            <w:r w:rsidRPr="00D41C83">
              <w:t xml:space="preserve"> - </w:t>
            </w:r>
            <w:proofErr w:type="spellStart"/>
            <w:r w:rsidRPr="00D41C83">
              <w:t>Cmin</w:t>
            </w:r>
            <w:proofErr w:type="spellEnd"/>
            <w:r w:rsidRPr="00D41C83">
              <w:t xml:space="preserve"> - najniższa cena spośród wszystkich ofert</w:t>
            </w:r>
          </w:p>
          <w:p w:rsidR="00D41C83" w:rsidRPr="00D41C83" w:rsidRDefault="00D41C83" w:rsidP="00903A78">
            <w:pPr>
              <w:pStyle w:val="Nagwek2"/>
              <w:numPr>
                <w:ilvl w:val="0"/>
                <w:numId w:val="0"/>
              </w:numPr>
              <w:tabs>
                <w:tab w:val="left" w:pos="708"/>
              </w:tabs>
              <w:spacing w:before="0"/>
              <w:jc w:val="left"/>
            </w:pPr>
            <w:r w:rsidRPr="00D41C83">
              <w:t xml:space="preserve"> - </w:t>
            </w:r>
            <w:proofErr w:type="spellStart"/>
            <w:r w:rsidRPr="00D41C83">
              <w:t>Cof</w:t>
            </w:r>
            <w:proofErr w:type="spellEnd"/>
            <w:r w:rsidRPr="00D41C83">
              <w:t xml:space="preserve"> -  cena podana w ofercie</w:t>
            </w:r>
          </w:p>
          <w:p w:rsidR="00D41C83" w:rsidRPr="00D41C83" w:rsidRDefault="00D41C83" w:rsidP="00903A78">
            <w:pPr>
              <w:pStyle w:val="Nagwek2"/>
              <w:numPr>
                <w:ilvl w:val="0"/>
                <w:numId w:val="0"/>
              </w:numPr>
              <w:tabs>
                <w:tab w:val="left" w:pos="708"/>
              </w:tabs>
              <w:spacing w:before="0"/>
              <w:jc w:val="left"/>
            </w:pPr>
          </w:p>
          <w:p w:rsidR="00D41C83" w:rsidRPr="00D41C83" w:rsidRDefault="00D41C83" w:rsidP="00903A78">
            <w:pPr>
              <w:pStyle w:val="Nagwek2"/>
              <w:numPr>
                <w:ilvl w:val="0"/>
                <w:numId w:val="0"/>
              </w:numPr>
              <w:tabs>
                <w:tab w:val="left" w:pos="708"/>
              </w:tabs>
              <w:spacing w:before="0"/>
              <w:jc w:val="left"/>
            </w:pPr>
            <w:r w:rsidRPr="00D41C83">
              <w:t>2 - Aspekty społeczne</w:t>
            </w:r>
          </w:p>
          <w:p w:rsidR="00D41C83" w:rsidRPr="00D41C83" w:rsidRDefault="00D41C83" w:rsidP="00903A78">
            <w:pPr>
              <w:pStyle w:val="Nagwek2"/>
              <w:numPr>
                <w:ilvl w:val="0"/>
                <w:numId w:val="0"/>
              </w:numPr>
              <w:tabs>
                <w:tab w:val="left" w:pos="708"/>
              </w:tabs>
              <w:spacing w:before="0"/>
              <w:jc w:val="left"/>
            </w:pPr>
            <w:r w:rsidRPr="00D41C83">
              <w:t xml:space="preserve">Liczba punktów = ( </w:t>
            </w:r>
            <w:proofErr w:type="spellStart"/>
            <w:r w:rsidRPr="00D41C83">
              <w:t>LosóbBad</w:t>
            </w:r>
            <w:proofErr w:type="spellEnd"/>
            <w:r w:rsidRPr="00D41C83">
              <w:t>/</w:t>
            </w:r>
            <w:proofErr w:type="spellStart"/>
            <w:r w:rsidRPr="00D41C83">
              <w:t>LosóbMax</w:t>
            </w:r>
            <w:proofErr w:type="spellEnd"/>
            <w:r w:rsidRPr="00D41C83">
              <w:t xml:space="preserve"> ) * </w:t>
            </w:r>
            <w:r w:rsidRPr="00D41C83">
              <w:lastRenderedPageBreak/>
              <w:t>100 * waga</w:t>
            </w:r>
          </w:p>
          <w:p w:rsidR="00D41C83" w:rsidRPr="00D41C83" w:rsidRDefault="00D41C83" w:rsidP="00903A78">
            <w:pPr>
              <w:pStyle w:val="Nagwek2"/>
              <w:numPr>
                <w:ilvl w:val="0"/>
                <w:numId w:val="0"/>
              </w:numPr>
              <w:tabs>
                <w:tab w:val="left" w:pos="708"/>
              </w:tabs>
              <w:spacing w:before="0"/>
              <w:jc w:val="left"/>
            </w:pPr>
            <w:r w:rsidRPr="00D41C83">
              <w:t>gdzie:</w:t>
            </w:r>
          </w:p>
          <w:p w:rsidR="00D41C83" w:rsidRPr="00D41C83" w:rsidRDefault="00D41C83" w:rsidP="00903A78">
            <w:pPr>
              <w:pStyle w:val="Nagwek2"/>
              <w:numPr>
                <w:ilvl w:val="0"/>
                <w:numId w:val="0"/>
              </w:numPr>
              <w:tabs>
                <w:tab w:val="left" w:pos="708"/>
              </w:tabs>
              <w:spacing w:before="0"/>
              <w:jc w:val="left"/>
            </w:pPr>
            <w:r w:rsidRPr="00D41C83">
              <w:t xml:space="preserve"> - </w:t>
            </w:r>
            <w:proofErr w:type="spellStart"/>
            <w:r w:rsidRPr="00D41C83">
              <w:t>LosóbBad</w:t>
            </w:r>
            <w:proofErr w:type="spellEnd"/>
            <w:r w:rsidRPr="00D41C83">
              <w:t xml:space="preserve"> - podana w ofercie .....</w:t>
            </w:r>
          </w:p>
          <w:p w:rsidR="00D41C83" w:rsidRPr="00D41C83" w:rsidRDefault="00D41C83" w:rsidP="00903A78">
            <w:pPr>
              <w:pStyle w:val="Nagwek2"/>
              <w:numPr>
                <w:ilvl w:val="0"/>
                <w:numId w:val="0"/>
              </w:numPr>
              <w:tabs>
                <w:tab w:val="left" w:pos="708"/>
              </w:tabs>
              <w:spacing w:before="0"/>
              <w:jc w:val="left"/>
            </w:pPr>
            <w:r w:rsidRPr="00D41C83">
              <w:t xml:space="preserve"> - </w:t>
            </w:r>
            <w:proofErr w:type="spellStart"/>
            <w:r w:rsidRPr="00D41C83">
              <w:t>LosóbMax</w:t>
            </w:r>
            <w:proofErr w:type="spellEnd"/>
            <w:r w:rsidRPr="00D41C83">
              <w:t xml:space="preserve"> - najwyższa spośród wszystkich ofert .....</w:t>
            </w:r>
          </w:p>
          <w:p w:rsidR="00D41C83" w:rsidRPr="00D41C83" w:rsidRDefault="00D41C83" w:rsidP="00903A78">
            <w:pPr>
              <w:pStyle w:val="Nagwek2"/>
              <w:numPr>
                <w:ilvl w:val="0"/>
                <w:numId w:val="0"/>
              </w:numPr>
              <w:tabs>
                <w:tab w:val="left" w:pos="708"/>
              </w:tabs>
              <w:spacing w:before="0"/>
              <w:jc w:val="left"/>
            </w:pPr>
          </w:p>
          <w:p w:rsidR="00D41C83" w:rsidRPr="00AD148D" w:rsidRDefault="00D41C83" w:rsidP="00903A78">
            <w:pPr>
              <w:pStyle w:val="Nagwek2"/>
              <w:numPr>
                <w:ilvl w:val="0"/>
                <w:numId w:val="0"/>
              </w:numPr>
              <w:tabs>
                <w:tab w:val="left" w:pos="708"/>
              </w:tabs>
              <w:spacing w:before="0"/>
              <w:jc w:val="left"/>
              <w:rPr>
                <w:color w:val="auto"/>
              </w:rPr>
            </w:pPr>
            <w:r w:rsidRPr="00D41C83">
              <w:t xml:space="preserve">Do oceny ofert będą brane osoby, które są objęte umową z Centrum Integracji Społecznej, lub też są zatrudnione przez Centrum Integracji Społecznej lub w Klubie Integracji Społecznej. </w:t>
            </w:r>
            <w:proofErr w:type="spellStart"/>
            <w:r w:rsidRPr="00D41C83">
              <w:t>Nalezy</w:t>
            </w:r>
            <w:proofErr w:type="spellEnd"/>
            <w:r w:rsidRPr="00D41C83">
              <w:t xml:space="preserve"> </w:t>
            </w:r>
            <w:proofErr w:type="spellStart"/>
            <w:r w:rsidRPr="00D41C83">
              <w:t>przedłozyć</w:t>
            </w:r>
            <w:proofErr w:type="spellEnd"/>
            <w:r w:rsidRPr="00D41C83">
              <w:t xml:space="preserve"> kserokopie takich umów, bądź zaświadczenie </w:t>
            </w:r>
            <w:proofErr w:type="spellStart"/>
            <w:r w:rsidRPr="00D41C83">
              <w:t>własciwego</w:t>
            </w:r>
            <w:proofErr w:type="spellEnd"/>
            <w:r w:rsidRPr="00D41C83">
              <w:t xml:space="preserve"> CIS lub KIS o zatrudnieniu danej osoby</w:t>
            </w:r>
          </w:p>
        </w:tc>
      </w:tr>
      <w:tr w:rsidR="00D41C83" w:rsidRPr="00AD148D" w:rsidTr="00903A78">
        <w:tc>
          <w:tcPr>
            <w:tcW w:w="4071" w:type="dxa"/>
            <w:shd w:val="clear" w:color="auto" w:fill="FFFFFF"/>
          </w:tcPr>
          <w:p w:rsidR="00D41C83" w:rsidRPr="00AD148D" w:rsidRDefault="00D41C83" w:rsidP="00903A78">
            <w:pPr>
              <w:pStyle w:val="Nagwek2"/>
              <w:numPr>
                <w:ilvl w:val="0"/>
                <w:numId w:val="0"/>
              </w:numPr>
              <w:tabs>
                <w:tab w:val="left" w:pos="708"/>
              </w:tabs>
              <w:spacing w:before="0"/>
              <w:jc w:val="left"/>
              <w:rPr>
                <w:color w:val="auto"/>
              </w:rPr>
            </w:pPr>
            <w:r w:rsidRPr="00D41C83">
              <w:lastRenderedPageBreak/>
              <w:t>2</w:t>
            </w:r>
            <w:r>
              <w:t xml:space="preserve"> - </w:t>
            </w:r>
            <w:r w:rsidRPr="00D41C83">
              <w:t>Pielęgnacja, konserwacja i bieżące utrzymanie zieleni w Miejskim Parku Ekologicznym im. W. Puchalskiego w Śremie - 26,4 ha</w:t>
            </w:r>
          </w:p>
        </w:tc>
        <w:tc>
          <w:tcPr>
            <w:tcW w:w="4719" w:type="dxa"/>
            <w:shd w:val="clear" w:color="auto" w:fill="FFFFFF"/>
          </w:tcPr>
          <w:p w:rsidR="00D41C83" w:rsidRPr="00D41C83" w:rsidRDefault="00D41C83" w:rsidP="00903A78">
            <w:pPr>
              <w:pStyle w:val="Nagwek2"/>
              <w:numPr>
                <w:ilvl w:val="0"/>
                <w:numId w:val="0"/>
              </w:numPr>
              <w:tabs>
                <w:tab w:val="left" w:pos="708"/>
              </w:tabs>
              <w:spacing w:before="0"/>
              <w:jc w:val="left"/>
            </w:pPr>
            <w:r w:rsidRPr="00D41C83">
              <w:t>1 - Cena (koszt)</w:t>
            </w:r>
          </w:p>
          <w:p w:rsidR="00D41C83" w:rsidRPr="00D41C83" w:rsidRDefault="00D41C83" w:rsidP="00903A78">
            <w:pPr>
              <w:pStyle w:val="Nagwek2"/>
              <w:numPr>
                <w:ilvl w:val="0"/>
                <w:numId w:val="0"/>
              </w:numPr>
              <w:tabs>
                <w:tab w:val="left" w:pos="708"/>
              </w:tabs>
              <w:spacing w:before="0"/>
              <w:jc w:val="left"/>
            </w:pPr>
            <w:r w:rsidRPr="00D41C83">
              <w:t xml:space="preserve">Liczba punktów = ( </w:t>
            </w:r>
            <w:proofErr w:type="spellStart"/>
            <w:r w:rsidRPr="00D41C83">
              <w:t>Cmin</w:t>
            </w:r>
            <w:proofErr w:type="spellEnd"/>
            <w:r w:rsidRPr="00D41C83">
              <w:t>/</w:t>
            </w:r>
            <w:proofErr w:type="spellStart"/>
            <w:r w:rsidRPr="00D41C83">
              <w:t>Cof</w:t>
            </w:r>
            <w:proofErr w:type="spellEnd"/>
            <w:r w:rsidRPr="00D41C83">
              <w:t xml:space="preserve"> ) * 100 * waga</w:t>
            </w:r>
          </w:p>
          <w:p w:rsidR="00D41C83" w:rsidRPr="00D41C83" w:rsidRDefault="00D41C83" w:rsidP="00903A78">
            <w:pPr>
              <w:pStyle w:val="Nagwek2"/>
              <w:numPr>
                <w:ilvl w:val="0"/>
                <w:numId w:val="0"/>
              </w:numPr>
              <w:tabs>
                <w:tab w:val="left" w:pos="708"/>
              </w:tabs>
              <w:spacing w:before="0"/>
              <w:jc w:val="left"/>
            </w:pPr>
            <w:r w:rsidRPr="00D41C83">
              <w:t>gdzie:</w:t>
            </w:r>
          </w:p>
          <w:p w:rsidR="00D41C83" w:rsidRPr="00D41C83" w:rsidRDefault="00D41C83" w:rsidP="00903A78">
            <w:pPr>
              <w:pStyle w:val="Nagwek2"/>
              <w:numPr>
                <w:ilvl w:val="0"/>
                <w:numId w:val="0"/>
              </w:numPr>
              <w:tabs>
                <w:tab w:val="left" w:pos="708"/>
              </w:tabs>
              <w:spacing w:before="0"/>
              <w:jc w:val="left"/>
            </w:pPr>
            <w:r w:rsidRPr="00D41C83">
              <w:t xml:space="preserve"> - </w:t>
            </w:r>
            <w:proofErr w:type="spellStart"/>
            <w:r w:rsidRPr="00D41C83">
              <w:t>Cmin</w:t>
            </w:r>
            <w:proofErr w:type="spellEnd"/>
            <w:r w:rsidRPr="00D41C83">
              <w:t xml:space="preserve"> - najniższa cena spośród wszystkich ofert</w:t>
            </w:r>
          </w:p>
          <w:p w:rsidR="00D41C83" w:rsidRPr="00D41C83" w:rsidRDefault="00D41C83" w:rsidP="00903A78">
            <w:pPr>
              <w:pStyle w:val="Nagwek2"/>
              <w:numPr>
                <w:ilvl w:val="0"/>
                <w:numId w:val="0"/>
              </w:numPr>
              <w:tabs>
                <w:tab w:val="left" w:pos="708"/>
              </w:tabs>
              <w:spacing w:before="0"/>
              <w:jc w:val="left"/>
            </w:pPr>
            <w:r w:rsidRPr="00D41C83">
              <w:t xml:space="preserve"> - </w:t>
            </w:r>
            <w:proofErr w:type="spellStart"/>
            <w:r w:rsidRPr="00D41C83">
              <w:t>Cof</w:t>
            </w:r>
            <w:proofErr w:type="spellEnd"/>
            <w:r w:rsidRPr="00D41C83">
              <w:t xml:space="preserve"> -  cena podana w ofercie</w:t>
            </w:r>
          </w:p>
          <w:p w:rsidR="00D41C83" w:rsidRPr="00D41C83" w:rsidRDefault="00D41C83" w:rsidP="00903A78">
            <w:pPr>
              <w:pStyle w:val="Nagwek2"/>
              <w:numPr>
                <w:ilvl w:val="0"/>
                <w:numId w:val="0"/>
              </w:numPr>
              <w:tabs>
                <w:tab w:val="left" w:pos="708"/>
              </w:tabs>
              <w:spacing w:before="0"/>
              <w:jc w:val="left"/>
            </w:pPr>
          </w:p>
          <w:p w:rsidR="00D41C83" w:rsidRPr="00D41C83" w:rsidRDefault="00D41C83" w:rsidP="00903A78">
            <w:pPr>
              <w:pStyle w:val="Nagwek2"/>
              <w:numPr>
                <w:ilvl w:val="0"/>
                <w:numId w:val="0"/>
              </w:numPr>
              <w:tabs>
                <w:tab w:val="left" w:pos="708"/>
              </w:tabs>
              <w:spacing w:before="0"/>
              <w:jc w:val="left"/>
            </w:pPr>
            <w:r w:rsidRPr="00D41C83">
              <w:t>2 - Aspekty społeczne</w:t>
            </w:r>
          </w:p>
          <w:p w:rsidR="00D41C83" w:rsidRPr="00D41C83" w:rsidRDefault="00D41C83" w:rsidP="00903A78">
            <w:pPr>
              <w:pStyle w:val="Nagwek2"/>
              <w:numPr>
                <w:ilvl w:val="0"/>
                <w:numId w:val="0"/>
              </w:numPr>
              <w:tabs>
                <w:tab w:val="left" w:pos="708"/>
              </w:tabs>
              <w:spacing w:before="0"/>
              <w:jc w:val="left"/>
            </w:pPr>
            <w:r w:rsidRPr="00D41C83">
              <w:t xml:space="preserve">Liczba punktów = ( </w:t>
            </w:r>
            <w:proofErr w:type="spellStart"/>
            <w:r w:rsidRPr="00D41C83">
              <w:t>LosóbBad</w:t>
            </w:r>
            <w:proofErr w:type="spellEnd"/>
            <w:r w:rsidRPr="00D41C83">
              <w:t>/</w:t>
            </w:r>
            <w:proofErr w:type="spellStart"/>
            <w:r w:rsidRPr="00D41C83">
              <w:t>LosóbMax</w:t>
            </w:r>
            <w:proofErr w:type="spellEnd"/>
            <w:r w:rsidRPr="00D41C83">
              <w:t xml:space="preserve"> ) * 100 * waga</w:t>
            </w:r>
          </w:p>
          <w:p w:rsidR="00D41C83" w:rsidRPr="00D41C83" w:rsidRDefault="00D41C83" w:rsidP="00903A78">
            <w:pPr>
              <w:pStyle w:val="Nagwek2"/>
              <w:numPr>
                <w:ilvl w:val="0"/>
                <w:numId w:val="0"/>
              </w:numPr>
              <w:tabs>
                <w:tab w:val="left" w:pos="708"/>
              </w:tabs>
              <w:spacing w:before="0"/>
              <w:jc w:val="left"/>
            </w:pPr>
            <w:r w:rsidRPr="00D41C83">
              <w:t>gdzie:</w:t>
            </w:r>
          </w:p>
          <w:p w:rsidR="00D41C83" w:rsidRPr="00D41C83" w:rsidRDefault="00D41C83" w:rsidP="00903A78">
            <w:pPr>
              <w:pStyle w:val="Nagwek2"/>
              <w:numPr>
                <w:ilvl w:val="0"/>
                <w:numId w:val="0"/>
              </w:numPr>
              <w:tabs>
                <w:tab w:val="left" w:pos="708"/>
              </w:tabs>
              <w:spacing w:before="0"/>
              <w:jc w:val="left"/>
            </w:pPr>
            <w:r w:rsidRPr="00D41C83">
              <w:t xml:space="preserve"> - </w:t>
            </w:r>
            <w:proofErr w:type="spellStart"/>
            <w:r w:rsidRPr="00D41C83">
              <w:t>LosóbBad</w:t>
            </w:r>
            <w:proofErr w:type="spellEnd"/>
            <w:r w:rsidRPr="00D41C83">
              <w:t xml:space="preserve"> - podana w ofercie .....</w:t>
            </w:r>
          </w:p>
          <w:p w:rsidR="00D41C83" w:rsidRPr="00D41C83" w:rsidRDefault="00D41C83" w:rsidP="00903A78">
            <w:pPr>
              <w:pStyle w:val="Nagwek2"/>
              <w:numPr>
                <w:ilvl w:val="0"/>
                <w:numId w:val="0"/>
              </w:numPr>
              <w:tabs>
                <w:tab w:val="left" w:pos="708"/>
              </w:tabs>
              <w:spacing w:before="0"/>
              <w:jc w:val="left"/>
            </w:pPr>
            <w:r w:rsidRPr="00D41C83">
              <w:t xml:space="preserve"> - </w:t>
            </w:r>
            <w:proofErr w:type="spellStart"/>
            <w:r w:rsidRPr="00D41C83">
              <w:t>LosóbMax</w:t>
            </w:r>
            <w:proofErr w:type="spellEnd"/>
            <w:r w:rsidRPr="00D41C83">
              <w:t xml:space="preserve"> - najwyższa spośród wszystkich ofert .....</w:t>
            </w:r>
          </w:p>
          <w:p w:rsidR="00D41C83" w:rsidRPr="00D41C83" w:rsidRDefault="00D41C83" w:rsidP="00903A78">
            <w:pPr>
              <w:pStyle w:val="Nagwek2"/>
              <w:numPr>
                <w:ilvl w:val="0"/>
                <w:numId w:val="0"/>
              </w:numPr>
              <w:tabs>
                <w:tab w:val="left" w:pos="708"/>
              </w:tabs>
              <w:spacing w:before="0"/>
              <w:jc w:val="left"/>
            </w:pPr>
          </w:p>
          <w:p w:rsidR="00D41C83" w:rsidRPr="00AD148D" w:rsidRDefault="00D41C83" w:rsidP="00903A78">
            <w:pPr>
              <w:pStyle w:val="Nagwek2"/>
              <w:numPr>
                <w:ilvl w:val="0"/>
                <w:numId w:val="0"/>
              </w:numPr>
              <w:tabs>
                <w:tab w:val="left" w:pos="708"/>
              </w:tabs>
              <w:spacing w:before="0"/>
              <w:jc w:val="left"/>
              <w:rPr>
                <w:color w:val="auto"/>
              </w:rPr>
            </w:pPr>
            <w:r w:rsidRPr="00D41C83">
              <w:t xml:space="preserve">Do oceny ofert będą brane osoby, które są objęte umową z Centrum Integracji Społecznej, lub też są zatrudnione przez Centrum Integracji Społecznej lub w Klubie Integracji Społecznej. </w:t>
            </w:r>
            <w:proofErr w:type="spellStart"/>
            <w:r w:rsidRPr="00D41C83">
              <w:t>Nalezy</w:t>
            </w:r>
            <w:proofErr w:type="spellEnd"/>
            <w:r w:rsidRPr="00D41C83">
              <w:t xml:space="preserve"> </w:t>
            </w:r>
            <w:proofErr w:type="spellStart"/>
            <w:r w:rsidRPr="00D41C83">
              <w:t>przedłozyć</w:t>
            </w:r>
            <w:proofErr w:type="spellEnd"/>
            <w:r w:rsidRPr="00D41C83">
              <w:t xml:space="preserve"> kserokopie takich umów, bądź zaświadczenie </w:t>
            </w:r>
            <w:proofErr w:type="spellStart"/>
            <w:r w:rsidRPr="00D41C83">
              <w:t>własciwego</w:t>
            </w:r>
            <w:proofErr w:type="spellEnd"/>
            <w:r w:rsidRPr="00D41C83">
              <w:t xml:space="preserve"> CIS lub KIS o zatrudnieniu danej osoby</w:t>
            </w:r>
          </w:p>
        </w:tc>
      </w:tr>
      <w:tr w:rsidR="00D41C83" w:rsidRPr="00AD148D" w:rsidTr="00903A78">
        <w:tc>
          <w:tcPr>
            <w:tcW w:w="4071" w:type="dxa"/>
            <w:shd w:val="clear" w:color="auto" w:fill="FFFFFF"/>
          </w:tcPr>
          <w:p w:rsidR="00D41C83" w:rsidRPr="00AD148D" w:rsidRDefault="00D41C83" w:rsidP="00903A78">
            <w:pPr>
              <w:pStyle w:val="Nagwek2"/>
              <w:numPr>
                <w:ilvl w:val="0"/>
                <w:numId w:val="0"/>
              </w:numPr>
              <w:tabs>
                <w:tab w:val="left" w:pos="708"/>
              </w:tabs>
              <w:spacing w:before="0"/>
              <w:jc w:val="left"/>
              <w:rPr>
                <w:color w:val="auto"/>
              </w:rPr>
            </w:pPr>
            <w:r w:rsidRPr="00D41C83">
              <w:t>3</w:t>
            </w:r>
            <w:r>
              <w:t xml:space="preserve"> - </w:t>
            </w:r>
            <w:r w:rsidRPr="00D41C83">
              <w:t>Pielęgnacja, konserwacja i bieżące utrzymanie zieleni w Parku Miejskim im. Powstańców Wielkopolskich w Śremie - 46 ha</w:t>
            </w:r>
          </w:p>
        </w:tc>
        <w:tc>
          <w:tcPr>
            <w:tcW w:w="4719" w:type="dxa"/>
            <w:shd w:val="clear" w:color="auto" w:fill="FFFFFF"/>
          </w:tcPr>
          <w:p w:rsidR="00D41C83" w:rsidRPr="00D41C83" w:rsidRDefault="00D41C83" w:rsidP="00903A78">
            <w:pPr>
              <w:pStyle w:val="Nagwek2"/>
              <w:numPr>
                <w:ilvl w:val="0"/>
                <w:numId w:val="0"/>
              </w:numPr>
              <w:tabs>
                <w:tab w:val="left" w:pos="708"/>
              </w:tabs>
              <w:spacing w:before="0"/>
              <w:jc w:val="left"/>
            </w:pPr>
            <w:r w:rsidRPr="00D41C83">
              <w:t>1 - Cena (koszt)</w:t>
            </w:r>
          </w:p>
          <w:p w:rsidR="00D41C83" w:rsidRPr="00D41C83" w:rsidRDefault="00D41C83" w:rsidP="00903A78">
            <w:pPr>
              <w:pStyle w:val="Nagwek2"/>
              <w:numPr>
                <w:ilvl w:val="0"/>
                <w:numId w:val="0"/>
              </w:numPr>
              <w:tabs>
                <w:tab w:val="left" w:pos="708"/>
              </w:tabs>
              <w:spacing w:before="0"/>
              <w:jc w:val="left"/>
            </w:pPr>
            <w:r w:rsidRPr="00D41C83">
              <w:t xml:space="preserve">Liczba punktów = ( </w:t>
            </w:r>
            <w:proofErr w:type="spellStart"/>
            <w:r w:rsidRPr="00D41C83">
              <w:t>Cmin</w:t>
            </w:r>
            <w:proofErr w:type="spellEnd"/>
            <w:r w:rsidRPr="00D41C83">
              <w:t>/</w:t>
            </w:r>
            <w:proofErr w:type="spellStart"/>
            <w:r w:rsidRPr="00D41C83">
              <w:t>Cof</w:t>
            </w:r>
            <w:proofErr w:type="spellEnd"/>
            <w:r w:rsidRPr="00D41C83">
              <w:t xml:space="preserve"> ) * 100 * waga</w:t>
            </w:r>
          </w:p>
          <w:p w:rsidR="00D41C83" w:rsidRPr="00D41C83" w:rsidRDefault="00D41C83" w:rsidP="00903A78">
            <w:pPr>
              <w:pStyle w:val="Nagwek2"/>
              <w:numPr>
                <w:ilvl w:val="0"/>
                <w:numId w:val="0"/>
              </w:numPr>
              <w:tabs>
                <w:tab w:val="left" w:pos="708"/>
              </w:tabs>
              <w:spacing w:before="0"/>
              <w:jc w:val="left"/>
            </w:pPr>
            <w:r w:rsidRPr="00D41C83">
              <w:t>gdzie:</w:t>
            </w:r>
          </w:p>
          <w:p w:rsidR="00D41C83" w:rsidRPr="00D41C83" w:rsidRDefault="00D41C83" w:rsidP="00903A78">
            <w:pPr>
              <w:pStyle w:val="Nagwek2"/>
              <w:numPr>
                <w:ilvl w:val="0"/>
                <w:numId w:val="0"/>
              </w:numPr>
              <w:tabs>
                <w:tab w:val="left" w:pos="708"/>
              </w:tabs>
              <w:spacing w:before="0"/>
              <w:jc w:val="left"/>
            </w:pPr>
            <w:r w:rsidRPr="00D41C83">
              <w:t xml:space="preserve"> - </w:t>
            </w:r>
            <w:proofErr w:type="spellStart"/>
            <w:r w:rsidRPr="00D41C83">
              <w:t>Cmin</w:t>
            </w:r>
            <w:proofErr w:type="spellEnd"/>
            <w:r w:rsidRPr="00D41C83">
              <w:t xml:space="preserve"> - najniższa cena spośród wszystkich </w:t>
            </w:r>
            <w:r w:rsidRPr="00D41C83">
              <w:lastRenderedPageBreak/>
              <w:t>ofert</w:t>
            </w:r>
          </w:p>
          <w:p w:rsidR="00D41C83" w:rsidRPr="00D41C83" w:rsidRDefault="00D41C83" w:rsidP="00903A78">
            <w:pPr>
              <w:pStyle w:val="Nagwek2"/>
              <w:numPr>
                <w:ilvl w:val="0"/>
                <w:numId w:val="0"/>
              </w:numPr>
              <w:tabs>
                <w:tab w:val="left" w:pos="708"/>
              </w:tabs>
              <w:spacing w:before="0"/>
              <w:jc w:val="left"/>
            </w:pPr>
            <w:r w:rsidRPr="00D41C83">
              <w:t xml:space="preserve"> - </w:t>
            </w:r>
            <w:proofErr w:type="spellStart"/>
            <w:r w:rsidRPr="00D41C83">
              <w:t>Cof</w:t>
            </w:r>
            <w:proofErr w:type="spellEnd"/>
            <w:r w:rsidRPr="00D41C83">
              <w:t xml:space="preserve"> -  cena podana w ofercie</w:t>
            </w:r>
          </w:p>
          <w:p w:rsidR="00D41C83" w:rsidRPr="00D41C83" w:rsidRDefault="00D41C83" w:rsidP="00903A78">
            <w:pPr>
              <w:pStyle w:val="Nagwek2"/>
              <w:numPr>
                <w:ilvl w:val="0"/>
                <w:numId w:val="0"/>
              </w:numPr>
              <w:tabs>
                <w:tab w:val="left" w:pos="708"/>
              </w:tabs>
              <w:spacing w:before="0"/>
              <w:jc w:val="left"/>
            </w:pPr>
          </w:p>
          <w:p w:rsidR="00D41C83" w:rsidRPr="00D41C83" w:rsidRDefault="00D41C83" w:rsidP="00903A78">
            <w:pPr>
              <w:pStyle w:val="Nagwek2"/>
              <w:numPr>
                <w:ilvl w:val="0"/>
                <w:numId w:val="0"/>
              </w:numPr>
              <w:tabs>
                <w:tab w:val="left" w:pos="708"/>
              </w:tabs>
              <w:spacing w:before="0"/>
              <w:jc w:val="left"/>
            </w:pPr>
            <w:r w:rsidRPr="00D41C83">
              <w:t>2 - Aspekty społeczne</w:t>
            </w:r>
          </w:p>
          <w:p w:rsidR="00D41C83" w:rsidRPr="00D41C83" w:rsidRDefault="00D41C83" w:rsidP="00903A78">
            <w:pPr>
              <w:pStyle w:val="Nagwek2"/>
              <w:numPr>
                <w:ilvl w:val="0"/>
                <w:numId w:val="0"/>
              </w:numPr>
              <w:tabs>
                <w:tab w:val="left" w:pos="708"/>
              </w:tabs>
              <w:spacing w:before="0"/>
              <w:jc w:val="left"/>
            </w:pPr>
            <w:r w:rsidRPr="00D41C83">
              <w:t xml:space="preserve">Liczba punktów = ( </w:t>
            </w:r>
            <w:proofErr w:type="spellStart"/>
            <w:r w:rsidRPr="00D41C83">
              <w:t>LosóB</w:t>
            </w:r>
            <w:proofErr w:type="spellEnd"/>
            <w:r w:rsidRPr="00D41C83">
              <w:t>/</w:t>
            </w:r>
            <w:proofErr w:type="spellStart"/>
            <w:r w:rsidRPr="00D41C83">
              <w:t>LosóbMax</w:t>
            </w:r>
            <w:proofErr w:type="spellEnd"/>
            <w:r w:rsidRPr="00D41C83">
              <w:t xml:space="preserve"> ) * 100 * waga</w:t>
            </w:r>
          </w:p>
          <w:p w:rsidR="00D41C83" w:rsidRPr="00D41C83" w:rsidRDefault="00D41C83" w:rsidP="00903A78">
            <w:pPr>
              <w:pStyle w:val="Nagwek2"/>
              <w:numPr>
                <w:ilvl w:val="0"/>
                <w:numId w:val="0"/>
              </w:numPr>
              <w:tabs>
                <w:tab w:val="left" w:pos="708"/>
              </w:tabs>
              <w:spacing w:before="0"/>
              <w:jc w:val="left"/>
            </w:pPr>
            <w:r w:rsidRPr="00D41C83">
              <w:t>gdzie:</w:t>
            </w:r>
          </w:p>
          <w:p w:rsidR="00D41C83" w:rsidRPr="00D41C83" w:rsidRDefault="00D41C83" w:rsidP="00903A78">
            <w:pPr>
              <w:pStyle w:val="Nagwek2"/>
              <w:numPr>
                <w:ilvl w:val="0"/>
                <w:numId w:val="0"/>
              </w:numPr>
              <w:tabs>
                <w:tab w:val="left" w:pos="708"/>
              </w:tabs>
              <w:spacing w:before="0"/>
              <w:jc w:val="left"/>
            </w:pPr>
            <w:r w:rsidRPr="00D41C83">
              <w:t xml:space="preserve"> - </w:t>
            </w:r>
            <w:proofErr w:type="spellStart"/>
            <w:r w:rsidRPr="00D41C83">
              <w:t>LosóB</w:t>
            </w:r>
            <w:proofErr w:type="spellEnd"/>
            <w:r w:rsidRPr="00D41C83">
              <w:t xml:space="preserve"> - podana w ofercie .....</w:t>
            </w:r>
          </w:p>
          <w:p w:rsidR="00D41C83" w:rsidRPr="00D41C83" w:rsidRDefault="00D41C83" w:rsidP="00903A78">
            <w:pPr>
              <w:pStyle w:val="Nagwek2"/>
              <w:numPr>
                <w:ilvl w:val="0"/>
                <w:numId w:val="0"/>
              </w:numPr>
              <w:tabs>
                <w:tab w:val="left" w:pos="708"/>
              </w:tabs>
              <w:spacing w:before="0"/>
              <w:jc w:val="left"/>
            </w:pPr>
            <w:r w:rsidRPr="00D41C83">
              <w:t xml:space="preserve"> - </w:t>
            </w:r>
            <w:proofErr w:type="spellStart"/>
            <w:r w:rsidRPr="00D41C83">
              <w:t>LosóbMax</w:t>
            </w:r>
            <w:proofErr w:type="spellEnd"/>
            <w:r w:rsidRPr="00D41C83">
              <w:t xml:space="preserve"> - najwyższa spośród wszystkich ofert .....</w:t>
            </w:r>
          </w:p>
          <w:p w:rsidR="00D41C83" w:rsidRPr="00D41C83" w:rsidRDefault="00D41C83" w:rsidP="00903A78">
            <w:pPr>
              <w:pStyle w:val="Nagwek2"/>
              <w:numPr>
                <w:ilvl w:val="0"/>
                <w:numId w:val="0"/>
              </w:numPr>
              <w:tabs>
                <w:tab w:val="left" w:pos="708"/>
              </w:tabs>
              <w:spacing w:before="0"/>
              <w:jc w:val="left"/>
            </w:pPr>
          </w:p>
          <w:p w:rsidR="00D41C83" w:rsidRPr="00AD148D" w:rsidRDefault="00D41C83" w:rsidP="00903A78">
            <w:pPr>
              <w:pStyle w:val="Nagwek2"/>
              <w:numPr>
                <w:ilvl w:val="0"/>
                <w:numId w:val="0"/>
              </w:numPr>
              <w:tabs>
                <w:tab w:val="left" w:pos="708"/>
              </w:tabs>
              <w:spacing w:before="0"/>
              <w:jc w:val="left"/>
              <w:rPr>
                <w:color w:val="auto"/>
              </w:rPr>
            </w:pPr>
            <w:r w:rsidRPr="00D41C83">
              <w:t xml:space="preserve">Do oceny ofert będą brane osoby, które są objęte umową z Centrum Integracji Społecznej, lub też są zatrudnione przez Centrum Integracji Społecznej lub w Klubie Integracji Społecznej. </w:t>
            </w:r>
            <w:proofErr w:type="spellStart"/>
            <w:r w:rsidRPr="00D41C83">
              <w:t>Nalezy</w:t>
            </w:r>
            <w:proofErr w:type="spellEnd"/>
            <w:r w:rsidRPr="00D41C83">
              <w:t xml:space="preserve"> </w:t>
            </w:r>
            <w:proofErr w:type="spellStart"/>
            <w:r w:rsidRPr="00D41C83">
              <w:t>przedłozyć</w:t>
            </w:r>
            <w:proofErr w:type="spellEnd"/>
            <w:r w:rsidRPr="00D41C83">
              <w:t xml:space="preserve"> kserokopie takich umów, bądź zaświadczenie </w:t>
            </w:r>
            <w:proofErr w:type="spellStart"/>
            <w:r w:rsidRPr="00D41C83">
              <w:t>własciwego</w:t>
            </w:r>
            <w:proofErr w:type="spellEnd"/>
            <w:r w:rsidRPr="00D41C83">
              <w:t xml:space="preserve"> CIS lub KIS o zatrudnieniu danej osoby</w:t>
            </w:r>
          </w:p>
        </w:tc>
      </w:tr>
    </w:tbl>
    <w:p w:rsidR="008D48A7" w:rsidRPr="00876900" w:rsidRDefault="008D48A7" w:rsidP="008634CF">
      <w:pPr>
        <w:pStyle w:val="Nagwek2"/>
      </w:pPr>
      <w:r>
        <w:lastRenderedPageBreak/>
        <w:t>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onej oferty oraz, z zastrze</w:t>
      </w:r>
      <w:r>
        <w:rPr>
          <w:rFonts w:ascii="TimesNewRoman" w:eastAsia="TimesNewRoman" w:cs="TimesNewRoman"/>
        </w:rPr>
        <w:t>ż</w:t>
      </w:r>
      <w:r>
        <w:t xml:space="preserve">eniem </w:t>
      </w:r>
      <w:r w:rsidRPr="003E3644">
        <w:t>pkt 14.6,</w:t>
      </w:r>
      <w:r>
        <w:t xml:space="preserve"> dokonywanie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E37BBD">
        <w:t>(</w:t>
      </w:r>
      <w:r w:rsidR="00536027">
        <w:t xml:space="preserve">Dz. U. z 2010 r. Nr 113, poz. 759, z </w:t>
      </w:r>
      <w:proofErr w:type="spellStart"/>
      <w:r w:rsidR="00536027">
        <w:t>późn</w:t>
      </w:r>
      <w:proofErr w:type="spellEnd"/>
      <w:r w:rsidR="00536027">
        <w:t>. zm.</w:t>
      </w:r>
      <w:r w:rsidR="00E37BBD">
        <w:t>)</w:t>
      </w:r>
      <w:r>
        <w:t xml:space="preserve">, lub pełnomocnictw albo jeżeli złoży wymagane przez Zamawiającego oświadczenia i dokumenty, o których mowa w art. 25 ust. 1 ustawy Prawo zamówień publicznych </w:t>
      </w:r>
      <w:r w:rsidR="00E37BBD">
        <w:t>(</w:t>
      </w:r>
      <w:r w:rsidR="00536027">
        <w:t xml:space="preserve">Dz. U. z 2010 r. Nr 113, poz. 759, z </w:t>
      </w:r>
      <w:proofErr w:type="spellStart"/>
      <w:r w:rsidR="00536027">
        <w:t>późn</w:t>
      </w:r>
      <w:proofErr w:type="spellEnd"/>
      <w:r w:rsidR="00536027">
        <w:t>. zm.</w:t>
      </w:r>
      <w:r w:rsidR="00E37BBD">
        <w:t>)</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E37BBD">
        <w:t>(</w:t>
      </w:r>
      <w:r w:rsidR="00536027">
        <w:t xml:space="preserve">Dz. U. z 2010 r. Nr 113, poz. 759, z </w:t>
      </w:r>
      <w:proofErr w:type="spellStart"/>
      <w:r w:rsidR="00536027">
        <w:t>późn</w:t>
      </w:r>
      <w:proofErr w:type="spellEnd"/>
      <w:r w:rsidR="00536027">
        <w:t>. zm.</w:t>
      </w:r>
      <w:r w:rsidR="00E37BBD">
        <w:t>)</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lastRenderedPageBreak/>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nie odpowiada tre</w:t>
      </w:r>
      <w:r w:rsidRPr="00FA1579">
        <w:rPr>
          <w:rFonts w:ascii="TimesNewRoman" w:eastAsia="TimesNewRoman" w:cs="TimesNewRoman" w:hint="eastAsia"/>
        </w:rPr>
        <w:t>ś</w:t>
      </w:r>
      <w:r w:rsidRPr="00FA1579">
        <w:t>ci specyfikacji istotnych warunków zamówienia, z zastrze</w:t>
      </w:r>
      <w:r w:rsidRPr="00FA1579">
        <w:rPr>
          <w:rFonts w:ascii="TimesNewRoman" w:eastAsia="TimesNewRoman" w:cs="TimesNewRoman"/>
        </w:rPr>
        <w:t>ż</w:t>
      </w:r>
      <w:r w:rsidRPr="00FA1579">
        <w:t>eniem pkt 14.</w:t>
      </w:r>
      <w:r>
        <w:t>6 lit.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t>W</w:t>
      </w:r>
      <w:r w:rsidRPr="00FA1579">
        <w:t>ykonawca w terminie 3 dni od dnia dor</w:t>
      </w:r>
      <w:r w:rsidRPr="00FA1579">
        <w:rPr>
          <w:rFonts w:ascii="TimesNewRoman" w:eastAsia="TimesNewRoman" w:cs="TimesNewRoman" w:hint="eastAsia"/>
        </w:rPr>
        <w:t>ę</w:t>
      </w:r>
      <w:r w:rsidRPr="00FA1579">
        <w:t>czenia zawiadomienia nie zgodził si</w:t>
      </w:r>
      <w:r w:rsidRPr="00FA1579">
        <w:rPr>
          <w:rFonts w:ascii="TimesNewRoman" w:eastAsia="TimesNewRoman" w:cs="TimesNewRoman" w:hint="eastAsia"/>
        </w:rPr>
        <w:t>ę</w:t>
      </w:r>
      <w:r w:rsidRPr="00FA1579">
        <w:rPr>
          <w:rFonts w:ascii="TimesNewRoman" w:eastAsia="TimesNewRoman" w:cs="TimesNewRoman"/>
        </w:rPr>
        <w:t xml:space="preserve"> </w:t>
      </w:r>
      <w:r w:rsidRPr="00FA1579">
        <w:t xml:space="preserve">na poprawienie omyłki, </w:t>
      </w:r>
      <w:r>
        <w:t>o której mowa w pkt 14.6 lit.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DE5056">
      <w:pPr>
        <w:pStyle w:val="Nagwek1"/>
      </w:pPr>
      <w:bookmarkStart w:id="15" w:name="_Toc258314256"/>
      <w:r w:rsidRPr="00772DC8">
        <w:t>UDZIELENIE ZAMÓWIENIA</w:t>
      </w:r>
      <w:bookmarkEnd w:id="15"/>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E37BBD">
        <w:t>(</w:t>
      </w:r>
      <w:r w:rsidR="00536027">
        <w:t xml:space="preserve">Dz. U. z 2010 r. Nr 113, poz. 759, z </w:t>
      </w:r>
      <w:proofErr w:type="spellStart"/>
      <w:r w:rsidR="00536027">
        <w:t>późn</w:t>
      </w:r>
      <w:proofErr w:type="spellEnd"/>
      <w:r w:rsidR="00536027">
        <w:t>. zm.</w:t>
      </w:r>
      <w:r w:rsidR="00E37BBD">
        <w:t>)</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lastRenderedPageBreak/>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E37BBD">
        <w:t>(</w:t>
      </w:r>
      <w:r w:rsidR="00536027">
        <w:t xml:space="preserve">Dz. U. z 2010 r. Nr 113, poz. 759, z </w:t>
      </w:r>
      <w:proofErr w:type="spellStart"/>
      <w:r w:rsidR="00536027">
        <w:t>późn</w:t>
      </w:r>
      <w:proofErr w:type="spellEnd"/>
      <w:r w:rsidR="00536027">
        <w:t>. zm.</w:t>
      </w:r>
      <w:r w:rsidR="00E37BBD">
        <w:t>)</w:t>
      </w:r>
      <w:r>
        <w:t>, po którego upływie umowa w sprawie zamówienia publicznego może być zawarta.</w:t>
      </w:r>
    </w:p>
    <w:p w:rsidR="008D48A7" w:rsidRPr="00876900" w:rsidRDefault="008D48A7" w:rsidP="008634CF">
      <w:pPr>
        <w:pStyle w:val="Nagwek2"/>
      </w:pPr>
      <w:r>
        <w:t xml:space="preserve">Ogłoszenie zawierające informacje wskazane w pkt 15.3 lit. a Zamawiający umieści na stronie internetowej </w:t>
      </w:r>
      <w:hyperlink r:id="rId8" w:history="1">
        <w:r w:rsidR="003E3644" w:rsidRPr="00E4130A">
          <w:rPr>
            <w:rStyle w:val="Hipercze"/>
          </w:rPr>
          <w:t>www.srem.pl</w:t>
        </w:r>
      </w:hyperlink>
      <w:r w:rsidR="003E3644">
        <w:t xml:space="preserve"> </w:t>
      </w:r>
      <w:r>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D41C83">
        <w:t xml:space="preserve"> lub nie wnosi wymaganego zabezpieczenia należytego wykonania umowy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E37BBD">
        <w:t>(</w:t>
      </w:r>
      <w:r w:rsidR="00536027">
        <w:t xml:space="preserve">Dz. U. z 2010 r. Nr 113, poz. 759, z </w:t>
      </w:r>
      <w:proofErr w:type="spellStart"/>
      <w:r w:rsidR="00536027">
        <w:t>późn</w:t>
      </w:r>
      <w:proofErr w:type="spellEnd"/>
      <w:r w:rsidR="00536027">
        <w:t>. zm.</w:t>
      </w:r>
      <w:r w:rsidR="00E37BBD">
        <w:t>)</w:t>
      </w:r>
      <w:r>
        <w:t>.</w:t>
      </w:r>
    </w:p>
    <w:p w:rsidR="008D48A7" w:rsidRDefault="008D48A7" w:rsidP="00DE5056">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603291" w:rsidP="008634CF">
      <w:pPr>
        <w:pStyle w:val="Nagwek2"/>
      </w:pPr>
      <w:r>
        <w:t xml:space="preserve">Zamawiający zawrze umowę w sprawie zamówienia publicznego, z zastrzeżeniem art. 183 ustawy Prawo zamówień publicznych </w:t>
      </w:r>
      <w:r w:rsidR="00E37BBD">
        <w:t>(</w:t>
      </w:r>
      <w:r w:rsidR="00536027">
        <w:t xml:space="preserve">Dz. U. z 2010 r. Nr 113, poz. 759, z </w:t>
      </w:r>
      <w:proofErr w:type="spellStart"/>
      <w:r w:rsidR="00536027">
        <w:t>późn</w:t>
      </w:r>
      <w:proofErr w:type="spellEnd"/>
      <w:r w:rsidR="00536027">
        <w:t>. zm.</w:t>
      </w:r>
      <w:r w:rsidR="00E37BBD">
        <w:t>)</w:t>
      </w:r>
      <w:r>
        <w:t xml:space="preserve">, w terminie nie krótszym </w:t>
      </w:r>
      <w:r w:rsidRPr="003E3644">
        <w:t xml:space="preserve">niż 5 dni od dnia przesłania zawiadomienia o wyborze najkorzystniejszej oferty, jeżeli zawiadomienie to zostanie przesłane w sposób określony w art. 27 ust. 2 ustawy Prawo zamówień publicznych </w:t>
      </w:r>
      <w:r w:rsidR="00E37BBD" w:rsidRPr="003E3644">
        <w:t>(</w:t>
      </w:r>
      <w:r w:rsidR="00536027" w:rsidRPr="003E3644">
        <w:t xml:space="preserve">Dz. U. z 2010 r. Nr 113, poz. 759, z </w:t>
      </w:r>
      <w:proofErr w:type="spellStart"/>
      <w:r w:rsidR="00536027" w:rsidRPr="003E3644">
        <w:t>późn</w:t>
      </w:r>
      <w:proofErr w:type="spellEnd"/>
      <w:r w:rsidR="00536027" w:rsidRPr="003E3644">
        <w:t>. zm.</w:t>
      </w:r>
      <w:r w:rsidR="00E37BBD" w:rsidRPr="003E3644">
        <w:t>)</w:t>
      </w:r>
      <w:r w:rsidRPr="003E3644">
        <w:t>, albo 10 dni - jeżeli zostanie przesłane w inny sposób. Zawarcie umowy będzie możliwe przed upływem terminów</w:t>
      </w:r>
      <w:r>
        <w:t>, o których mowa powyżej,</w:t>
      </w:r>
      <w:r>
        <w:rPr>
          <w:b/>
        </w:rPr>
        <w:t xml:space="preserve"> </w:t>
      </w:r>
      <w:r>
        <w:t xml:space="preserve">jeżeli wystąpią okoliczności wymienione w art. 94 ust. 2 ustawy Prawo zamówień publicznych </w:t>
      </w:r>
      <w:r w:rsidR="00E37BBD">
        <w:t>(</w:t>
      </w:r>
      <w:r w:rsidR="00536027">
        <w:t xml:space="preserve">Dz. U. z 2010 r. Nr 113, poz. 759, z </w:t>
      </w:r>
      <w:proofErr w:type="spellStart"/>
      <w:r w:rsidR="00536027">
        <w:t>późn</w:t>
      </w:r>
      <w:proofErr w:type="spellEnd"/>
      <w:r w:rsidR="00536027">
        <w:t>. zm.</w:t>
      </w:r>
      <w:r w:rsidR="00E37BBD">
        <w:t>)</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D41C83">
        <w:t xml:space="preserve"> i wniesienie zabezpieczenia nale</w:t>
      </w:r>
      <w:r w:rsidR="00D41C83">
        <w:rPr>
          <w:rFonts w:ascii="TimesNewRoman" w:eastAsia="TimesNewRoman" w:cs="TimesNewRoman"/>
        </w:rPr>
        <w:t>ż</w:t>
      </w:r>
      <w:r w:rsidR="00D41C83">
        <w:t xml:space="preserve">ytego wykonania umowy. </w:t>
      </w:r>
    </w:p>
    <w:p w:rsidR="00EB7871" w:rsidRPr="003209A8" w:rsidRDefault="00603291" w:rsidP="00DE5056">
      <w:pPr>
        <w:pStyle w:val="Nagwek1"/>
      </w:pPr>
      <w:bookmarkStart w:id="17" w:name="_Toc258314258"/>
      <w:r w:rsidRPr="00B25B49">
        <w:lastRenderedPageBreak/>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D41C83" w:rsidRDefault="00D41C83" w:rsidP="00D41C83">
      <w:pPr>
        <w:pStyle w:val="Nagwek2"/>
      </w:pPr>
      <w:r w:rsidRPr="003209A8">
        <w:rPr>
          <w:color w:val="auto"/>
        </w:rPr>
        <w:t xml:space="preserve"> </w:t>
      </w:r>
      <w:r w:rsidRPr="003209A8">
        <w:t>Wykonawca zobowiązany jest wnieść zabezpieczenie należytego wykonania umowy w wysokości:</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D41C83" w:rsidRPr="00F84B32" w:rsidTr="00903A78">
        <w:tc>
          <w:tcPr>
            <w:tcW w:w="2237" w:type="dxa"/>
          </w:tcPr>
          <w:p w:rsidR="00D41C83" w:rsidRPr="00F84B32" w:rsidRDefault="00D41C83" w:rsidP="00903A78">
            <w:pPr>
              <w:spacing w:before="60" w:after="120"/>
              <w:jc w:val="both"/>
              <w:rPr>
                <w:b/>
                <w:sz w:val="20"/>
                <w:szCs w:val="20"/>
              </w:rPr>
            </w:pPr>
            <w:r w:rsidRPr="00F84B32">
              <w:rPr>
                <w:b/>
                <w:sz w:val="20"/>
                <w:szCs w:val="20"/>
              </w:rPr>
              <w:t>Zadanie częściowe nr:</w:t>
            </w:r>
          </w:p>
        </w:tc>
        <w:tc>
          <w:tcPr>
            <w:tcW w:w="4783" w:type="dxa"/>
          </w:tcPr>
          <w:p w:rsidR="00D41C83" w:rsidRPr="00F84B32" w:rsidRDefault="00D41C83" w:rsidP="00903A78">
            <w:pPr>
              <w:spacing w:before="60" w:after="120"/>
              <w:jc w:val="both"/>
              <w:rPr>
                <w:b/>
                <w:sz w:val="20"/>
                <w:szCs w:val="20"/>
              </w:rPr>
            </w:pPr>
            <w:r w:rsidRPr="00F84B32">
              <w:rPr>
                <w:b/>
                <w:sz w:val="20"/>
                <w:szCs w:val="20"/>
              </w:rPr>
              <w:t>Zabezpieczenie w % ceny ofertowej:</w:t>
            </w:r>
          </w:p>
        </w:tc>
      </w:tr>
      <w:tr w:rsidR="00D41C83" w:rsidRPr="00F84B32" w:rsidTr="00903A78">
        <w:tc>
          <w:tcPr>
            <w:tcW w:w="2237" w:type="dxa"/>
          </w:tcPr>
          <w:p w:rsidR="00D41C83" w:rsidRPr="00F84B32" w:rsidRDefault="00D41C83" w:rsidP="00903A78">
            <w:pPr>
              <w:spacing w:before="60" w:after="120"/>
              <w:jc w:val="both"/>
              <w:rPr>
                <w:b/>
              </w:rPr>
            </w:pPr>
            <w:r w:rsidRPr="00D41C83">
              <w:t>1</w:t>
            </w:r>
          </w:p>
        </w:tc>
        <w:tc>
          <w:tcPr>
            <w:tcW w:w="4783" w:type="dxa"/>
          </w:tcPr>
          <w:p w:rsidR="00D41C83" w:rsidRPr="00C06D30" w:rsidRDefault="00D41C83" w:rsidP="00903A78">
            <w:pPr>
              <w:pStyle w:val="Tekstpodstawowy"/>
              <w:spacing w:before="60"/>
            </w:pPr>
            <w:r w:rsidRPr="00D41C83">
              <w:t>5</w:t>
            </w:r>
            <w:r>
              <w:t xml:space="preserve"> %</w:t>
            </w:r>
          </w:p>
        </w:tc>
      </w:tr>
      <w:tr w:rsidR="00D41C83" w:rsidRPr="00F84B32" w:rsidTr="00903A78">
        <w:tc>
          <w:tcPr>
            <w:tcW w:w="2237" w:type="dxa"/>
          </w:tcPr>
          <w:p w:rsidR="00D41C83" w:rsidRPr="00F84B32" w:rsidRDefault="00D41C83" w:rsidP="00903A78">
            <w:pPr>
              <w:spacing w:before="60" w:after="120"/>
              <w:jc w:val="both"/>
              <w:rPr>
                <w:b/>
              </w:rPr>
            </w:pPr>
            <w:r w:rsidRPr="00D41C83">
              <w:t>2</w:t>
            </w:r>
          </w:p>
        </w:tc>
        <w:tc>
          <w:tcPr>
            <w:tcW w:w="4783" w:type="dxa"/>
          </w:tcPr>
          <w:p w:rsidR="00D41C83" w:rsidRPr="00C06D30" w:rsidRDefault="00D41C83" w:rsidP="00903A78">
            <w:pPr>
              <w:pStyle w:val="Tekstpodstawowy"/>
              <w:spacing w:before="60"/>
            </w:pPr>
            <w:r w:rsidRPr="00D41C83">
              <w:t>5</w:t>
            </w:r>
            <w:r>
              <w:t xml:space="preserve"> %</w:t>
            </w:r>
          </w:p>
        </w:tc>
      </w:tr>
      <w:tr w:rsidR="00D41C83" w:rsidRPr="00F84B32" w:rsidTr="00903A78">
        <w:tc>
          <w:tcPr>
            <w:tcW w:w="2237" w:type="dxa"/>
          </w:tcPr>
          <w:p w:rsidR="00D41C83" w:rsidRPr="00F84B32" w:rsidRDefault="00D41C83" w:rsidP="00903A78">
            <w:pPr>
              <w:spacing w:before="60" w:after="120"/>
              <w:jc w:val="both"/>
              <w:rPr>
                <w:b/>
              </w:rPr>
            </w:pPr>
            <w:r w:rsidRPr="00D41C83">
              <w:t>3</w:t>
            </w:r>
          </w:p>
        </w:tc>
        <w:tc>
          <w:tcPr>
            <w:tcW w:w="4783" w:type="dxa"/>
          </w:tcPr>
          <w:p w:rsidR="00D41C83" w:rsidRPr="00C06D30" w:rsidRDefault="00D41C83" w:rsidP="00903A78">
            <w:pPr>
              <w:pStyle w:val="Tekstpodstawowy"/>
              <w:spacing w:before="60"/>
            </w:pPr>
            <w:r w:rsidRPr="00D41C83">
              <w:t>5</w:t>
            </w:r>
            <w:r>
              <w:t xml:space="preserve"> %</w:t>
            </w:r>
          </w:p>
        </w:tc>
      </w:tr>
    </w:tbl>
    <w:p w:rsidR="00D41C83" w:rsidRPr="00876900" w:rsidRDefault="00D41C83" w:rsidP="00D41C83">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D41C83" w:rsidRPr="00876900" w:rsidRDefault="00D41C83" w:rsidP="00D41C83">
      <w:pPr>
        <w:pStyle w:val="Nagwek2"/>
        <w:numPr>
          <w:ilvl w:val="2"/>
          <w:numId w:val="1"/>
        </w:numPr>
      </w:pPr>
      <w:r>
        <w:t>pieniądzu;</w:t>
      </w:r>
    </w:p>
    <w:p w:rsidR="00D41C83" w:rsidRPr="00876900" w:rsidRDefault="00D41C83" w:rsidP="00D41C83">
      <w:pPr>
        <w:pStyle w:val="Nagwek2"/>
        <w:numPr>
          <w:ilvl w:val="2"/>
          <w:numId w:val="1"/>
        </w:numPr>
      </w:pPr>
      <w:r>
        <w:t>poręczeniach bankowych lub poręczeniach spółdzielczej kasy oszczędnościowo-kredytowej, z tym że zobowiązanie kasy jest zawsze zobowiązaniem pieniężnym;</w:t>
      </w:r>
    </w:p>
    <w:p w:rsidR="00D41C83" w:rsidRPr="00876900" w:rsidRDefault="00D41C83" w:rsidP="00D41C83">
      <w:pPr>
        <w:pStyle w:val="Nagwek2"/>
        <w:numPr>
          <w:ilvl w:val="2"/>
          <w:numId w:val="1"/>
        </w:numPr>
      </w:pPr>
      <w:r>
        <w:t>gwarancjach bankowych;</w:t>
      </w:r>
    </w:p>
    <w:p w:rsidR="00D41C83" w:rsidRPr="00876900" w:rsidRDefault="00D41C83" w:rsidP="00D41C83">
      <w:pPr>
        <w:pStyle w:val="Nagwek2"/>
        <w:numPr>
          <w:ilvl w:val="2"/>
          <w:numId w:val="1"/>
        </w:numPr>
      </w:pPr>
      <w:r>
        <w:t>gwarancjach ubezpieczeniowych;</w:t>
      </w:r>
    </w:p>
    <w:p w:rsidR="00D41C83" w:rsidRPr="00876900" w:rsidRDefault="00D41C83" w:rsidP="00D41C83">
      <w:pPr>
        <w:pStyle w:val="Nagwek2"/>
        <w:numPr>
          <w:ilvl w:val="2"/>
          <w:numId w:val="1"/>
        </w:numPr>
      </w:pPr>
      <w:r>
        <w:t>poręczeniach udzielanych przez podmioty, o których mowa w art. 6b ust. 5 pkt 2 ustawy z dnia 9 listopada 2000 r. o utworzeniu Polskiej Agencji Rozwoju Przedsiębiorczości.</w:t>
      </w:r>
    </w:p>
    <w:p w:rsidR="00D41C83" w:rsidRPr="00876900" w:rsidRDefault="00D41C83" w:rsidP="00D41C83">
      <w:pPr>
        <w:pStyle w:val="Nagwek2"/>
      </w:pPr>
      <w:r>
        <w:t xml:space="preserve">Zabezpieczenie wnoszone w pieniądzu Wykonawca wpłaca przelewem na rachunek bankowy wskazany przez Zamawiającego. </w:t>
      </w:r>
    </w:p>
    <w:p w:rsidR="00D41C83" w:rsidRPr="00876900" w:rsidRDefault="00D41C83" w:rsidP="00D41C83">
      <w:pPr>
        <w:pStyle w:val="Nagwek2"/>
      </w:pPr>
      <w:r w:rsidRPr="003C166B">
        <w:t>W przypadku wniesienia wadium w pieniądzu Wykonawca może wyrazić zgodę na zaliczenie kwoty wadium na poczet zabezpieczenia.</w:t>
      </w:r>
      <w:r>
        <w:rPr>
          <w:color w:val="FF0000"/>
        </w:rPr>
        <w:t xml:space="preserve"> </w:t>
      </w:r>
    </w:p>
    <w:p w:rsidR="00D41C83" w:rsidRPr="00876900" w:rsidRDefault="00D41C83" w:rsidP="00D41C83">
      <w:pPr>
        <w:pStyle w:val="Nagwek2"/>
      </w:pPr>
      <w:r>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dzy na rachunek bankowy Wykonawcy.</w:t>
      </w:r>
    </w:p>
    <w:p w:rsidR="00D41C83" w:rsidRDefault="00D41C83" w:rsidP="00D41C83">
      <w:pPr>
        <w:pStyle w:val="Nagwek2"/>
      </w:pPr>
      <w:r>
        <w:t>W trakcie realizacji umowy Wykonawca może dokonać zmiany formy zabezpieczenia na jedną lub kilka form, o których mowa w pkt 17.2. Zmiana formy zabezpieczenia jest dokonywana z zachowaniem ciągłości zabezpieczenia i bez zmniejszenia jego wysokości.</w:t>
      </w:r>
    </w:p>
    <w:p w:rsidR="00EB7871" w:rsidRPr="003209A8" w:rsidRDefault="00D41C83" w:rsidP="00D41C83">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t xml:space="preserve">(Dz. U. z 2010 r. Nr 113, poz. 759, z </w:t>
      </w:r>
      <w:proofErr w:type="spellStart"/>
      <w:r>
        <w:t>późn</w:t>
      </w:r>
      <w:proofErr w:type="spellEnd"/>
      <w:r>
        <w:t>. zm.)</w:t>
      </w:r>
      <w:r>
        <w:rPr>
          <w:szCs w:val="22"/>
        </w:rPr>
        <w:t xml:space="preserve">, jest zwracana nie później niż w 15. dniu po upływie okresu rękojmi za wady. </w:t>
      </w:r>
    </w:p>
    <w:p w:rsidR="00EB7871" w:rsidRPr="003209A8" w:rsidRDefault="00603291" w:rsidP="00DE5056">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 xml:space="preserve">cy wymaga od wykonawcy, aby </w:t>
      </w:r>
      <w:r w:rsidRPr="008D6823">
        <w:lastRenderedPageBreak/>
        <w:t>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EB7871" w:rsidRPr="003209A8" w:rsidRDefault="00D41C83" w:rsidP="008634CF">
      <w:pPr>
        <w:pStyle w:val="Nagwek2"/>
      </w:pPr>
      <w:r>
        <w:t xml:space="preserve"> Zakazuje się istotnych zmian postanowień zawartej umowy w stosunku do treści oferty, na podstawie której dokonano wyboru Wykonawcy. </w:t>
      </w:r>
      <w:r w:rsidR="007C543E">
        <w:t xml:space="preserve"> </w:t>
      </w:r>
    </w:p>
    <w:p w:rsidR="00603291" w:rsidRPr="00876900" w:rsidRDefault="00603291" w:rsidP="00DE5056">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E37BBD">
        <w:t>(</w:t>
      </w:r>
      <w:r w:rsidR="00536027">
        <w:t xml:space="preserve">Dz. U. z 2010 r. Nr 113, poz. 759, z </w:t>
      </w:r>
      <w:proofErr w:type="spellStart"/>
      <w:r w:rsidR="00536027">
        <w:t>późn</w:t>
      </w:r>
      <w:proofErr w:type="spellEnd"/>
      <w:r w:rsidR="00536027">
        <w:t>. zm.</w:t>
      </w:r>
      <w:r w:rsidR="00E37BBD">
        <w:t>)</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E37BBD">
        <w:t>(</w:t>
      </w:r>
      <w:r w:rsidR="00536027">
        <w:t xml:space="preserve">Dz. U. z 2010 r. Nr 113, poz. 759, z </w:t>
      </w:r>
      <w:proofErr w:type="spellStart"/>
      <w:r w:rsidR="00536027">
        <w:t>późn</w:t>
      </w:r>
      <w:proofErr w:type="spellEnd"/>
      <w:r w:rsidR="00536027">
        <w:t>. zm.</w:t>
      </w:r>
      <w:r w:rsidR="00E37BBD">
        <w:t>)</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E37BBD">
        <w:t>(</w:t>
      </w:r>
      <w:r w:rsidR="00536027">
        <w:t xml:space="preserve">Dz. U. z 2010 r. Nr 113, poz. 759, z </w:t>
      </w:r>
      <w:proofErr w:type="spellStart"/>
      <w:r w:rsidR="00536027">
        <w:t>późn</w:t>
      </w:r>
      <w:proofErr w:type="spellEnd"/>
      <w:r w:rsidR="00536027">
        <w:t>. zm.</w:t>
      </w:r>
      <w:r w:rsidR="00E37BBD">
        <w:t>)</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E37BBD">
        <w:t>(</w:t>
      </w:r>
      <w:r w:rsidR="00536027">
        <w:t xml:space="preserve">Dz. U. z 2010 r. Nr 113, poz. 759, z </w:t>
      </w:r>
      <w:proofErr w:type="spellStart"/>
      <w:r w:rsidR="00536027">
        <w:t>późn</w:t>
      </w:r>
      <w:proofErr w:type="spellEnd"/>
      <w:r w:rsidR="00536027">
        <w:t>. zm.</w:t>
      </w:r>
      <w:r w:rsidR="00E37BBD">
        <w:t>)</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E37BBD">
        <w:t>(</w:t>
      </w:r>
      <w:r w:rsidR="00536027">
        <w:t xml:space="preserve">Dz. U. z 2010 r. Nr 113, poz. 759, z </w:t>
      </w:r>
      <w:proofErr w:type="spellStart"/>
      <w:r w:rsidR="00536027">
        <w:t>późn</w:t>
      </w:r>
      <w:proofErr w:type="spellEnd"/>
      <w:r w:rsidR="00536027">
        <w:t>. zm.</w:t>
      </w:r>
      <w:r w:rsidR="00E37BBD">
        <w:t>)</w:t>
      </w:r>
      <w:r>
        <w:t>.</w:t>
      </w:r>
    </w:p>
    <w:p w:rsidR="00603291" w:rsidRPr="00DC1E2D" w:rsidRDefault="00603291" w:rsidP="008634CF">
      <w:pPr>
        <w:pStyle w:val="Nagwek2"/>
      </w:pPr>
      <w:r>
        <w:lastRenderedPageBreak/>
        <w:t xml:space="preserve">Odwołanie wnosi się w terminach określonych w art. 182 ustawy Prawo zamówień publicznych </w:t>
      </w:r>
      <w:r w:rsidR="00E37BBD">
        <w:t>(</w:t>
      </w:r>
      <w:r w:rsidR="00536027">
        <w:t xml:space="preserve">Dz. U. z 2010 r. Nr 113, poz. 759, z </w:t>
      </w:r>
      <w:proofErr w:type="spellStart"/>
      <w:r w:rsidR="00536027">
        <w:t>późn</w:t>
      </w:r>
      <w:proofErr w:type="spellEnd"/>
      <w:r w:rsidR="00536027">
        <w:t>. zm.</w:t>
      </w:r>
      <w:r w:rsidR="00E37BBD">
        <w:t>)</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3209A8" w:rsidRDefault="00603291" w:rsidP="008634CF">
      <w:pPr>
        <w:pStyle w:val="Nagwek2"/>
        <w:rPr>
          <w:color w:val="auto"/>
        </w:rPr>
      </w:pPr>
      <w:r>
        <w:t>Skargę 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603291" w:rsidRPr="003E3644" w:rsidRDefault="00603291" w:rsidP="00DE5056">
      <w:pPr>
        <w:pStyle w:val="Nagwek1"/>
      </w:pPr>
      <w:r w:rsidRPr="003E3644">
        <w:t>Aukcja elektroniczna</w:t>
      </w:r>
    </w:p>
    <w:p w:rsidR="00603291" w:rsidRPr="00876900" w:rsidRDefault="00603291" w:rsidP="008634CF">
      <w:pPr>
        <w:pStyle w:val="Nagwek2"/>
      </w:pPr>
      <w:r w:rsidRPr="003E3644">
        <w:t xml:space="preserve">W postępowaniu nie jest przewidziany wybór najkorzystniejszej oferty z zastosowaniem aukcji </w:t>
      </w:r>
      <w:r w:rsidRPr="004448C5">
        <w:t>elektronicznej.</w:t>
      </w:r>
      <w:r w:rsidRPr="00876900">
        <w:t xml:space="preserve"> </w:t>
      </w:r>
    </w:p>
    <w:p w:rsidR="00603291" w:rsidRDefault="00603291" w:rsidP="00DE5056">
      <w:pPr>
        <w:pStyle w:val="Nagwek1"/>
      </w:pPr>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E37BBD">
        <w:t>(</w:t>
      </w:r>
      <w:r w:rsidR="00536027">
        <w:t xml:space="preserve">Dz. U. z 2010 r. Nr 113, poz. 759, z </w:t>
      </w:r>
      <w:proofErr w:type="spellStart"/>
      <w:r w:rsidR="00536027">
        <w:t>późn</w:t>
      </w:r>
      <w:proofErr w:type="spellEnd"/>
      <w:r w:rsidR="00536027">
        <w:t>. zm.</w:t>
      </w:r>
      <w:r w:rsidR="00E37BBD">
        <w:t>)</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F84B32" w:rsidTr="00F84B32">
        <w:tc>
          <w:tcPr>
            <w:tcW w:w="828" w:type="dxa"/>
          </w:tcPr>
          <w:p w:rsidR="00603291" w:rsidRPr="00F84B32" w:rsidRDefault="00603291" w:rsidP="00F84B32">
            <w:pPr>
              <w:spacing w:before="60" w:after="120"/>
              <w:jc w:val="both"/>
              <w:rPr>
                <w:b/>
                <w:sz w:val="20"/>
                <w:szCs w:val="20"/>
              </w:rPr>
            </w:pPr>
            <w:r w:rsidRPr="00F84B32">
              <w:rPr>
                <w:b/>
                <w:sz w:val="20"/>
                <w:szCs w:val="20"/>
              </w:rPr>
              <w:t>Nr</w:t>
            </w:r>
          </w:p>
        </w:tc>
        <w:tc>
          <w:tcPr>
            <w:tcW w:w="7740" w:type="dxa"/>
          </w:tcPr>
          <w:p w:rsidR="00603291" w:rsidRPr="00F84B32" w:rsidRDefault="00603291" w:rsidP="00F84B32">
            <w:pPr>
              <w:spacing w:before="60" w:after="120"/>
              <w:jc w:val="both"/>
              <w:rPr>
                <w:b/>
                <w:sz w:val="20"/>
                <w:szCs w:val="20"/>
              </w:rPr>
            </w:pPr>
            <w:r w:rsidRPr="00F84B32">
              <w:rPr>
                <w:b/>
                <w:sz w:val="20"/>
                <w:szCs w:val="20"/>
              </w:rPr>
              <w:t>Nazwa załącznika</w:t>
            </w:r>
          </w:p>
        </w:tc>
      </w:tr>
      <w:tr w:rsidR="00D41C83" w:rsidRPr="00F84B32" w:rsidTr="00903A78">
        <w:tc>
          <w:tcPr>
            <w:tcW w:w="828" w:type="dxa"/>
          </w:tcPr>
          <w:p w:rsidR="00D41C83" w:rsidRPr="00F84B32" w:rsidRDefault="00D41C83" w:rsidP="00903A78">
            <w:pPr>
              <w:spacing w:before="60" w:after="120"/>
              <w:jc w:val="both"/>
              <w:rPr>
                <w:b/>
              </w:rPr>
            </w:pPr>
            <w:r w:rsidRPr="00D41C83">
              <w:t>1</w:t>
            </w:r>
          </w:p>
        </w:tc>
        <w:tc>
          <w:tcPr>
            <w:tcW w:w="7740" w:type="dxa"/>
          </w:tcPr>
          <w:p w:rsidR="00D41C83" w:rsidRPr="00F84B32" w:rsidRDefault="00D41C83" w:rsidP="00903A78">
            <w:pPr>
              <w:spacing w:before="60" w:after="120"/>
              <w:jc w:val="both"/>
              <w:rPr>
                <w:b/>
              </w:rPr>
            </w:pPr>
            <w:r w:rsidRPr="00D41C83">
              <w:t>Oświadczenie o spełnianiu warunków</w:t>
            </w:r>
          </w:p>
        </w:tc>
      </w:tr>
      <w:tr w:rsidR="00D41C83" w:rsidRPr="00F84B32" w:rsidTr="00903A78">
        <w:tc>
          <w:tcPr>
            <w:tcW w:w="828" w:type="dxa"/>
          </w:tcPr>
          <w:p w:rsidR="00D41C83" w:rsidRPr="00F84B32" w:rsidRDefault="00D41C83" w:rsidP="00903A78">
            <w:pPr>
              <w:spacing w:before="60" w:after="120"/>
              <w:jc w:val="both"/>
              <w:rPr>
                <w:b/>
              </w:rPr>
            </w:pPr>
            <w:r w:rsidRPr="00D41C83">
              <w:t>2</w:t>
            </w:r>
          </w:p>
        </w:tc>
        <w:tc>
          <w:tcPr>
            <w:tcW w:w="7740" w:type="dxa"/>
          </w:tcPr>
          <w:p w:rsidR="00D41C83" w:rsidRPr="00F84B32" w:rsidRDefault="00D41C83" w:rsidP="00903A78">
            <w:pPr>
              <w:spacing w:before="60" w:after="120"/>
              <w:jc w:val="both"/>
              <w:rPr>
                <w:b/>
              </w:rPr>
            </w:pPr>
            <w:r w:rsidRPr="00D41C83">
              <w:t>Oświadczenie o braku podstaw do wykluczenia</w:t>
            </w:r>
          </w:p>
        </w:tc>
      </w:tr>
      <w:tr w:rsidR="00D41C83" w:rsidRPr="00F84B32" w:rsidTr="00903A78">
        <w:tc>
          <w:tcPr>
            <w:tcW w:w="828" w:type="dxa"/>
          </w:tcPr>
          <w:p w:rsidR="00D41C83" w:rsidRPr="00F84B32" w:rsidRDefault="00D41C83" w:rsidP="00903A78">
            <w:pPr>
              <w:spacing w:before="60" w:after="120"/>
              <w:jc w:val="both"/>
              <w:rPr>
                <w:b/>
              </w:rPr>
            </w:pPr>
            <w:r w:rsidRPr="00D41C83">
              <w:t>3</w:t>
            </w:r>
          </w:p>
        </w:tc>
        <w:tc>
          <w:tcPr>
            <w:tcW w:w="7740" w:type="dxa"/>
          </w:tcPr>
          <w:p w:rsidR="00D41C83" w:rsidRPr="00F84B32" w:rsidRDefault="00D41C83" w:rsidP="00903A78">
            <w:pPr>
              <w:spacing w:before="60" w:after="120"/>
              <w:jc w:val="both"/>
              <w:rPr>
                <w:b/>
              </w:rPr>
            </w:pPr>
            <w:r w:rsidRPr="00D41C83">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F84B32" w:rsidTr="00F84B32">
        <w:tc>
          <w:tcPr>
            <w:tcW w:w="828" w:type="dxa"/>
          </w:tcPr>
          <w:p w:rsidR="00603291" w:rsidRPr="00F84B32" w:rsidRDefault="00603291" w:rsidP="00F84B32">
            <w:pPr>
              <w:spacing w:before="60" w:after="120"/>
              <w:jc w:val="both"/>
              <w:rPr>
                <w:b/>
                <w:sz w:val="20"/>
                <w:szCs w:val="20"/>
              </w:rPr>
            </w:pPr>
            <w:r w:rsidRPr="00F84B32">
              <w:rPr>
                <w:b/>
                <w:sz w:val="20"/>
                <w:szCs w:val="20"/>
              </w:rPr>
              <w:t xml:space="preserve">Nr </w:t>
            </w:r>
          </w:p>
        </w:tc>
        <w:tc>
          <w:tcPr>
            <w:tcW w:w="7740" w:type="dxa"/>
          </w:tcPr>
          <w:p w:rsidR="00603291" w:rsidRPr="00F84B32" w:rsidRDefault="00603291" w:rsidP="00F84B32">
            <w:pPr>
              <w:spacing w:before="60" w:after="120"/>
              <w:jc w:val="both"/>
              <w:rPr>
                <w:b/>
                <w:sz w:val="20"/>
                <w:szCs w:val="20"/>
              </w:rPr>
            </w:pPr>
            <w:r w:rsidRPr="00F84B32">
              <w:rPr>
                <w:b/>
                <w:sz w:val="20"/>
                <w:szCs w:val="20"/>
              </w:rPr>
              <w:t>Nazwa dokumentu / wzoru</w:t>
            </w:r>
          </w:p>
        </w:tc>
      </w:tr>
      <w:tr w:rsidR="00D41C83" w:rsidRPr="00F84B32" w:rsidTr="00903A78">
        <w:tc>
          <w:tcPr>
            <w:tcW w:w="828" w:type="dxa"/>
          </w:tcPr>
          <w:p w:rsidR="00D41C83" w:rsidRPr="00F84B32" w:rsidRDefault="00D41C83" w:rsidP="00903A78">
            <w:pPr>
              <w:spacing w:before="60" w:after="120"/>
              <w:jc w:val="both"/>
              <w:rPr>
                <w:b/>
              </w:rPr>
            </w:pPr>
            <w:r w:rsidRPr="00D41C83">
              <w:t>1</w:t>
            </w:r>
          </w:p>
        </w:tc>
        <w:tc>
          <w:tcPr>
            <w:tcW w:w="7740" w:type="dxa"/>
          </w:tcPr>
          <w:p w:rsidR="00D41C83" w:rsidRPr="00F84B32" w:rsidRDefault="00D41C83" w:rsidP="00903A78">
            <w:pPr>
              <w:spacing w:before="60" w:after="120"/>
              <w:jc w:val="both"/>
              <w:rPr>
                <w:b/>
              </w:rPr>
            </w:pPr>
            <w:r w:rsidRPr="00D41C83">
              <w:t xml:space="preserve">projekt umowy Park Powstańców </w:t>
            </w:r>
            <w:proofErr w:type="spellStart"/>
            <w:r w:rsidRPr="00D41C83">
              <w:t>Wlkp</w:t>
            </w:r>
            <w:proofErr w:type="spellEnd"/>
            <w:r w:rsidRPr="00D41C83">
              <w:t>..</w:t>
            </w:r>
            <w:proofErr w:type="spellStart"/>
            <w:r w:rsidRPr="00D41C83">
              <w:t>doc</w:t>
            </w:r>
            <w:proofErr w:type="spellEnd"/>
          </w:p>
        </w:tc>
      </w:tr>
      <w:tr w:rsidR="00D41C83" w:rsidRPr="00F84B32" w:rsidTr="00903A78">
        <w:tc>
          <w:tcPr>
            <w:tcW w:w="828" w:type="dxa"/>
          </w:tcPr>
          <w:p w:rsidR="00D41C83" w:rsidRPr="00F84B32" w:rsidRDefault="00D41C83" w:rsidP="00903A78">
            <w:pPr>
              <w:spacing w:before="60" w:after="120"/>
              <w:jc w:val="both"/>
              <w:rPr>
                <w:b/>
              </w:rPr>
            </w:pPr>
            <w:r w:rsidRPr="00D41C83">
              <w:t>2</w:t>
            </w:r>
          </w:p>
        </w:tc>
        <w:tc>
          <w:tcPr>
            <w:tcW w:w="7740" w:type="dxa"/>
          </w:tcPr>
          <w:p w:rsidR="00D41C83" w:rsidRPr="00F84B32" w:rsidRDefault="00D41C83" w:rsidP="00903A78">
            <w:pPr>
              <w:spacing w:before="60" w:after="120"/>
              <w:jc w:val="both"/>
              <w:rPr>
                <w:b/>
              </w:rPr>
            </w:pPr>
            <w:r w:rsidRPr="00D41C83">
              <w:t>projekt umowy Park Puchalskiego.doc</w:t>
            </w:r>
          </w:p>
        </w:tc>
      </w:tr>
      <w:tr w:rsidR="00D41C83" w:rsidRPr="00F84B32" w:rsidTr="00903A78">
        <w:tc>
          <w:tcPr>
            <w:tcW w:w="828" w:type="dxa"/>
          </w:tcPr>
          <w:p w:rsidR="00D41C83" w:rsidRPr="00F84B32" w:rsidRDefault="00D41C83" w:rsidP="00903A78">
            <w:pPr>
              <w:spacing w:before="60" w:after="120"/>
              <w:jc w:val="both"/>
              <w:rPr>
                <w:b/>
              </w:rPr>
            </w:pPr>
            <w:r w:rsidRPr="00D41C83">
              <w:t>3</w:t>
            </w:r>
          </w:p>
        </w:tc>
        <w:tc>
          <w:tcPr>
            <w:tcW w:w="7740" w:type="dxa"/>
          </w:tcPr>
          <w:p w:rsidR="00D41C83" w:rsidRPr="00F84B32" w:rsidRDefault="00D41C83" w:rsidP="00903A78">
            <w:pPr>
              <w:spacing w:before="60" w:after="120"/>
              <w:jc w:val="both"/>
              <w:rPr>
                <w:b/>
              </w:rPr>
            </w:pPr>
            <w:r w:rsidRPr="00D41C83">
              <w:t>projekt umowy Park Śremskich odlewników.doc</w:t>
            </w:r>
          </w:p>
        </w:tc>
      </w:tr>
      <w:tr w:rsidR="00D41C83" w:rsidRPr="00F84B32" w:rsidTr="00903A78">
        <w:tc>
          <w:tcPr>
            <w:tcW w:w="828" w:type="dxa"/>
          </w:tcPr>
          <w:p w:rsidR="00D41C83" w:rsidRPr="00F84B32" w:rsidRDefault="00D41C83" w:rsidP="00903A78">
            <w:pPr>
              <w:spacing w:before="60" w:after="120"/>
              <w:jc w:val="both"/>
              <w:rPr>
                <w:b/>
              </w:rPr>
            </w:pPr>
            <w:r w:rsidRPr="00D41C83">
              <w:t>4</w:t>
            </w:r>
          </w:p>
        </w:tc>
        <w:tc>
          <w:tcPr>
            <w:tcW w:w="7740" w:type="dxa"/>
          </w:tcPr>
          <w:p w:rsidR="00D41C83" w:rsidRPr="00F84B32" w:rsidRDefault="00D41C83" w:rsidP="00903A78">
            <w:pPr>
              <w:spacing w:before="60" w:after="120"/>
              <w:jc w:val="both"/>
              <w:rPr>
                <w:b/>
              </w:rPr>
            </w:pPr>
            <w:r w:rsidRPr="00D41C83">
              <w:t>Wzór oferty na dostawy.doc</w:t>
            </w:r>
          </w:p>
        </w:tc>
      </w:tr>
      <w:tr w:rsidR="00D41C83" w:rsidRPr="00F84B32" w:rsidTr="00903A78">
        <w:tc>
          <w:tcPr>
            <w:tcW w:w="828" w:type="dxa"/>
          </w:tcPr>
          <w:p w:rsidR="00D41C83" w:rsidRPr="00F84B32" w:rsidRDefault="00D41C83" w:rsidP="00903A78">
            <w:pPr>
              <w:spacing w:before="60" w:after="120"/>
              <w:jc w:val="both"/>
              <w:rPr>
                <w:b/>
              </w:rPr>
            </w:pPr>
            <w:r w:rsidRPr="00D41C83">
              <w:t>5</w:t>
            </w:r>
          </w:p>
        </w:tc>
        <w:tc>
          <w:tcPr>
            <w:tcW w:w="7740" w:type="dxa"/>
          </w:tcPr>
          <w:p w:rsidR="00D41C83" w:rsidRPr="00F84B32" w:rsidRDefault="00D41C83" w:rsidP="00903A78">
            <w:pPr>
              <w:spacing w:before="60" w:after="120"/>
              <w:jc w:val="both"/>
              <w:rPr>
                <w:b/>
              </w:rPr>
            </w:pPr>
            <w:r w:rsidRPr="00D41C83">
              <w:t>Mapka - łąki.jpg</w:t>
            </w:r>
          </w:p>
        </w:tc>
      </w:tr>
    </w:tbl>
    <w:p w:rsidR="00EB7871" w:rsidRPr="003209A8" w:rsidRDefault="00EB7871" w:rsidP="004820E5">
      <w:pPr>
        <w:pStyle w:val="Nagwek1"/>
        <w:numPr>
          <w:ilvl w:val="0"/>
          <w:numId w:val="0"/>
        </w:numPr>
      </w:pPr>
    </w:p>
    <w:sectPr w:rsidR="00EB7871" w:rsidRPr="003209A8">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7DE7" w:rsidRDefault="000F7DE7">
      <w:r>
        <w:separator/>
      </w:r>
    </w:p>
  </w:endnote>
  <w:endnote w:type="continuationSeparator" w:id="0">
    <w:p w:rsidR="000F7DE7" w:rsidRDefault="000F7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1C83" w:rsidRDefault="00D41C83">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134" w:rsidRDefault="00301ADC">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082134" w:rsidRDefault="00082134">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A61D93">
      <w:rPr>
        <w:rStyle w:val="Numerstrony"/>
        <w:noProof/>
        <w:sz w:val="18"/>
        <w:szCs w:val="18"/>
      </w:rPr>
      <w:t>9</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A61D93">
      <w:rPr>
        <w:rStyle w:val="Numerstrony"/>
        <w:noProof/>
        <w:sz w:val="18"/>
        <w:szCs w:val="18"/>
      </w:rPr>
      <w:t>32</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1C83" w:rsidRDefault="00D41C8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7DE7" w:rsidRDefault="000F7DE7">
      <w:r>
        <w:separator/>
      </w:r>
    </w:p>
  </w:footnote>
  <w:footnote w:type="continuationSeparator" w:id="0">
    <w:p w:rsidR="000F7DE7" w:rsidRDefault="000F7D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1C83" w:rsidRDefault="00D41C8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134" w:rsidRDefault="00082134">
    <w:pPr>
      <w:pStyle w:val="Nagwek"/>
      <w:jc w:val="center"/>
      <w:rPr>
        <w:sz w:val="18"/>
        <w:szCs w:val="18"/>
      </w:rPr>
    </w:pPr>
    <w:r>
      <w:rPr>
        <w:sz w:val="18"/>
        <w:szCs w:val="18"/>
      </w:rPr>
      <w:t>Specyfikacja istotnych warunków zamówienia</w:t>
    </w:r>
  </w:p>
  <w:p w:rsidR="00082134" w:rsidRDefault="00D41C83">
    <w:pPr>
      <w:pStyle w:val="Nagwek"/>
      <w:jc w:val="center"/>
      <w:rPr>
        <w:sz w:val="18"/>
        <w:szCs w:val="18"/>
      </w:rPr>
    </w:pPr>
    <w:r>
      <w:rPr>
        <w:sz w:val="18"/>
        <w:szCs w:val="18"/>
      </w:rPr>
      <w:t>Pielęgnacja, konserwacja i bieżące utrzymanie zieleni w Parkach gminy Śrem</w:t>
    </w:r>
  </w:p>
  <w:p w:rsidR="00082134" w:rsidRDefault="00301ADC">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1C83" w:rsidRDefault="00D41C8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B63818F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7"/>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2D0"/>
    <w:rsid w:val="000067E5"/>
    <w:rsid w:val="000471B4"/>
    <w:rsid w:val="0005779B"/>
    <w:rsid w:val="00082134"/>
    <w:rsid w:val="000B08A9"/>
    <w:rsid w:val="000E0C55"/>
    <w:rsid w:val="000F01D8"/>
    <w:rsid w:val="000F53AD"/>
    <w:rsid w:val="000F7DE7"/>
    <w:rsid w:val="00102EB1"/>
    <w:rsid w:val="00125A9A"/>
    <w:rsid w:val="0013434C"/>
    <w:rsid w:val="00141A13"/>
    <w:rsid w:val="00150032"/>
    <w:rsid w:val="001542F3"/>
    <w:rsid w:val="001B3F5E"/>
    <w:rsid w:val="001D5C4F"/>
    <w:rsid w:val="001E66C0"/>
    <w:rsid w:val="00201D7C"/>
    <w:rsid w:val="002239C2"/>
    <w:rsid w:val="0023697B"/>
    <w:rsid w:val="00263EFE"/>
    <w:rsid w:val="00275C02"/>
    <w:rsid w:val="002963F2"/>
    <w:rsid w:val="002A2D4A"/>
    <w:rsid w:val="002B22BF"/>
    <w:rsid w:val="002E5E36"/>
    <w:rsid w:val="00301ADC"/>
    <w:rsid w:val="003209A8"/>
    <w:rsid w:val="00322993"/>
    <w:rsid w:val="00330F50"/>
    <w:rsid w:val="0034463B"/>
    <w:rsid w:val="00373A94"/>
    <w:rsid w:val="0038188C"/>
    <w:rsid w:val="00384056"/>
    <w:rsid w:val="003C4BDA"/>
    <w:rsid w:val="003D58D6"/>
    <w:rsid w:val="003E3644"/>
    <w:rsid w:val="00403B18"/>
    <w:rsid w:val="00415BAD"/>
    <w:rsid w:val="004201F8"/>
    <w:rsid w:val="00423EDC"/>
    <w:rsid w:val="004350D7"/>
    <w:rsid w:val="004448C5"/>
    <w:rsid w:val="004460EE"/>
    <w:rsid w:val="00466719"/>
    <w:rsid w:val="004820E5"/>
    <w:rsid w:val="00483F80"/>
    <w:rsid w:val="004D10CC"/>
    <w:rsid w:val="004F50A8"/>
    <w:rsid w:val="00510831"/>
    <w:rsid w:val="00514D20"/>
    <w:rsid w:val="00531835"/>
    <w:rsid w:val="00536027"/>
    <w:rsid w:val="00562E86"/>
    <w:rsid w:val="00571EFD"/>
    <w:rsid w:val="005828F4"/>
    <w:rsid w:val="00591311"/>
    <w:rsid w:val="005D2148"/>
    <w:rsid w:val="00603291"/>
    <w:rsid w:val="00614581"/>
    <w:rsid w:val="006318DF"/>
    <w:rsid w:val="0063322D"/>
    <w:rsid w:val="0063732B"/>
    <w:rsid w:val="00650268"/>
    <w:rsid w:val="0066381A"/>
    <w:rsid w:val="00666C20"/>
    <w:rsid w:val="006737D4"/>
    <w:rsid w:val="006810A7"/>
    <w:rsid w:val="00681AF7"/>
    <w:rsid w:val="006C1F3A"/>
    <w:rsid w:val="00705BE6"/>
    <w:rsid w:val="00732B5E"/>
    <w:rsid w:val="00740B94"/>
    <w:rsid w:val="00741CCD"/>
    <w:rsid w:val="007429F8"/>
    <w:rsid w:val="00757FE2"/>
    <w:rsid w:val="00774A7C"/>
    <w:rsid w:val="007A004A"/>
    <w:rsid w:val="007C543E"/>
    <w:rsid w:val="0082230A"/>
    <w:rsid w:val="00823C81"/>
    <w:rsid w:val="00844250"/>
    <w:rsid w:val="00862609"/>
    <w:rsid w:val="008634CF"/>
    <w:rsid w:val="00874101"/>
    <w:rsid w:val="00883670"/>
    <w:rsid w:val="008B3D20"/>
    <w:rsid w:val="008D48A7"/>
    <w:rsid w:val="008E2C1B"/>
    <w:rsid w:val="008F1B65"/>
    <w:rsid w:val="008F6989"/>
    <w:rsid w:val="00925F62"/>
    <w:rsid w:val="00961A57"/>
    <w:rsid w:val="009838C7"/>
    <w:rsid w:val="009A4CC1"/>
    <w:rsid w:val="009B75C1"/>
    <w:rsid w:val="009E7B6E"/>
    <w:rsid w:val="009F0A8E"/>
    <w:rsid w:val="00A021C0"/>
    <w:rsid w:val="00A02B83"/>
    <w:rsid w:val="00A13671"/>
    <w:rsid w:val="00A2369F"/>
    <w:rsid w:val="00A56852"/>
    <w:rsid w:val="00A61D93"/>
    <w:rsid w:val="00A70B48"/>
    <w:rsid w:val="00AA661F"/>
    <w:rsid w:val="00AB62D0"/>
    <w:rsid w:val="00AB7036"/>
    <w:rsid w:val="00AC3CE1"/>
    <w:rsid w:val="00AD148D"/>
    <w:rsid w:val="00B36CE0"/>
    <w:rsid w:val="00B8343A"/>
    <w:rsid w:val="00B902DE"/>
    <w:rsid w:val="00BC04D7"/>
    <w:rsid w:val="00C03499"/>
    <w:rsid w:val="00C06D30"/>
    <w:rsid w:val="00C20DA9"/>
    <w:rsid w:val="00C2712C"/>
    <w:rsid w:val="00C85325"/>
    <w:rsid w:val="00CA3D6E"/>
    <w:rsid w:val="00CB6608"/>
    <w:rsid w:val="00CD1C53"/>
    <w:rsid w:val="00CD2A67"/>
    <w:rsid w:val="00CE1482"/>
    <w:rsid w:val="00CE1F43"/>
    <w:rsid w:val="00D06196"/>
    <w:rsid w:val="00D07762"/>
    <w:rsid w:val="00D23093"/>
    <w:rsid w:val="00D41C83"/>
    <w:rsid w:val="00D65942"/>
    <w:rsid w:val="00D67BC1"/>
    <w:rsid w:val="00D94437"/>
    <w:rsid w:val="00DE5056"/>
    <w:rsid w:val="00E10E4F"/>
    <w:rsid w:val="00E37BBD"/>
    <w:rsid w:val="00E40611"/>
    <w:rsid w:val="00E547CA"/>
    <w:rsid w:val="00E7448C"/>
    <w:rsid w:val="00EA00A8"/>
    <w:rsid w:val="00EB24E5"/>
    <w:rsid w:val="00EB2648"/>
    <w:rsid w:val="00EB7871"/>
    <w:rsid w:val="00EC4CDA"/>
    <w:rsid w:val="00F01987"/>
    <w:rsid w:val="00F131CB"/>
    <w:rsid w:val="00F13967"/>
    <w:rsid w:val="00F23594"/>
    <w:rsid w:val="00F241C5"/>
    <w:rsid w:val="00F43FC0"/>
    <w:rsid w:val="00F44452"/>
    <w:rsid w:val="00F65ACD"/>
    <w:rsid w:val="00F7086B"/>
    <w:rsid w:val="00F84B32"/>
    <w:rsid w:val="00FB3162"/>
    <w:rsid w:val="00FD0B5A"/>
    <w:rsid w:val="00FD5B5F"/>
    <w:rsid w:val="00FE474E"/>
    <w:rsid w:val="00FE4C6F"/>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customStyle="1"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styleId="Hipercze">
    <w:name w:val="Hyperlink"/>
    <w:basedOn w:val="Domylnaczcionkaakapitu"/>
    <w:rsid w:val="003E3644"/>
    <w:rPr>
      <w:color w:val="0000FF"/>
      <w:u w:val="single"/>
    </w:rPr>
  </w:style>
  <w:style w:type="character" w:customStyle="1" w:styleId="Nagwek2Znak">
    <w:name w:val="Nagłówek 2 Znak"/>
    <w:basedOn w:val="Domylnaczcionkaakapitu"/>
    <w:link w:val="Nagwek2"/>
    <w:rsid w:val="00B902DE"/>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customStyle="1"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styleId="Hipercze">
    <w:name w:val="Hyperlink"/>
    <w:basedOn w:val="Domylnaczcionkaakapitu"/>
    <w:rsid w:val="003E3644"/>
    <w:rPr>
      <w:color w:val="0000FF"/>
      <w:u w:val="single"/>
    </w:rPr>
  </w:style>
  <w:style w:type="character" w:customStyle="1" w:styleId="Nagwek2Znak">
    <w:name w:val="Nagłówek 2 Znak"/>
    <w:basedOn w:val="Domylnaczcionkaakapitu"/>
    <w:link w:val="Nagwek2"/>
    <w:rsid w:val="00B902DE"/>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668868">
      <w:bodyDiv w:val="1"/>
      <w:marLeft w:val="0"/>
      <w:marRight w:val="0"/>
      <w:marTop w:val="0"/>
      <w:marBottom w:val="0"/>
      <w:divBdr>
        <w:top w:val="none" w:sz="0" w:space="0" w:color="auto"/>
        <w:left w:val="none" w:sz="0" w:space="0" w:color="auto"/>
        <w:bottom w:val="none" w:sz="0" w:space="0" w:color="auto"/>
        <w:right w:val="none" w:sz="0" w:space="0" w:color="auto"/>
      </w:divBdr>
    </w:div>
    <w:div w:id="885486609">
      <w:bodyDiv w:val="1"/>
      <w:marLeft w:val="0"/>
      <w:marRight w:val="0"/>
      <w:marTop w:val="0"/>
      <w:marBottom w:val="0"/>
      <w:divBdr>
        <w:top w:val="none" w:sz="0" w:space="0" w:color="auto"/>
        <w:left w:val="none" w:sz="0" w:space="0" w:color="auto"/>
        <w:bottom w:val="none" w:sz="0" w:space="0" w:color="auto"/>
        <w:right w:val="none" w:sz="0" w:space="0" w:color="auto"/>
      </w:divBdr>
    </w:div>
    <w:div w:id="1308631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rem.pl"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15</TotalTime>
  <Pages>32</Pages>
  <Words>10467</Words>
  <Characters>62802</Characters>
  <Application>Microsoft Office Word</Application>
  <DocSecurity>0</DocSecurity>
  <Lines>523</Lines>
  <Paragraphs>146</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73123</CharactersWithSpaces>
  <SharedDoc>false</SharedDoc>
  <HLinks>
    <vt:vector size="6" baseType="variant">
      <vt:variant>
        <vt:i4>8323135</vt:i4>
      </vt:variant>
      <vt:variant>
        <vt:i4>261</vt:i4>
      </vt:variant>
      <vt:variant>
        <vt:i4>0</vt:i4>
      </vt:variant>
      <vt:variant>
        <vt:i4>5</vt:i4>
      </vt:variant>
      <vt:variant>
        <vt:lpwstr>http://www.srem.pl/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3</cp:revision>
  <cp:lastPrinted>1900-12-31T23:00:00Z</cp:lastPrinted>
  <dcterms:created xsi:type="dcterms:W3CDTF">2015-03-23T10:14:00Z</dcterms:created>
  <dcterms:modified xsi:type="dcterms:W3CDTF">2015-03-23T10:51:00Z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