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7589E" w:rsidRPr="00A7589E">
        <w:rPr>
          <w:b/>
          <w:i w:val="0"/>
        </w:rPr>
        <w:t>1</w:t>
      </w:r>
    </w:p>
    <w:p w:rsidR="006F646A" w:rsidRDefault="00E2732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7589E" w:rsidRPr="00A7589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7589E" w:rsidRPr="00A7589E">
        <w:rPr>
          <w:b/>
        </w:rPr>
        <w:t>Pielęgnacja, konserwacja i bieżące utrzymanie zieleni w Parkach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841" w:rsidRDefault="00A44841">
      <w:r>
        <w:separator/>
      </w:r>
    </w:p>
  </w:endnote>
  <w:endnote w:type="continuationSeparator" w:id="0">
    <w:p w:rsidR="00A44841" w:rsidRDefault="00A44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2732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58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58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37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841" w:rsidRDefault="00A44841">
      <w:r>
        <w:separator/>
      </w:r>
    </w:p>
  </w:footnote>
  <w:footnote w:type="continuationSeparator" w:id="0">
    <w:p w:rsidR="00A44841" w:rsidRDefault="00A44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9E" w:rsidRDefault="00A758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9E" w:rsidRDefault="00A758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9E" w:rsidRDefault="00A758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78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44841"/>
    <w:rsid w:val="00A6378C"/>
    <w:rsid w:val="00A7589E"/>
    <w:rsid w:val="00B52793"/>
    <w:rsid w:val="00BF2504"/>
    <w:rsid w:val="00C17AA6"/>
    <w:rsid w:val="00CA3550"/>
    <w:rsid w:val="00CB3539"/>
    <w:rsid w:val="00D23A0C"/>
    <w:rsid w:val="00D30B74"/>
    <w:rsid w:val="00E2732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2015-03-20T11:26:00Z</dcterms:created>
  <dcterms:modified xsi:type="dcterms:W3CDTF">2015-03-20T11:26:00Z</dcterms:modified>
</cp:coreProperties>
</file>