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D35D8" w:rsidRPr="008D35D8">
        <w:rPr>
          <w:b/>
          <w:i w:val="0"/>
        </w:rPr>
        <w:t>2</w:t>
      </w:r>
    </w:p>
    <w:p w:rsidR="00CB6204" w:rsidRDefault="00FB59DB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D35D8" w:rsidRPr="008D35D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D35D8" w:rsidP="009A21D7">
      <w:pPr>
        <w:pStyle w:val="Tekstpodstawowywcity"/>
        <w:spacing w:line="360" w:lineRule="auto"/>
        <w:ind w:firstLine="0"/>
      </w:pPr>
      <w:r w:rsidRPr="008D35D8">
        <w:rPr>
          <w:b/>
        </w:rPr>
        <w:t>Pielęgnacja, konserwacja i bieżące utrzymanie zieleni w Parkach gminy Śrem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8D35D8" w:rsidRPr="008D35D8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8D35D8" w:rsidRPr="008D35D8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8D35D8" w:rsidRPr="008D35D8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8D35D8" w:rsidRPr="008D35D8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8D35D8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857" w:rsidRDefault="00C46857">
      <w:r>
        <w:separator/>
      </w:r>
    </w:p>
  </w:endnote>
  <w:endnote w:type="continuationSeparator" w:id="0">
    <w:p w:rsidR="00C46857" w:rsidRDefault="00C46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B59D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7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7D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5D8" w:rsidRDefault="008D35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857" w:rsidRDefault="00C46857">
      <w:r>
        <w:separator/>
      </w:r>
    </w:p>
  </w:footnote>
  <w:footnote w:type="continuationSeparator" w:id="0">
    <w:p w:rsidR="00C46857" w:rsidRDefault="00C46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5D8" w:rsidRDefault="008D35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5D8" w:rsidRDefault="008D35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5D8" w:rsidRDefault="008D35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69E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35D8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437D2"/>
    <w:rsid w:val="00C46857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EE069E"/>
    <w:rsid w:val="00F11BE8"/>
    <w:rsid w:val="00F46593"/>
    <w:rsid w:val="00F568D6"/>
    <w:rsid w:val="00F87ED9"/>
    <w:rsid w:val="00FB5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2015-03-20T11:26:00Z</dcterms:created>
  <dcterms:modified xsi:type="dcterms:W3CDTF">2015-03-20T11:26:00Z</dcterms:modified>
</cp:coreProperties>
</file>