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4234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C15F4" w:rsidRPr="002C15F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15F4" w:rsidRPr="002C15F4">
        <w:rPr>
          <w:b/>
          <w:sz w:val="24"/>
        </w:rPr>
        <w:t>BP.271.3.2015.BS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15F4" w:rsidRPr="002C15F4">
        <w:rPr>
          <w:b/>
        </w:rPr>
        <w:t>przetarg nieograniczony</w:t>
      </w:r>
      <w:r w:rsidR="00753DC1">
        <w:t xml:space="preserve"> na:</w:t>
      </w:r>
    </w:p>
    <w:p w:rsidR="0000184A" w:rsidRDefault="002C15F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C15F4">
        <w:rPr>
          <w:b/>
          <w:sz w:val="24"/>
          <w:szCs w:val="24"/>
        </w:rPr>
        <w:t>Ukwiecenie miasta Śrem roślinami jednorocznymi i wieloletnimi wraz z bieżącą pielęgnacją nasadzeń w okresie od 15 kwietnia do 31 października 2015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15F4" w:rsidRPr="002C15F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15F4" w:rsidRPr="002C15F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C15F4" w:rsidRPr="002C15F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30B" w:rsidRDefault="00E6030B">
      <w:r>
        <w:separator/>
      </w:r>
    </w:p>
  </w:endnote>
  <w:endnote w:type="continuationSeparator" w:id="0">
    <w:p w:rsidR="00E6030B" w:rsidRDefault="00E60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234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2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2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5F4" w:rsidRDefault="002C15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30B" w:rsidRDefault="00E6030B">
      <w:r>
        <w:separator/>
      </w:r>
    </w:p>
  </w:footnote>
  <w:footnote w:type="continuationSeparator" w:id="0">
    <w:p w:rsidR="00E6030B" w:rsidRDefault="00E6030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5F4" w:rsidRDefault="002C15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5F4" w:rsidRDefault="002C15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5F4" w:rsidRDefault="002C15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5C"/>
    <w:rsid w:val="0000184A"/>
    <w:rsid w:val="00012997"/>
    <w:rsid w:val="000621A2"/>
    <w:rsid w:val="00075CEC"/>
    <w:rsid w:val="00106AC7"/>
    <w:rsid w:val="00111985"/>
    <w:rsid w:val="00142343"/>
    <w:rsid w:val="00147532"/>
    <w:rsid w:val="001614BA"/>
    <w:rsid w:val="00204613"/>
    <w:rsid w:val="002B1E07"/>
    <w:rsid w:val="002C15F4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5E5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6030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D53FB-AE57-472D-89A0-D6FBF5BE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2015-03-19T11:21:00Z</dcterms:created>
  <dcterms:modified xsi:type="dcterms:W3CDTF">2015-03-19T11:21:00Z</dcterms:modified>
</cp:coreProperties>
</file>