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E3253" w:rsidRPr="00DE3253">
        <w:rPr>
          <w:b/>
          <w:i w:val="0"/>
        </w:rPr>
        <w:t>2</w:t>
      </w:r>
    </w:p>
    <w:p w:rsidR="00CB6204" w:rsidRDefault="003460A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E3253" w:rsidRPr="00DE325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E3253" w:rsidP="009A21D7">
      <w:pPr>
        <w:pStyle w:val="Tekstpodstawowywcity"/>
        <w:spacing w:line="360" w:lineRule="auto"/>
        <w:ind w:firstLine="0"/>
      </w:pPr>
      <w:r w:rsidRPr="00DE3253">
        <w:rPr>
          <w:b/>
        </w:rPr>
        <w:t>Pielęgnacja i bieżące utrzymanie zieleni wzdłuż ciągu pieszo - rowerowego nad rzeką Wartą w Śremie - Promenada oraz ul. Nadbrzeżna wraz z utrzymaniem czystości i porządku utwardzonej nawierzchni ciągu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E3253" w:rsidRPr="00DE325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E3253" w:rsidRPr="00DE3253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DE3253" w:rsidRPr="00DE325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E3253" w:rsidRPr="00DE325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DE3253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541" w:rsidRDefault="00DE5541">
      <w:r>
        <w:separator/>
      </w:r>
    </w:p>
  </w:endnote>
  <w:endnote w:type="continuationSeparator" w:id="0">
    <w:p w:rsidR="00DE5541" w:rsidRDefault="00DE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60A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9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96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253" w:rsidRDefault="00DE32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541" w:rsidRDefault="00DE5541">
      <w:r>
        <w:separator/>
      </w:r>
    </w:p>
  </w:footnote>
  <w:footnote w:type="continuationSeparator" w:id="0">
    <w:p w:rsidR="00DE5541" w:rsidRDefault="00DE5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253" w:rsidRDefault="00DE32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253" w:rsidRDefault="00DE32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253" w:rsidRDefault="00DE32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A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460A0"/>
    <w:rsid w:val="003F6927"/>
    <w:rsid w:val="00415097"/>
    <w:rsid w:val="00422381"/>
    <w:rsid w:val="00460820"/>
    <w:rsid w:val="004704CB"/>
    <w:rsid w:val="004C55DE"/>
    <w:rsid w:val="004D5C77"/>
    <w:rsid w:val="004F1EA1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60965"/>
    <w:rsid w:val="00D771B6"/>
    <w:rsid w:val="00DD482A"/>
    <w:rsid w:val="00DE0405"/>
    <w:rsid w:val="00DE192E"/>
    <w:rsid w:val="00DE252B"/>
    <w:rsid w:val="00DE3253"/>
    <w:rsid w:val="00DE5541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960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2015-03-17T09:38:00Z</dcterms:created>
  <dcterms:modified xsi:type="dcterms:W3CDTF">2015-03-17T09:38:00Z</dcterms:modified>
</cp:coreProperties>
</file>