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61557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E85389" w:rsidRPr="00E8538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85389" w:rsidRPr="00E85389">
        <w:rPr>
          <w:b/>
          <w:sz w:val="24"/>
        </w:rPr>
        <w:t>BS.271.2.2015.BS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85389" w:rsidRPr="00E85389">
        <w:rPr>
          <w:b/>
        </w:rPr>
        <w:t>przetarg nieograniczony</w:t>
      </w:r>
      <w:r w:rsidR="00753DC1">
        <w:t xml:space="preserve"> na:</w:t>
      </w:r>
    </w:p>
    <w:p w:rsidR="0000184A" w:rsidRDefault="00E8538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85389">
        <w:rPr>
          <w:b/>
          <w:sz w:val="24"/>
          <w:szCs w:val="24"/>
        </w:rPr>
        <w:t>Pielęgnacja i bieżące utrzymanie zieleni wzdłuż ciągu pieszo - rowerowego nad rzeką Wartą w Śremie - Promenada oraz ul. Nadbrzeżna wraz z utrzymaniem czystości i porządku utwardzonej nawierzchni ciągu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85389" w:rsidRPr="00E8538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85389" w:rsidRPr="00E85389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85389" w:rsidRPr="00E8538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FDC" w:rsidRDefault="00142FDC">
      <w:r>
        <w:separator/>
      </w:r>
    </w:p>
  </w:endnote>
  <w:endnote w:type="continuationSeparator" w:id="0">
    <w:p w:rsidR="00142FDC" w:rsidRDefault="00142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6155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59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59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389" w:rsidRDefault="00E853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FDC" w:rsidRDefault="00142FDC">
      <w:r>
        <w:separator/>
      </w:r>
    </w:p>
  </w:footnote>
  <w:footnote w:type="continuationSeparator" w:id="0">
    <w:p w:rsidR="00142FDC" w:rsidRDefault="00142FD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389" w:rsidRDefault="00E853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389" w:rsidRDefault="00E853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389" w:rsidRDefault="00E853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9C6"/>
    <w:rsid w:val="0000184A"/>
    <w:rsid w:val="00012997"/>
    <w:rsid w:val="000549C6"/>
    <w:rsid w:val="000621A2"/>
    <w:rsid w:val="00075CEC"/>
    <w:rsid w:val="00106AC7"/>
    <w:rsid w:val="00111985"/>
    <w:rsid w:val="00142FDC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1557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59C1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85389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08C39-2F21-477F-AD82-2CD329CE5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2015-03-17T09:39:00Z</dcterms:created>
  <dcterms:modified xsi:type="dcterms:W3CDTF">2015-03-17T09:39:00Z</dcterms:modified>
</cp:coreProperties>
</file>