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AC7606">
      <w:pPr>
        <w:spacing w:before="360"/>
        <w:rPr>
          <w:b/>
          <w:bCs/>
        </w:rPr>
      </w:pPr>
      <w:r w:rsidRPr="00AC7606">
        <w:rPr>
          <w:b/>
          <w:bCs/>
        </w:rPr>
        <w:t>Gmina Śrem</w:t>
      </w:r>
    </w:p>
    <w:p w:rsidR="0033076C" w:rsidRDefault="00AC7606">
      <w:pPr>
        <w:rPr>
          <w:b/>
          <w:bCs/>
        </w:rPr>
      </w:pPr>
      <w:r w:rsidRPr="00AC7606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AC7606">
        <w:rPr>
          <w:b/>
          <w:bCs/>
        </w:rPr>
        <w:t>1</w:t>
      </w:r>
    </w:p>
    <w:p w:rsidR="0033076C" w:rsidRDefault="00AC7606">
      <w:pPr>
        <w:rPr>
          <w:b/>
          <w:bCs/>
        </w:rPr>
      </w:pPr>
      <w:r w:rsidRPr="00AC7606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AC7606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AC7606" w:rsidRPr="00AC7606">
        <w:rPr>
          <w:b/>
          <w:bCs/>
        </w:rPr>
        <w:t>ZP.271.2.2015.BSL/5</w:t>
      </w:r>
      <w:r>
        <w:tab/>
        <w:t xml:space="preserve"> </w:t>
      </w:r>
      <w:r w:rsidR="00AC7606" w:rsidRPr="00AC7606">
        <w:t>Śrem</w:t>
      </w:r>
      <w:r>
        <w:t xml:space="preserve"> dnia: </w:t>
      </w:r>
      <w:r w:rsidR="00AC7606" w:rsidRPr="00AC7606">
        <w:t>2015-03-04</w:t>
      </w:r>
    </w:p>
    <w:p w:rsidR="0033076C" w:rsidRDefault="0033076C">
      <w:pPr>
        <w:ind w:left="5245"/>
        <w:rPr>
          <w:b/>
        </w:rPr>
      </w:pPr>
      <w:bookmarkStart w:id="0" w:name="_GoBack"/>
      <w:bookmarkEnd w:id="0"/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AC7606" w:rsidRPr="00AC7606">
        <w:t>(</w:t>
      </w:r>
      <w:proofErr w:type="spellStart"/>
      <w:r w:rsidR="00AC7606" w:rsidRPr="00AC7606">
        <w:t>t.j</w:t>
      </w:r>
      <w:proofErr w:type="spellEnd"/>
      <w:r w:rsidR="00AC7606" w:rsidRPr="00AC7606">
        <w:t xml:space="preserve">. Dz. U. z 2013 r. poz. 907, z </w:t>
      </w:r>
      <w:proofErr w:type="spellStart"/>
      <w:r w:rsidR="00AC7606" w:rsidRPr="00AC7606">
        <w:t>późn</w:t>
      </w:r>
      <w:proofErr w:type="spellEnd"/>
      <w:r w:rsidR="00AC7606" w:rsidRPr="00AC7606">
        <w:t>. zm.)</w:t>
      </w:r>
      <w:r>
        <w:t xml:space="preserve"> </w:t>
      </w:r>
      <w:r>
        <w:rPr>
          <w:bCs/>
        </w:rPr>
        <w:t xml:space="preserve">w trybie </w:t>
      </w:r>
      <w:r w:rsidR="00AC7606" w:rsidRPr="00AC7606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AC7606">
      <w:pPr>
        <w:spacing w:before="120" w:after="120"/>
        <w:jc w:val="center"/>
        <w:rPr>
          <w:b/>
        </w:rPr>
      </w:pPr>
      <w:r w:rsidRPr="00AC7606">
        <w:rPr>
          <w:b/>
        </w:rPr>
        <w:t>Odbiór i zagospodarowanie odpadów komunalnych z terenu miasta i wsi gminy Śrem (II przetarg)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AC7606" w:rsidTr="00B17BEE">
        <w:trPr>
          <w:cantSplit/>
        </w:trPr>
        <w:tc>
          <w:tcPr>
            <w:tcW w:w="9210" w:type="dxa"/>
          </w:tcPr>
          <w:p w:rsidR="00AC7606" w:rsidRDefault="00AC7606" w:rsidP="00B17BEE">
            <w:pPr>
              <w:spacing w:line="360" w:lineRule="auto"/>
              <w:ind w:firstLine="284"/>
              <w:jc w:val="both"/>
              <w:rPr>
                <w:b/>
              </w:rPr>
            </w:pPr>
            <w:r w:rsidRPr="00AC7606">
              <w:rPr>
                <w:b/>
              </w:rPr>
              <w:t>PGK sp. z o.o.</w:t>
            </w:r>
          </w:p>
          <w:p w:rsidR="00AC7606" w:rsidRDefault="00AC7606" w:rsidP="00B17BEE">
            <w:pPr>
              <w:spacing w:line="360" w:lineRule="auto"/>
              <w:ind w:firstLine="284"/>
              <w:jc w:val="both"/>
              <w:rPr>
                <w:b/>
              </w:rPr>
            </w:pPr>
            <w:r w:rsidRPr="00AC7606">
              <w:rPr>
                <w:b/>
              </w:rPr>
              <w:t>Parkowa</w:t>
            </w:r>
            <w:r>
              <w:rPr>
                <w:b/>
              </w:rPr>
              <w:t xml:space="preserve"> </w:t>
            </w:r>
            <w:r w:rsidRPr="00AC7606">
              <w:rPr>
                <w:b/>
              </w:rPr>
              <w:t>6</w:t>
            </w:r>
          </w:p>
          <w:p w:rsidR="00AC7606" w:rsidRDefault="00AC7606" w:rsidP="00B17BEE">
            <w:pPr>
              <w:spacing w:line="360" w:lineRule="auto"/>
              <w:ind w:firstLine="284"/>
              <w:jc w:val="both"/>
              <w:rPr>
                <w:b/>
              </w:rPr>
            </w:pPr>
            <w:r w:rsidRPr="00AC7606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AC7606">
              <w:rPr>
                <w:b/>
              </w:rPr>
              <w:t>Śrem</w:t>
            </w:r>
          </w:p>
          <w:p w:rsidR="00AC7606" w:rsidRDefault="00AC7606" w:rsidP="00B17BEE">
            <w:pPr>
              <w:spacing w:line="360" w:lineRule="auto"/>
              <w:ind w:firstLine="284"/>
              <w:jc w:val="both"/>
            </w:pPr>
            <w:r>
              <w:t>na:</w:t>
            </w:r>
            <w:r w:rsidR="00455E13">
              <w:t xml:space="preserve"> CZĘŚĆ 3</w:t>
            </w:r>
          </w:p>
          <w:p w:rsidR="00AC7606" w:rsidRDefault="00AC7606" w:rsidP="00B17BEE">
            <w:pPr>
              <w:spacing w:line="360" w:lineRule="auto"/>
              <w:ind w:firstLine="284"/>
              <w:jc w:val="both"/>
              <w:rPr>
                <w:b/>
              </w:rPr>
            </w:pPr>
            <w:r w:rsidRPr="00AC7606">
              <w:t>odbiór i zagospodarowanie odpadów komunalnych zebranych z punktów selektywnego zbierania odpadów komunalnych obejmujących pojemniki typu dzwon.</w:t>
            </w:r>
            <w:r>
              <w:t xml:space="preserve"> za cenę </w:t>
            </w:r>
            <w:r w:rsidRPr="00AC7606">
              <w:rPr>
                <w:b/>
              </w:rPr>
              <w:t>Cena za opróżnienie 1 pojemnika typu dzwon - 31.01 zł;</w:t>
            </w:r>
          </w:p>
          <w:p w:rsidR="00AC7606" w:rsidRDefault="00AC7606" w:rsidP="00B17BEE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AC7606" w:rsidRDefault="00AC7606" w:rsidP="00B17BEE">
            <w:pPr>
              <w:spacing w:line="360" w:lineRule="auto"/>
              <w:ind w:firstLine="284"/>
              <w:jc w:val="both"/>
            </w:pPr>
            <w:r w:rsidRPr="00AC7606">
              <w:t>jedyna złożona oferta nie przekraczająca środków jakie Zamawiający zamierza przeznaczyć na sfinansowanie tej części zamówienia.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AC760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7606">
              <w:rPr>
                <w:rFonts w:ascii="Times New Roman" w:hAnsi="Times New Roman" w:cs="Times New Roman"/>
                <w:sz w:val="18"/>
                <w:szCs w:val="18"/>
              </w:rPr>
              <w:t>Cena za opróżnienie 1 pojemn</w:t>
            </w:r>
            <w:r w:rsidRPr="00AC760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ika typu dzwon</w:t>
            </w:r>
          </w:p>
        </w:tc>
        <w:tc>
          <w:tcPr>
            <w:tcW w:w="771" w:type="dxa"/>
            <w:vAlign w:val="center"/>
          </w:tcPr>
          <w:p w:rsidR="000B6515" w:rsidRPr="005811DF" w:rsidRDefault="00AC760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760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Cena za 1 Mg niesegregowa</w:t>
            </w:r>
            <w:r w:rsidRPr="00AC760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nych odpadów komunalnych</w:t>
            </w:r>
          </w:p>
        </w:tc>
        <w:tc>
          <w:tcPr>
            <w:tcW w:w="772" w:type="dxa"/>
            <w:vAlign w:val="center"/>
          </w:tcPr>
          <w:p w:rsidR="000B6515" w:rsidRPr="005811DF" w:rsidRDefault="00AC760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760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Cena za 1 Mg niesegregowa</w:t>
            </w:r>
            <w:r w:rsidRPr="00AC760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nych odpadów komunalnych</w:t>
            </w:r>
          </w:p>
        </w:tc>
        <w:tc>
          <w:tcPr>
            <w:tcW w:w="771" w:type="dxa"/>
            <w:vAlign w:val="center"/>
          </w:tcPr>
          <w:p w:rsidR="000B6515" w:rsidRPr="005811DF" w:rsidRDefault="00AC760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760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Cena za 1 Mg segregowany</w:t>
            </w:r>
            <w:r w:rsidRPr="00AC760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ch odpadów komunalnych</w:t>
            </w:r>
          </w:p>
        </w:tc>
        <w:tc>
          <w:tcPr>
            <w:tcW w:w="772" w:type="dxa"/>
            <w:vAlign w:val="center"/>
          </w:tcPr>
          <w:p w:rsidR="000B6515" w:rsidRPr="005811DF" w:rsidRDefault="00AC760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760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Cena za 1 Mg segregowany</w:t>
            </w:r>
            <w:r w:rsidRPr="00AC760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ch odpadów komunalnych</w:t>
            </w:r>
          </w:p>
        </w:tc>
        <w:tc>
          <w:tcPr>
            <w:tcW w:w="771" w:type="dxa"/>
            <w:vAlign w:val="center"/>
          </w:tcPr>
          <w:p w:rsidR="000B6515" w:rsidRPr="005811DF" w:rsidRDefault="00AC760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760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Liczba pojazdów z normą emisji </w:t>
            </w:r>
            <w:r w:rsidRPr="00AC760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spalin Euro 3 lub wyższą</w:t>
            </w:r>
          </w:p>
        </w:tc>
        <w:tc>
          <w:tcPr>
            <w:tcW w:w="772" w:type="dxa"/>
            <w:vAlign w:val="center"/>
          </w:tcPr>
          <w:p w:rsidR="000B6515" w:rsidRPr="005811DF" w:rsidRDefault="00AC760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760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Liczba pojazdów z normą emisji </w:t>
            </w:r>
            <w:r w:rsidRPr="00AC760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spalin Euro 3 lub wyższą</w:t>
            </w: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Razem</w:t>
            </w:r>
          </w:p>
        </w:tc>
      </w:tr>
      <w:tr w:rsidR="00AC7606" w:rsidRPr="005811DF" w:rsidTr="00B17BEE">
        <w:tc>
          <w:tcPr>
            <w:tcW w:w="540" w:type="dxa"/>
            <w:vAlign w:val="center"/>
          </w:tcPr>
          <w:p w:rsidR="00AC7606" w:rsidRPr="005811DF" w:rsidRDefault="00AC7606" w:rsidP="00B17B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760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2520" w:type="dxa"/>
            <w:vAlign w:val="center"/>
          </w:tcPr>
          <w:p w:rsidR="00AC7606" w:rsidRPr="005811DF" w:rsidRDefault="00AC7606" w:rsidP="00B17BE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7606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AC7606" w:rsidRPr="005811DF" w:rsidRDefault="00AC7606" w:rsidP="00B17BE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7606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7606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C7606" w:rsidRPr="005811DF" w:rsidRDefault="00AC7606" w:rsidP="00B17BE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7606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7606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AC7606" w:rsidRPr="005811DF" w:rsidRDefault="00AC7606" w:rsidP="00B17B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C760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AC7606" w:rsidRPr="005811DF" w:rsidRDefault="00AC7606" w:rsidP="00B17B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7606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  <w:tc>
          <w:tcPr>
            <w:tcW w:w="771" w:type="dxa"/>
            <w:vAlign w:val="center"/>
          </w:tcPr>
          <w:p w:rsidR="00AC7606" w:rsidRPr="005811DF" w:rsidRDefault="00AC7606" w:rsidP="00B17B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760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AC7606" w:rsidRPr="005811DF" w:rsidRDefault="00AC7606" w:rsidP="00B17B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760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AC7606" w:rsidRPr="005811DF" w:rsidRDefault="00AC7606" w:rsidP="00B17B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760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AC7606" w:rsidRPr="005811DF" w:rsidRDefault="00AC7606" w:rsidP="00B17B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760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AC7606" w:rsidRPr="005811DF" w:rsidRDefault="00AC7606" w:rsidP="00B17B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760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AC7606" w:rsidRPr="005811DF" w:rsidRDefault="00455E13" w:rsidP="00B17B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5,00</w:t>
            </w:r>
          </w:p>
        </w:tc>
        <w:tc>
          <w:tcPr>
            <w:tcW w:w="1260" w:type="dxa"/>
            <w:vAlign w:val="center"/>
          </w:tcPr>
          <w:p w:rsidR="00AC7606" w:rsidRPr="005811DF" w:rsidRDefault="00AC7606" w:rsidP="00B17B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760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AC7606">
            <w:r w:rsidRPr="00AC7606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AC7606">
            <w:r w:rsidRPr="00AC7606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AC7606" w:rsidRPr="0012155B">
        <w:t xml:space="preserve">  nie krótszym niż 15 dni od dnia przesłania niniejszego zawiadomienia o wyborze najkorzystniejszej oferty</w:t>
      </w:r>
      <w:r w:rsidR="00AC7606">
        <w:t>.</w:t>
      </w:r>
      <w:r w:rsidR="00AC7606" w:rsidRPr="0012155B">
        <w:t xml:space="preserve"> </w:t>
      </w:r>
      <w:r w:rsidR="00AC7606">
        <w:t xml:space="preserve">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455E13">
      <w:pPr>
        <w:spacing w:before="120" w:after="120"/>
        <w:ind w:left="4680"/>
        <w:jc w:val="center"/>
        <w:rPr>
          <w:bCs/>
          <w:vertAlign w:val="superscript"/>
        </w:rPr>
      </w:pPr>
      <w:r>
        <w:rPr>
          <w:vertAlign w:val="superscript"/>
        </w:rPr>
        <w:t>Adam Lewandowski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638E" w:rsidRDefault="008A638E">
      <w:r>
        <w:separator/>
      </w:r>
    </w:p>
  </w:endnote>
  <w:endnote w:type="continuationSeparator" w:id="0">
    <w:p w:rsidR="008A638E" w:rsidRDefault="008A6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606" w:rsidRDefault="00AC76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606" w:rsidRDefault="00AC760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638E" w:rsidRDefault="008A638E">
      <w:r>
        <w:separator/>
      </w:r>
    </w:p>
  </w:footnote>
  <w:footnote w:type="continuationSeparator" w:id="0">
    <w:p w:rsidR="008A638E" w:rsidRDefault="008A63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606" w:rsidRDefault="00AC760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606" w:rsidRDefault="00AC760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606" w:rsidRDefault="00AC76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45A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55E13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A638E"/>
    <w:rsid w:val="008C0372"/>
    <w:rsid w:val="00904CAD"/>
    <w:rsid w:val="00917FEB"/>
    <w:rsid w:val="00947966"/>
    <w:rsid w:val="00953D9A"/>
    <w:rsid w:val="009913C7"/>
    <w:rsid w:val="00AC7606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8145A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400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1900-12-31T23:00:00Z</cp:lastPrinted>
  <dcterms:created xsi:type="dcterms:W3CDTF">2015-03-05T06:23:00Z</dcterms:created>
  <dcterms:modified xsi:type="dcterms:W3CDTF">2015-03-05T06:23:00Z</dcterms:modified>
</cp:coreProperties>
</file>