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887FE2" w:rsidRPr="00887FE2">
        <w:rPr>
          <w:b/>
          <w:i w:val="0"/>
        </w:rPr>
        <w:t>1</w:t>
      </w:r>
    </w:p>
    <w:p w:rsidR="006F646A" w:rsidRDefault="005016D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887FE2" w:rsidRPr="00887FE2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887FE2" w:rsidRPr="00887FE2">
        <w:rPr>
          <w:b/>
        </w:rPr>
        <w:t>Modernizacja dróg asfaltowych.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38AD" w:rsidRDefault="000538AD">
      <w:r>
        <w:separator/>
      </w:r>
    </w:p>
  </w:endnote>
  <w:endnote w:type="continuationSeparator" w:id="0">
    <w:p w:rsidR="000538AD" w:rsidRDefault="00053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5016D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B3D6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B3D6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337F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38AD" w:rsidRDefault="000538AD">
      <w:r>
        <w:separator/>
      </w:r>
    </w:p>
  </w:footnote>
  <w:footnote w:type="continuationSeparator" w:id="0">
    <w:p w:rsidR="000538AD" w:rsidRDefault="000538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FE2" w:rsidRDefault="00887FE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FE2" w:rsidRDefault="00887FE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FE2" w:rsidRDefault="00887FE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7F4"/>
    <w:rsid w:val="000337F4"/>
    <w:rsid w:val="000538AD"/>
    <w:rsid w:val="000A5EC4"/>
    <w:rsid w:val="00212828"/>
    <w:rsid w:val="00271E63"/>
    <w:rsid w:val="00280712"/>
    <w:rsid w:val="002A7C88"/>
    <w:rsid w:val="002B3D6E"/>
    <w:rsid w:val="004B4F3F"/>
    <w:rsid w:val="004D3908"/>
    <w:rsid w:val="004F2D10"/>
    <w:rsid w:val="005016D4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87FE2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80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2015-03-03T11:43:00Z</dcterms:created>
  <dcterms:modified xsi:type="dcterms:W3CDTF">2015-03-03T11:43:00Z</dcterms:modified>
</cp:coreProperties>
</file>