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81DF6" w:rsidRPr="00081DF6">
        <w:rPr>
          <w:b/>
          <w:i w:val="0"/>
        </w:rPr>
        <w:t>1</w:t>
      </w:r>
    </w:p>
    <w:p w:rsidR="006F646A" w:rsidRDefault="002E182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81DF6" w:rsidRPr="00081DF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81DF6" w:rsidRPr="00081DF6">
        <w:rPr>
          <w:b/>
        </w:rPr>
        <w:t>Remont lokalu mieszkalnego w Dalewie 61/5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081" w:rsidRDefault="004B2081">
      <w:r>
        <w:separator/>
      </w:r>
    </w:p>
  </w:endnote>
  <w:endnote w:type="continuationSeparator" w:id="0">
    <w:p w:rsidR="004B2081" w:rsidRDefault="004B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E182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65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65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03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081" w:rsidRDefault="004B2081">
      <w:r>
        <w:separator/>
      </w:r>
    </w:p>
  </w:footnote>
  <w:footnote w:type="continuationSeparator" w:id="0">
    <w:p w:rsidR="004B2081" w:rsidRDefault="004B2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F6" w:rsidRDefault="00081D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F6" w:rsidRDefault="00081D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F6" w:rsidRDefault="00081D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31D"/>
    <w:rsid w:val="00081DF6"/>
    <w:rsid w:val="000A5EC4"/>
    <w:rsid w:val="00212828"/>
    <w:rsid w:val="0026031D"/>
    <w:rsid w:val="00271E63"/>
    <w:rsid w:val="00280712"/>
    <w:rsid w:val="002A7C88"/>
    <w:rsid w:val="002E1825"/>
    <w:rsid w:val="004B208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565B1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2015-02-25T12:07:00Z</dcterms:created>
  <dcterms:modified xsi:type="dcterms:W3CDTF">2015-02-25T12:07:00Z</dcterms:modified>
</cp:coreProperties>
</file>