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0A670F" w:rsidP="000A670F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 xml:space="preserve">Śrem, </w:t>
      </w:r>
      <w:r w:rsidR="00B61357">
        <w:rPr>
          <w:sz w:val="24"/>
        </w:rPr>
        <w:t>2 lutego</w:t>
      </w:r>
      <w:r>
        <w:rPr>
          <w:sz w:val="24"/>
        </w:rPr>
        <w:t xml:space="preserve"> 2015 r.</w:t>
      </w:r>
    </w:p>
    <w:p w:rsidR="000A670F" w:rsidRDefault="000A670F" w:rsidP="000A670F">
      <w:pPr>
        <w:spacing w:line="360" w:lineRule="auto"/>
        <w:rPr>
          <w:sz w:val="24"/>
        </w:rPr>
      </w:pPr>
    </w:p>
    <w:p w:rsidR="000A670F" w:rsidRDefault="000A670F" w:rsidP="000A670F">
      <w:pPr>
        <w:spacing w:line="360" w:lineRule="auto"/>
        <w:rPr>
          <w:sz w:val="24"/>
        </w:rPr>
      </w:pPr>
    </w:p>
    <w:p w:rsidR="000A670F" w:rsidRDefault="000A670F" w:rsidP="000A670F">
      <w:pPr>
        <w:spacing w:line="360" w:lineRule="auto"/>
        <w:rPr>
          <w:sz w:val="24"/>
        </w:rPr>
      </w:pPr>
      <w:r>
        <w:rPr>
          <w:sz w:val="24"/>
        </w:rPr>
        <w:t>ZP.271.</w:t>
      </w:r>
      <w:r w:rsidR="00B61357">
        <w:rPr>
          <w:sz w:val="24"/>
        </w:rPr>
        <w:t>2</w:t>
      </w:r>
      <w:r>
        <w:rPr>
          <w:sz w:val="24"/>
        </w:rPr>
        <w:t>.2015.BSL</w:t>
      </w:r>
    </w:p>
    <w:p w:rsidR="000A670F" w:rsidRDefault="000A670F" w:rsidP="000A670F">
      <w:pPr>
        <w:spacing w:line="360" w:lineRule="auto"/>
        <w:rPr>
          <w:sz w:val="24"/>
        </w:rPr>
      </w:pPr>
    </w:p>
    <w:p w:rsidR="000A670F" w:rsidRDefault="000A670F" w:rsidP="000A670F">
      <w:pPr>
        <w:spacing w:line="360" w:lineRule="auto"/>
        <w:jc w:val="center"/>
        <w:rPr>
          <w:sz w:val="24"/>
        </w:rPr>
      </w:pPr>
      <w:r>
        <w:rPr>
          <w:sz w:val="24"/>
        </w:rPr>
        <w:t>PYTANIA WYKONAWCÓW I ODPOWIEDZI</w:t>
      </w:r>
    </w:p>
    <w:p w:rsidR="000A670F" w:rsidRDefault="000A670F" w:rsidP="000A670F">
      <w:pPr>
        <w:spacing w:line="360" w:lineRule="auto"/>
        <w:jc w:val="center"/>
        <w:rPr>
          <w:sz w:val="24"/>
        </w:rPr>
      </w:pPr>
    </w:p>
    <w:p w:rsidR="000A670F" w:rsidRDefault="000A670F" w:rsidP="000A670F">
      <w:pPr>
        <w:spacing w:line="360" w:lineRule="auto"/>
        <w:jc w:val="both"/>
        <w:rPr>
          <w:sz w:val="24"/>
        </w:rPr>
      </w:pPr>
      <w:r>
        <w:rPr>
          <w:sz w:val="24"/>
        </w:rPr>
        <w:t>Zamawiający informuje, że w postępowaniu na:</w:t>
      </w:r>
    </w:p>
    <w:p w:rsidR="00B61357" w:rsidRDefault="00B61357" w:rsidP="00B61357">
      <w:pPr>
        <w:pStyle w:val="Tekstpodstawowywcity"/>
        <w:spacing w:line="360" w:lineRule="auto"/>
        <w:ind w:firstLine="0"/>
      </w:pPr>
      <w:r>
        <w:t xml:space="preserve"> </w:t>
      </w:r>
      <w:r w:rsidRPr="00656F91">
        <w:rPr>
          <w:b/>
        </w:rPr>
        <w:t>Odbiór i zagospodarowanie odpadów komunalnych z terenu miasta i wsi gminy Śrem (II przetarg)</w:t>
      </w:r>
      <w:r>
        <w:t xml:space="preserve"> </w:t>
      </w:r>
    </w:p>
    <w:p w:rsidR="000A670F" w:rsidRDefault="000A670F" w:rsidP="000A670F">
      <w:pPr>
        <w:spacing w:line="360" w:lineRule="auto"/>
        <w:jc w:val="both"/>
        <w:rPr>
          <w:sz w:val="24"/>
        </w:rPr>
      </w:pPr>
      <w:r>
        <w:rPr>
          <w:sz w:val="24"/>
        </w:rPr>
        <w:t>złożono następujące zapytania do treści SIWZ:</w:t>
      </w:r>
    </w:p>
    <w:p w:rsidR="000A670F" w:rsidRDefault="000A670F" w:rsidP="000A670F">
      <w:pPr>
        <w:pStyle w:val="Akapitzlist"/>
        <w:numPr>
          <w:ilvl w:val="0"/>
          <w:numId w:val="15"/>
        </w:numPr>
        <w:spacing w:line="360" w:lineRule="auto"/>
        <w:jc w:val="both"/>
        <w:rPr>
          <w:sz w:val="24"/>
        </w:rPr>
      </w:pPr>
      <w:r>
        <w:rPr>
          <w:sz w:val="24"/>
        </w:rPr>
        <w:t xml:space="preserve">Czy Zamawiający dopuszcza </w:t>
      </w:r>
      <w:r w:rsidR="00B61357">
        <w:rPr>
          <w:sz w:val="24"/>
        </w:rPr>
        <w:t>rezygnację z wymagania obejmującego utrzymywanie czystości i porządku oraz sprzątanie wokół miejsc przeznaczonych do odbioru odpadów na terenie nieruchomości w zabudowie wielorodzinnej oraz wokół punktów selektywnego zbierania odpadów komunalnych zlokalizowanych na obszarze gminy Śrem</w:t>
      </w:r>
      <w:r>
        <w:rPr>
          <w:sz w:val="24"/>
        </w:rPr>
        <w:t>?</w:t>
      </w:r>
    </w:p>
    <w:p w:rsidR="000A670F" w:rsidRDefault="000A670F" w:rsidP="000A670F">
      <w:pPr>
        <w:pStyle w:val="Akapitzlist"/>
        <w:spacing w:line="360" w:lineRule="auto"/>
        <w:jc w:val="both"/>
        <w:rPr>
          <w:sz w:val="24"/>
        </w:rPr>
      </w:pPr>
    </w:p>
    <w:p w:rsidR="000A670F" w:rsidRDefault="00B61357" w:rsidP="000A670F">
      <w:pPr>
        <w:pStyle w:val="Akapitzlist"/>
        <w:numPr>
          <w:ilvl w:val="0"/>
          <w:numId w:val="15"/>
        </w:numPr>
        <w:spacing w:line="360" w:lineRule="auto"/>
        <w:jc w:val="both"/>
        <w:rPr>
          <w:sz w:val="24"/>
        </w:rPr>
      </w:pPr>
      <w:r>
        <w:rPr>
          <w:sz w:val="24"/>
        </w:rPr>
        <w:t>Czy Zamawiający dopuszcza</w:t>
      </w:r>
      <w:r>
        <w:rPr>
          <w:sz w:val="24"/>
        </w:rPr>
        <w:t xml:space="preserve"> skrócenie czasu realizacji przedmiotowego zamówienia publicznego do dnia 31 grudnia 2015 r.</w:t>
      </w:r>
      <w:r w:rsidR="000A670F">
        <w:rPr>
          <w:sz w:val="24"/>
        </w:rPr>
        <w:t>?</w:t>
      </w:r>
    </w:p>
    <w:p w:rsidR="000A670F" w:rsidRPr="000A670F" w:rsidRDefault="000A670F" w:rsidP="000A670F">
      <w:pPr>
        <w:pStyle w:val="Akapitzlist"/>
        <w:rPr>
          <w:sz w:val="24"/>
        </w:rPr>
      </w:pPr>
    </w:p>
    <w:p w:rsidR="000A670F" w:rsidRDefault="000A670F" w:rsidP="000A670F">
      <w:pPr>
        <w:spacing w:line="360" w:lineRule="auto"/>
        <w:jc w:val="both"/>
        <w:rPr>
          <w:sz w:val="24"/>
        </w:rPr>
      </w:pPr>
      <w:r>
        <w:rPr>
          <w:sz w:val="24"/>
        </w:rPr>
        <w:t>Odpowiedzi Zamawiającego:</w:t>
      </w:r>
    </w:p>
    <w:p w:rsidR="000A670F" w:rsidRDefault="000A670F" w:rsidP="000A670F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Ad 1) </w:t>
      </w:r>
      <w:r w:rsidR="00B61357">
        <w:rPr>
          <w:sz w:val="24"/>
        </w:rPr>
        <w:t xml:space="preserve">Zamawiający dopuszcza rezygnację </w:t>
      </w:r>
      <w:r w:rsidR="00B61357">
        <w:rPr>
          <w:sz w:val="24"/>
        </w:rPr>
        <w:t>z wymagania obejmującego utrzymywanie czystości i porządku oraz sprzątanie wokół miejsc przeznaczonych do odbioru odpadów na terenie nieruchomości w zabudowie wielorodzinnej oraz wokół punktów selektywnego zbierania odpadów komunalnych zlokalizowanych na obszarze gminy Śrem</w:t>
      </w:r>
      <w:r w:rsidR="00B61357">
        <w:rPr>
          <w:sz w:val="24"/>
        </w:rPr>
        <w:t>. Po wyborze Wykonawcy na realizację przedmiotowego zadania, obowiązek ten zostanie wykreślony ze wzoru umowy.</w:t>
      </w:r>
    </w:p>
    <w:p w:rsidR="00B61357" w:rsidRDefault="00B61357" w:rsidP="000A670F">
      <w:pPr>
        <w:spacing w:line="360" w:lineRule="auto"/>
        <w:jc w:val="both"/>
        <w:rPr>
          <w:sz w:val="24"/>
        </w:rPr>
      </w:pPr>
    </w:p>
    <w:p w:rsidR="000A670F" w:rsidRDefault="000A670F" w:rsidP="000A670F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Ad 2) </w:t>
      </w:r>
      <w:r w:rsidR="00B61357">
        <w:rPr>
          <w:sz w:val="24"/>
        </w:rPr>
        <w:t>Zamawiający dopuszcza skrócenie czasu realizacji przedmiotowego zamówienia do dnia 31 grudnia 2015 r. Zmiana zostanie dokonana w postaci modyfikacji treści ogłoszenia o zamówieniu oraz treści SIWZ.</w:t>
      </w:r>
    </w:p>
    <w:p w:rsidR="00B61357" w:rsidRDefault="00B61357" w:rsidP="000A670F">
      <w:pPr>
        <w:spacing w:line="360" w:lineRule="auto"/>
        <w:jc w:val="both"/>
        <w:rPr>
          <w:sz w:val="24"/>
        </w:rPr>
      </w:pPr>
    </w:p>
    <w:p w:rsidR="000A670F" w:rsidRDefault="000A670F" w:rsidP="000A670F">
      <w:pPr>
        <w:spacing w:line="360" w:lineRule="auto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……………………………………………………..</w:t>
      </w:r>
    </w:p>
    <w:p w:rsidR="000A670F" w:rsidRPr="000A670F" w:rsidRDefault="000A670F" w:rsidP="000A670F">
      <w:pPr>
        <w:spacing w:line="360" w:lineRule="auto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B61357">
        <w:rPr>
          <w:sz w:val="24"/>
        </w:rPr>
        <w:t>Burmistrz Adam Lewandowski</w:t>
      </w:r>
      <w:bookmarkStart w:id="0" w:name="_GoBack"/>
      <w:bookmarkEnd w:id="0"/>
    </w:p>
    <w:sectPr w:rsidR="000A670F" w:rsidRPr="000A67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4E9D" w:rsidRDefault="00774E9D">
      <w:r>
        <w:separator/>
      </w:r>
    </w:p>
  </w:endnote>
  <w:endnote w:type="continuationSeparator" w:id="0">
    <w:p w:rsidR="00774E9D" w:rsidRDefault="00774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004CB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AFA9439" wp14:editId="7A1544D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63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63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663D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4E9D" w:rsidRDefault="00774E9D">
      <w:r>
        <w:separator/>
      </w:r>
    </w:p>
  </w:footnote>
  <w:footnote w:type="continuationSeparator" w:id="0">
    <w:p w:rsidR="00774E9D" w:rsidRDefault="00774E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F7C" w:rsidRDefault="00D47F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F7C" w:rsidRDefault="00D47F7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F7C" w:rsidRDefault="00D47F7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53B13A8"/>
    <w:multiLevelType w:val="hybridMultilevel"/>
    <w:tmpl w:val="31DC15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3"/>
  </w:num>
  <w:num w:numId="3">
    <w:abstractNumId w:val="5"/>
  </w:num>
  <w:num w:numId="4">
    <w:abstractNumId w:val="12"/>
  </w:num>
  <w:num w:numId="5">
    <w:abstractNumId w:val="2"/>
  </w:num>
  <w:num w:numId="6">
    <w:abstractNumId w:val="4"/>
  </w:num>
  <w:num w:numId="7">
    <w:abstractNumId w:val="11"/>
  </w:num>
  <w:num w:numId="8">
    <w:abstractNumId w:val="14"/>
  </w:num>
  <w:num w:numId="9">
    <w:abstractNumId w:val="9"/>
  </w:num>
  <w:num w:numId="10">
    <w:abstractNumId w:val="7"/>
  </w:num>
  <w:num w:numId="11">
    <w:abstractNumId w:val="10"/>
  </w:num>
  <w:num w:numId="12">
    <w:abstractNumId w:val="1"/>
  </w:num>
  <w:num w:numId="13">
    <w:abstractNumId w:val="0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ACC"/>
    <w:rsid w:val="00004CB7"/>
    <w:rsid w:val="000A5EC4"/>
    <w:rsid w:val="000A670F"/>
    <w:rsid w:val="00212828"/>
    <w:rsid w:val="002663D5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74E9D"/>
    <w:rsid w:val="00781717"/>
    <w:rsid w:val="007B0158"/>
    <w:rsid w:val="007D7B59"/>
    <w:rsid w:val="00882B1D"/>
    <w:rsid w:val="008B0DA8"/>
    <w:rsid w:val="008C6FD5"/>
    <w:rsid w:val="009A0497"/>
    <w:rsid w:val="009B1B93"/>
    <w:rsid w:val="00A146F3"/>
    <w:rsid w:val="00B52793"/>
    <w:rsid w:val="00B61357"/>
    <w:rsid w:val="00BF2504"/>
    <w:rsid w:val="00C17AA6"/>
    <w:rsid w:val="00CA3550"/>
    <w:rsid w:val="00CB3539"/>
    <w:rsid w:val="00D23A0C"/>
    <w:rsid w:val="00D30B74"/>
    <w:rsid w:val="00D47F7C"/>
    <w:rsid w:val="00D83ACC"/>
    <w:rsid w:val="00E0361F"/>
    <w:rsid w:val="00E620E1"/>
    <w:rsid w:val="00E65CBF"/>
    <w:rsid w:val="00E71698"/>
    <w:rsid w:val="00FA47D9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Akapitzlist">
    <w:name w:val="List Paragraph"/>
    <w:basedOn w:val="Normalny"/>
    <w:uiPriority w:val="34"/>
    <w:qFormat/>
    <w:rsid w:val="000A67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Akapitzlist">
    <w:name w:val="List Paragraph"/>
    <w:basedOn w:val="Normalny"/>
    <w:uiPriority w:val="34"/>
    <w:qFormat/>
    <w:rsid w:val="000A67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202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4</cp:revision>
  <cp:lastPrinted>2015-02-02T10:15:00Z</cp:lastPrinted>
  <dcterms:created xsi:type="dcterms:W3CDTF">2015-01-30T12:27:00Z</dcterms:created>
  <dcterms:modified xsi:type="dcterms:W3CDTF">2015-02-02T10:25:00Z</dcterms:modified>
</cp:coreProperties>
</file>