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93AE3" w:rsidRPr="00D93AE3">
        <w:rPr>
          <w:b/>
          <w:i w:val="0"/>
        </w:rPr>
        <w:t>1</w:t>
      </w:r>
    </w:p>
    <w:p w:rsidR="006F646A" w:rsidRDefault="000314A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93AE3" w:rsidRPr="00D93AE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93AE3" w:rsidRPr="00D93AE3">
        <w:rPr>
          <w:b/>
        </w:rPr>
        <w:t>Modernizacja dróg z wyłączeniem dróg o nawierzchni asfaltowej na terenach miasta 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D94" w:rsidRDefault="00001D94">
      <w:r>
        <w:separator/>
      </w:r>
    </w:p>
  </w:endnote>
  <w:endnote w:type="continuationSeparator" w:id="0">
    <w:p w:rsidR="00001D94" w:rsidRDefault="0000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314A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3B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3B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18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D94" w:rsidRDefault="00001D94">
      <w:r>
        <w:separator/>
      </w:r>
    </w:p>
  </w:footnote>
  <w:footnote w:type="continuationSeparator" w:id="0">
    <w:p w:rsidR="00001D94" w:rsidRDefault="00001D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AE3" w:rsidRDefault="00D93A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AE3" w:rsidRDefault="00D93A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AE3" w:rsidRDefault="00D93A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8E7"/>
    <w:rsid w:val="00001D94"/>
    <w:rsid w:val="000314A1"/>
    <w:rsid w:val="000A5EC4"/>
    <w:rsid w:val="00103BA1"/>
    <w:rsid w:val="00212828"/>
    <w:rsid w:val="002318E7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93AE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2015-01-30T11:20:00Z</dcterms:created>
  <dcterms:modified xsi:type="dcterms:W3CDTF">2015-01-30T11:20:00Z</dcterms:modified>
</cp:coreProperties>
</file>