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6968E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343F8" w:rsidRPr="002343F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43F8" w:rsidRPr="002343F8">
        <w:rPr>
          <w:b/>
          <w:sz w:val="24"/>
        </w:rPr>
        <w:t>ZP.271.5.2015.BSL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43F8" w:rsidRPr="002343F8">
        <w:rPr>
          <w:b/>
        </w:rPr>
        <w:t>przetarg nieograniczony</w:t>
      </w:r>
      <w:r w:rsidR="00753DC1">
        <w:t xml:space="preserve"> na:</w:t>
      </w:r>
    </w:p>
    <w:p w:rsidR="0000184A" w:rsidRDefault="002343F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43F8">
        <w:rPr>
          <w:b/>
          <w:sz w:val="24"/>
          <w:szCs w:val="24"/>
        </w:rPr>
        <w:t>Modernizacja dróg z wyłączeniem dróg o nawierzchni asfaltowej na terenach miasta i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43F8" w:rsidRPr="002343F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43F8" w:rsidRPr="002343F8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343F8" w:rsidRPr="002343F8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506" w:rsidRDefault="008C3506">
      <w:r>
        <w:separator/>
      </w:r>
    </w:p>
  </w:endnote>
  <w:endnote w:type="continuationSeparator" w:id="0">
    <w:p w:rsidR="008C3506" w:rsidRDefault="008C3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968E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8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8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3F8" w:rsidRDefault="002343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506" w:rsidRDefault="008C3506">
      <w:r>
        <w:separator/>
      </w:r>
    </w:p>
  </w:footnote>
  <w:footnote w:type="continuationSeparator" w:id="0">
    <w:p w:rsidR="008C3506" w:rsidRDefault="008C350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3F8" w:rsidRDefault="002343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3F8" w:rsidRDefault="002343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3F8" w:rsidRDefault="002343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CA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43F8"/>
    <w:rsid w:val="002B1E07"/>
    <w:rsid w:val="002C2DE7"/>
    <w:rsid w:val="002D160C"/>
    <w:rsid w:val="002D3BDF"/>
    <w:rsid w:val="003024A8"/>
    <w:rsid w:val="00307E5F"/>
    <w:rsid w:val="003228F0"/>
    <w:rsid w:val="00336EEB"/>
    <w:rsid w:val="003C6CA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68E7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C3506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600EB-E9B1-457F-A852-CA00C05A4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2015-01-30T11:21:00Z</dcterms:created>
  <dcterms:modified xsi:type="dcterms:W3CDTF">2015-01-30T11:21:00Z</dcterms:modified>
</cp:coreProperties>
</file>