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4625E" w:rsidRPr="00E4625E">
        <w:rPr>
          <w:b/>
          <w:i w:val="0"/>
        </w:rPr>
        <w:t>1</w:t>
      </w:r>
    </w:p>
    <w:p w:rsidR="006F646A" w:rsidRDefault="0021060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625E" w:rsidRPr="00E4625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4625E" w:rsidRPr="00E4625E">
        <w:rPr>
          <w:b/>
        </w:rPr>
        <w:t>Modernizacja dróg gruntowych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4B9" w:rsidRDefault="003934B9">
      <w:r>
        <w:separator/>
      </w:r>
    </w:p>
  </w:endnote>
  <w:endnote w:type="continuationSeparator" w:id="0">
    <w:p w:rsidR="003934B9" w:rsidRDefault="0039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106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3D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4B9" w:rsidRDefault="003934B9">
      <w:r>
        <w:separator/>
      </w:r>
    </w:p>
  </w:footnote>
  <w:footnote w:type="continuationSeparator" w:id="0">
    <w:p w:rsidR="003934B9" w:rsidRDefault="00393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5E" w:rsidRDefault="00E462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5E" w:rsidRDefault="00E462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5E" w:rsidRDefault="00E462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DB1"/>
    <w:rsid w:val="000A5EC4"/>
    <w:rsid w:val="00210607"/>
    <w:rsid w:val="00212828"/>
    <w:rsid w:val="00271E63"/>
    <w:rsid w:val="00280712"/>
    <w:rsid w:val="002A7C88"/>
    <w:rsid w:val="003934B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A4799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E3DB1"/>
    <w:rsid w:val="00E4625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2015-01-27T10:54:00Z</dcterms:created>
  <dcterms:modified xsi:type="dcterms:W3CDTF">2015-01-27T10:54:00Z</dcterms:modified>
</cp:coreProperties>
</file>