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47F7C" w:rsidRPr="00D47F7C">
        <w:rPr>
          <w:b/>
          <w:i w:val="0"/>
        </w:rPr>
        <w:t>1</w:t>
      </w:r>
    </w:p>
    <w:p w:rsidR="006F646A" w:rsidRDefault="00004CB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47F7C" w:rsidRPr="00D47F7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47F7C" w:rsidRPr="00D47F7C">
        <w:rPr>
          <w:b/>
        </w:rPr>
        <w:t>Utrzymanie czystości i porządku w obrębie 148 przystanków komunikacyjnych, których właścicielem lub zarządzającym jest gmina Śrem oraz które położone są na jej obszarze.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698" w:rsidRDefault="00E71698">
      <w:r>
        <w:separator/>
      </w:r>
    </w:p>
  </w:endnote>
  <w:endnote w:type="continuationSeparator" w:id="0">
    <w:p w:rsidR="00E71698" w:rsidRDefault="00E71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04CB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47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47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3A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698" w:rsidRDefault="00E71698">
      <w:r>
        <w:separator/>
      </w:r>
    </w:p>
  </w:footnote>
  <w:footnote w:type="continuationSeparator" w:id="0">
    <w:p w:rsidR="00E71698" w:rsidRDefault="00E71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F7C" w:rsidRDefault="00D47F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F7C" w:rsidRDefault="00D47F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F7C" w:rsidRDefault="00D47F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ACC"/>
    <w:rsid w:val="00004CB7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47F7C"/>
    <w:rsid w:val="00D83ACC"/>
    <w:rsid w:val="00E71698"/>
    <w:rsid w:val="00FA47D9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2015-01-26T13:31:00Z</dcterms:created>
  <dcterms:modified xsi:type="dcterms:W3CDTF">2015-01-26T13:31:00Z</dcterms:modified>
</cp:coreProperties>
</file>