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C653D" w:rsidRPr="00FC653D">
        <w:rPr>
          <w:b/>
          <w:i w:val="0"/>
        </w:rPr>
        <w:t>2</w:t>
      </w:r>
    </w:p>
    <w:p w:rsidR="00CB6204" w:rsidRDefault="00AD47FD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C653D" w:rsidRPr="00FC653D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FC653D" w:rsidP="009A21D7">
      <w:pPr>
        <w:pStyle w:val="Tekstpodstawowywcity"/>
        <w:spacing w:line="360" w:lineRule="auto"/>
        <w:ind w:firstLine="0"/>
      </w:pPr>
      <w:r w:rsidRPr="00FC653D">
        <w:rPr>
          <w:b/>
        </w:rPr>
        <w:t>Utrzymanie czystości i porządku w obrębie 148 przystanków komunikacyjnych, których właścicielem lub zarządzającym jest gmina Śrem oraz które położone są na jej obszarze.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FC653D" w:rsidRPr="00FC653D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FC653D" w:rsidRPr="00FC653D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FC653D" w:rsidRPr="00FC653D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FC653D" w:rsidRPr="00FC653D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FC653D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BAD" w:rsidRDefault="007C1BAD">
      <w:r>
        <w:separator/>
      </w:r>
    </w:p>
  </w:endnote>
  <w:endnote w:type="continuationSeparator" w:id="0">
    <w:p w:rsidR="007C1BAD" w:rsidRDefault="007C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D47F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3DB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3DBE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53D" w:rsidRDefault="00FC653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BAD" w:rsidRDefault="007C1BAD">
      <w:r>
        <w:separator/>
      </w:r>
    </w:p>
  </w:footnote>
  <w:footnote w:type="continuationSeparator" w:id="0">
    <w:p w:rsidR="007C1BAD" w:rsidRDefault="007C1B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53D" w:rsidRDefault="00FC653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53D" w:rsidRDefault="00FC653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53D" w:rsidRDefault="00FC653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32B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23DBE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5C732B"/>
    <w:rsid w:val="00664D2F"/>
    <w:rsid w:val="006B51E7"/>
    <w:rsid w:val="006F0D25"/>
    <w:rsid w:val="00735508"/>
    <w:rsid w:val="00736B31"/>
    <w:rsid w:val="00747C6F"/>
    <w:rsid w:val="00756EB9"/>
    <w:rsid w:val="007A0507"/>
    <w:rsid w:val="007C1BAD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AD47F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  <w:rsid w:val="00FC6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956</Words>
  <Characters>5737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2015-01-26T13:32:00Z</dcterms:created>
  <dcterms:modified xsi:type="dcterms:W3CDTF">2015-01-26T13:32:00Z</dcterms:modified>
</cp:coreProperties>
</file>