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06621" w:rsidRPr="00C06621">
        <w:rPr>
          <w:b/>
          <w:i w:val="0"/>
        </w:rPr>
        <w:t>2</w:t>
      </w:r>
    </w:p>
    <w:p w:rsidR="00CB6204" w:rsidRDefault="00303DF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06621" w:rsidRPr="00C0662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06621" w:rsidP="009A21D7">
      <w:pPr>
        <w:pStyle w:val="Tekstpodstawowywcity"/>
        <w:spacing w:line="360" w:lineRule="auto"/>
        <w:ind w:firstLine="0"/>
      </w:pPr>
      <w:r w:rsidRPr="00C06621">
        <w:rPr>
          <w:b/>
        </w:rPr>
        <w:t>Modernizacja sieci kanalizacji deszczowej na terenie miasta i gminy Śrem w 2015 r.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06621" w:rsidRPr="00C0662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06621" w:rsidRPr="00C0662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06621" w:rsidRPr="00C0662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06621" w:rsidRPr="00C0662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C06621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559" w:rsidRDefault="00065559">
      <w:r>
        <w:separator/>
      </w:r>
    </w:p>
  </w:endnote>
  <w:endnote w:type="continuationSeparator" w:id="0">
    <w:p w:rsidR="00065559" w:rsidRDefault="0006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03DF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78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78B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621" w:rsidRDefault="00C066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559" w:rsidRDefault="00065559">
      <w:r>
        <w:separator/>
      </w:r>
    </w:p>
  </w:footnote>
  <w:footnote w:type="continuationSeparator" w:id="0">
    <w:p w:rsidR="00065559" w:rsidRDefault="00065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621" w:rsidRDefault="00C066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621" w:rsidRDefault="00C066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621" w:rsidRDefault="00C066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0A4"/>
    <w:rsid w:val="00002F64"/>
    <w:rsid w:val="00065559"/>
    <w:rsid w:val="000E6599"/>
    <w:rsid w:val="00111985"/>
    <w:rsid w:val="001614BA"/>
    <w:rsid w:val="001960A4"/>
    <w:rsid w:val="00264E38"/>
    <w:rsid w:val="002776BA"/>
    <w:rsid w:val="002B09A7"/>
    <w:rsid w:val="002B1E07"/>
    <w:rsid w:val="002C2DE7"/>
    <w:rsid w:val="002D3BDF"/>
    <w:rsid w:val="003024A8"/>
    <w:rsid w:val="00303DF4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06621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C78BD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2015-01-22T11:26:00Z</dcterms:created>
  <dcterms:modified xsi:type="dcterms:W3CDTF">2015-01-22T11:26:00Z</dcterms:modified>
</cp:coreProperties>
</file>