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56F91" w:rsidRPr="00656F91">
        <w:rPr>
          <w:b/>
          <w:i w:val="0"/>
        </w:rPr>
        <w:t>1</w:t>
      </w:r>
    </w:p>
    <w:p w:rsidR="006F646A" w:rsidRDefault="00393F5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56F91" w:rsidRPr="00656F9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56F91" w:rsidRPr="00656F91">
        <w:rPr>
          <w:b/>
        </w:rPr>
        <w:t>Odbiór i zagospodarowanie odpadów komunalnych z terenu miasta i wsi gminy Śrem (II przetarg)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1E1" w:rsidRDefault="005E31E1">
      <w:r>
        <w:separator/>
      </w:r>
    </w:p>
  </w:endnote>
  <w:endnote w:type="continuationSeparator" w:id="0">
    <w:p w:rsidR="005E31E1" w:rsidRDefault="005E3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93F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3F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3F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34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1E1" w:rsidRDefault="005E31E1">
      <w:r>
        <w:separator/>
      </w:r>
    </w:p>
  </w:footnote>
  <w:footnote w:type="continuationSeparator" w:id="0">
    <w:p w:rsidR="005E31E1" w:rsidRDefault="005E3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91" w:rsidRDefault="00656F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91" w:rsidRDefault="00656F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91" w:rsidRDefault="00656F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4BB"/>
    <w:rsid w:val="000A5EC4"/>
    <w:rsid w:val="00212828"/>
    <w:rsid w:val="00271E63"/>
    <w:rsid w:val="00280712"/>
    <w:rsid w:val="002A7C88"/>
    <w:rsid w:val="003234BB"/>
    <w:rsid w:val="00393F56"/>
    <w:rsid w:val="004B4F3F"/>
    <w:rsid w:val="004D3908"/>
    <w:rsid w:val="004F2D10"/>
    <w:rsid w:val="00586A2A"/>
    <w:rsid w:val="005D5E0B"/>
    <w:rsid w:val="005E31E1"/>
    <w:rsid w:val="00616A00"/>
    <w:rsid w:val="00656F91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2015-01-09T13:08:00Z</dcterms:created>
  <dcterms:modified xsi:type="dcterms:W3CDTF">2015-01-09T13:08:00Z</dcterms:modified>
</cp:coreProperties>
</file>