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C33037">
      <w:pPr>
        <w:spacing w:before="360"/>
        <w:rPr>
          <w:b/>
          <w:bCs/>
        </w:rPr>
      </w:pPr>
      <w:r w:rsidRPr="00C33037">
        <w:rPr>
          <w:b/>
          <w:bCs/>
        </w:rPr>
        <w:t>Gmina Śrem</w:t>
      </w:r>
    </w:p>
    <w:p w:rsidR="0033076C" w:rsidRDefault="00C33037">
      <w:pPr>
        <w:rPr>
          <w:b/>
          <w:bCs/>
        </w:rPr>
      </w:pPr>
      <w:r w:rsidRPr="00C33037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C33037">
        <w:rPr>
          <w:b/>
          <w:bCs/>
        </w:rPr>
        <w:t>1</w:t>
      </w:r>
    </w:p>
    <w:p w:rsidR="0033076C" w:rsidRDefault="00C33037">
      <w:pPr>
        <w:rPr>
          <w:b/>
          <w:bCs/>
        </w:rPr>
      </w:pPr>
      <w:r w:rsidRPr="00C33037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C33037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C33037" w:rsidRPr="00C33037">
        <w:rPr>
          <w:b/>
          <w:bCs/>
        </w:rPr>
        <w:t>ZP.271.41.2014.BSL/2</w:t>
      </w:r>
      <w:r>
        <w:tab/>
        <w:t xml:space="preserve"> </w:t>
      </w:r>
      <w:r w:rsidR="00C33037" w:rsidRPr="00C33037">
        <w:t>Śrem</w:t>
      </w:r>
      <w:r>
        <w:t xml:space="preserve"> dnia: </w:t>
      </w:r>
      <w:r w:rsidR="00C33037" w:rsidRPr="00C33037">
        <w:t>2014-12-19</w:t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C33037" w:rsidRPr="00C33037">
        <w:t>(t.j. Dz. U. z 2013 r. poz. 907, z późn. zm.)</w:t>
      </w:r>
      <w:r>
        <w:t xml:space="preserve"> </w:t>
      </w:r>
      <w:r>
        <w:rPr>
          <w:bCs/>
        </w:rPr>
        <w:t xml:space="preserve">w trybie </w:t>
      </w:r>
      <w:r w:rsidR="00C33037" w:rsidRPr="00C3303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C33037">
      <w:pPr>
        <w:spacing w:before="120" w:after="120"/>
        <w:jc w:val="center"/>
        <w:rPr>
          <w:b/>
        </w:rPr>
      </w:pPr>
      <w:r w:rsidRPr="00C33037">
        <w:rPr>
          <w:b/>
        </w:rPr>
        <w:t>Realizacja programów terapeutycznych dla osób uzależnionych od alkoholu i innych substancji psychoaktywnych i ich rodzin oraz dla osób związanych z przemocą w rodzinie, a także zajęć profilaktycznych w ww. zakresach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33037" w:rsidTr="00C205F3">
        <w:trPr>
          <w:cantSplit/>
        </w:trPr>
        <w:tc>
          <w:tcPr>
            <w:tcW w:w="9210" w:type="dxa"/>
          </w:tcPr>
          <w:p w:rsidR="00C33037" w:rsidRDefault="00C33037" w:rsidP="00C205F3">
            <w:pPr>
              <w:spacing w:line="360" w:lineRule="auto"/>
              <w:ind w:firstLine="284"/>
              <w:jc w:val="both"/>
              <w:rPr>
                <w:b/>
              </w:rPr>
            </w:pPr>
            <w:r w:rsidRPr="00C33037">
              <w:rPr>
                <w:b/>
              </w:rPr>
              <w:t>Bożena Maciek Haściło</w:t>
            </w:r>
          </w:p>
          <w:p w:rsidR="00C33037" w:rsidRDefault="00C33037" w:rsidP="00C205F3">
            <w:pPr>
              <w:spacing w:line="360" w:lineRule="auto"/>
              <w:ind w:firstLine="284"/>
              <w:jc w:val="both"/>
              <w:rPr>
                <w:b/>
              </w:rPr>
            </w:pPr>
            <w:r w:rsidRPr="00C33037">
              <w:rPr>
                <w:b/>
              </w:rPr>
              <w:t>Matejki</w:t>
            </w:r>
            <w:r>
              <w:rPr>
                <w:b/>
              </w:rPr>
              <w:t xml:space="preserve"> </w:t>
            </w:r>
            <w:r w:rsidRPr="00C33037">
              <w:rPr>
                <w:b/>
              </w:rPr>
              <w:t>28</w:t>
            </w:r>
          </w:p>
          <w:p w:rsidR="00C33037" w:rsidRDefault="00C33037" w:rsidP="00C205F3">
            <w:pPr>
              <w:spacing w:line="360" w:lineRule="auto"/>
              <w:ind w:firstLine="284"/>
              <w:jc w:val="both"/>
              <w:rPr>
                <w:b/>
              </w:rPr>
            </w:pPr>
            <w:r w:rsidRPr="00C33037">
              <w:rPr>
                <w:b/>
              </w:rPr>
              <w:t>62-040</w:t>
            </w:r>
            <w:r>
              <w:rPr>
                <w:b/>
              </w:rPr>
              <w:t xml:space="preserve"> </w:t>
            </w:r>
            <w:r w:rsidRPr="00C33037">
              <w:rPr>
                <w:b/>
              </w:rPr>
              <w:t>Puszczykowo</w:t>
            </w:r>
          </w:p>
          <w:p w:rsidR="00C33037" w:rsidRDefault="00C33037" w:rsidP="00C205F3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33037" w:rsidRDefault="00C33037" w:rsidP="00C205F3">
            <w:pPr>
              <w:spacing w:line="360" w:lineRule="auto"/>
              <w:ind w:firstLine="284"/>
              <w:jc w:val="both"/>
              <w:rPr>
                <w:b/>
              </w:rPr>
            </w:pPr>
            <w:r w:rsidRPr="00C33037">
              <w:t>Realizacja programów terapeutycznych dla osób uzależnionych od alkoholu i innych substancji psychoaktywnych i ich rodzin oraz dla osób związanych z przemocą w rodzinie, a także zajęć profilaktycznych w ww. zakresach</w:t>
            </w:r>
            <w:r>
              <w:t xml:space="preserve"> za cenę </w:t>
            </w:r>
            <w:r w:rsidRPr="00C33037">
              <w:rPr>
                <w:b/>
              </w:rPr>
              <w:t>110 000.00 zł</w:t>
            </w:r>
          </w:p>
          <w:p w:rsidR="00C33037" w:rsidRDefault="00C33037" w:rsidP="00C205F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33037" w:rsidRDefault="00C33037" w:rsidP="00C205F3">
            <w:pPr>
              <w:spacing w:line="360" w:lineRule="auto"/>
              <w:ind w:firstLine="284"/>
              <w:jc w:val="both"/>
            </w:pPr>
            <w:r w:rsidRPr="00C33037">
              <w:t>jedyna złożona oferta spełniająca wszys</w:t>
            </w:r>
            <w:r w:rsidR="0024143F">
              <w:t>t</w:t>
            </w:r>
            <w:bookmarkStart w:id="0" w:name="_GoBack"/>
            <w:bookmarkEnd w:id="0"/>
            <w:r w:rsidRPr="00C33037">
              <w:t>kie wymogi SIWZ oraz nie przekraczająca zaplanowanych środków na wykonanie zadania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C3303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3037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33037" w:rsidRPr="005811DF" w:rsidTr="00C205F3">
        <w:tc>
          <w:tcPr>
            <w:tcW w:w="540" w:type="dxa"/>
            <w:vAlign w:val="center"/>
          </w:tcPr>
          <w:p w:rsidR="00C33037" w:rsidRPr="005811DF" w:rsidRDefault="00C33037" w:rsidP="00C205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30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33037" w:rsidRPr="005811DF" w:rsidRDefault="00C33037" w:rsidP="00C205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3037">
              <w:rPr>
                <w:rFonts w:ascii="Times New Roman" w:hAnsi="Times New Roman" w:cs="Times New Roman"/>
                <w:bCs/>
                <w:sz w:val="18"/>
                <w:szCs w:val="18"/>
              </w:rPr>
              <w:t>Bożena Maciek Haściło</w:t>
            </w:r>
          </w:p>
          <w:p w:rsidR="00C33037" w:rsidRPr="005811DF" w:rsidRDefault="00C33037" w:rsidP="00C205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3037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Matejki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3037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33037" w:rsidRPr="005811DF" w:rsidRDefault="00C33037" w:rsidP="00C205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3037">
              <w:rPr>
                <w:rFonts w:ascii="Times New Roman" w:hAnsi="Times New Roman" w:cs="Times New Roman"/>
                <w:bCs/>
                <w:sz w:val="18"/>
                <w:szCs w:val="18"/>
              </w:rPr>
              <w:t>62-040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3037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  <w:p w:rsidR="00C33037" w:rsidRPr="005811DF" w:rsidRDefault="00C33037" w:rsidP="00C205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3303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33037" w:rsidRPr="005811DF" w:rsidRDefault="00C33037" w:rsidP="00C205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303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</w:t>
            </w:r>
            <w:r w:rsidRPr="00C3303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100,00</w:t>
            </w:r>
          </w:p>
        </w:tc>
        <w:tc>
          <w:tcPr>
            <w:tcW w:w="771" w:type="dxa"/>
            <w:vAlign w:val="center"/>
          </w:tcPr>
          <w:p w:rsidR="00C33037" w:rsidRPr="005811DF" w:rsidRDefault="00C33037" w:rsidP="00C205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33037" w:rsidRPr="005811DF" w:rsidRDefault="00C33037" w:rsidP="00C205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33037" w:rsidRPr="005811DF" w:rsidRDefault="00C33037" w:rsidP="00C205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33037" w:rsidRPr="005811DF" w:rsidRDefault="00C33037" w:rsidP="00C205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33037" w:rsidRPr="005811DF" w:rsidRDefault="00C33037" w:rsidP="00C205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33037" w:rsidRPr="005811DF" w:rsidRDefault="00C33037" w:rsidP="00C205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33037" w:rsidRPr="005811DF" w:rsidRDefault="00C33037" w:rsidP="00C205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303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C33037">
        <w:t xml:space="preserve"> </w:t>
      </w:r>
      <w:r w:rsidR="00C33037" w:rsidRPr="0012155B">
        <w:t xml:space="preserve"> nie krótszym niż 10 dni od dnia przesłania niniejszego zawiadomienia o wyborze najkorzystniejszej oferty</w:t>
      </w:r>
      <w:r w:rsidR="00C33037">
        <w:t>.</w:t>
      </w:r>
      <w:r w:rsidR="00C33037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C33037">
      <w:pPr>
        <w:spacing w:before="120" w:after="120"/>
        <w:ind w:left="4680"/>
        <w:jc w:val="center"/>
        <w:rPr>
          <w:bCs/>
          <w:vertAlign w:val="superscript"/>
        </w:rPr>
      </w:pPr>
      <w:r w:rsidRPr="00C33037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C33037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4A9" w:rsidRDefault="003524A9">
      <w:r>
        <w:separator/>
      </w:r>
    </w:p>
  </w:endnote>
  <w:endnote w:type="continuationSeparator" w:id="0">
    <w:p w:rsidR="003524A9" w:rsidRDefault="00352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037" w:rsidRDefault="00C3303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037" w:rsidRDefault="00C330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4A9" w:rsidRDefault="003524A9">
      <w:r>
        <w:separator/>
      </w:r>
    </w:p>
  </w:footnote>
  <w:footnote w:type="continuationSeparator" w:id="0">
    <w:p w:rsidR="003524A9" w:rsidRDefault="003524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037" w:rsidRDefault="00C330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037" w:rsidRDefault="00C330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037" w:rsidRDefault="00C330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D60"/>
    <w:rsid w:val="00034F15"/>
    <w:rsid w:val="00095FA1"/>
    <w:rsid w:val="000B6515"/>
    <w:rsid w:val="000D1E6C"/>
    <w:rsid w:val="000D6259"/>
    <w:rsid w:val="001F1559"/>
    <w:rsid w:val="001F67FA"/>
    <w:rsid w:val="002371E6"/>
    <w:rsid w:val="0024143F"/>
    <w:rsid w:val="00251690"/>
    <w:rsid w:val="002F587A"/>
    <w:rsid w:val="0033076C"/>
    <w:rsid w:val="003524A9"/>
    <w:rsid w:val="003C27EC"/>
    <w:rsid w:val="004B5777"/>
    <w:rsid w:val="005652D5"/>
    <w:rsid w:val="005811DF"/>
    <w:rsid w:val="00596F83"/>
    <w:rsid w:val="0060301B"/>
    <w:rsid w:val="00621DBF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33037"/>
    <w:rsid w:val="00D05A79"/>
    <w:rsid w:val="00D26C67"/>
    <w:rsid w:val="00D5181E"/>
    <w:rsid w:val="00E05A7A"/>
    <w:rsid w:val="00E4520D"/>
    <w:rsid w:val="00EB4311"/>
    <w:rsid w:val="00EC58CA"/>
    <w:rsid w:val="00EF36C3"/>
    <w:rsid w:val="00F03D60"/>
    <w:rsid w:val="00F973C8"/>
    <w:rsid w:val="00FF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1900-12-31T23:00:00Z</cp:lastPrinted>
  <dcterms:created xsi:type="dcterms:W3CDTF">2014-12-19T10:21:00Z</dcterms:created>
  <dcterms:modified xsi:type="dcterms:W3CDTF">2014-12-19T10:21:00Z</dcterms:modified>
</cp:coreProperties>
</file>