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66958" w:rsidRPr="00A66958">
        <w:rPr>
          <w:b/>
          <w:i w:val="0"/>
        </w:rPr>
        <w:t>2</w:t>
      </w:r>
    </w:p>
    <w:p w:rsidR="00CB6204" w:rsidRDefault="009F026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66958" w:rsidRPr="00A6695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66958" w:rsidP="009A21D7">
      <w:pPr>
        <w:pStyle w:val="Tekstpodstawowywcity"/>
        <w:spacing w:line="360" w:lineRule="auto"/>
        <w:ind w:firstLine="0"/>
      </w:pPr>
      <w:r w:rsidRPr="00A66958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66958" w:rsidRPr="00A66958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66958" w:rsidRPr="00A66958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A66958" w:rsidRPr="00A66958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66958" w:rsidRPr="00A66958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66958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95B" w:rsidRDefault="00F2395B">
      <w:r>
        <w:separator/>
      </w:r>
    </w:p>
  </w:endnote>
  <w:endnote w:type="continuationSeparator" w:id="0">
    <w:p w:rsidR="00F2395B" w:rsidRDefault="00F23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F026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A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2A5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958" w:rsidRDefault="00A669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95B" w:rsidRDefault="00F2395B">
      <w:r>
        <w:separator/>
      </w:r>
    </w:p>
  </w:footnote>
  <w:footnote w:type="continuationSeparator" w:id="0">
    <w:p w:rsidR="00F2395B" w:rsidRDefault="00F23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958" w:rsidRDefault="00A669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958" w:rsidRDefault="00A669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958" w:rsidRDefault="00A669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7A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4F2A54"/>
    <w:rsid w:val="00533E9F"/>
    <w:rsid w:val="00541CBB"/>
    <w:rsid w:val="0056132E"/>
    <w:rsid w:val="00582718"/>
    <w:rsid w:val="005A5013"/>
    <w:rsid w:val="005C3627"/>
    <w:rsid w:val="006057AB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F026D"/>
    <w:rsid w:val="00A24942"/>
    <w:rsid w:val="00A46EFE"/>
    <w:rsid w:val="00A66958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2395B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2014-12-12T13:25:00Z</dcterms:created>
  <dcterms:modified xsi:type="dcterms:W3CDTF">2014-12-12T13:25:00Z</dcterms:modified>
</cp:coreProperties>
</file>