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535EE6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F019D" w:rsidRPr="002F019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F019D" w:rsidRPr="002F019D">
        <w:rPr>
          <w:b/>
          <w:sz w:val="24"/>
        </w:rPr>
        <w:t>ZP.271.41.2014.BSL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F019D" w:rsidRPr="002F019D">
        <w:rPr>
          <w:b/>
        </w:rPr>
        <w:t>przetarg nieograniczony</w:t>
      </w:r>
      <w:r w:rsidR="00753DC1">
        <w:t xml:space="preserve"> na:</w:t>
      </w:r>
    </w:p>
    <w:p w:rsidR="0000184A" w:rsidRDefault="002F019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F019D">
        <w:rPr>
          <w:b/>
          <w:sz w:val="24"/>
          <w:szCs w:val="24"/>
        </w:rPr>
        <w:t>Realizacja programów terapeutycznych dla osób uzależnionych od alkoholu i innych substancji psychoaktywnych i ich rodzin oraz dla osób związanych z przemocą w rodzinie, a także zajęć profilaktycznych w ww. zakresach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F019D" w:rsidRPr="002F019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F019D" w:rsidRPr="002F019D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F019D" w:rsidRPr="002F019D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7EB" w:rsidRDefault="006B57EB">
      <w:r>
        <w:separator/>
      </w:r>
    </w:p>
  </w:endnote>
  <w:endnote w:type="continuationSeparator" w:id="0">
    <w:p w:rsidR="006B57EB" w:rsidRDefault="006B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35EE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7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7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9D" w:rsidRDefault="002F01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7EB" w:rsidRDefault="006B57EB">
      <w:r>
        <w:separator/>
      </w:r>
    </w:p>
  </w:footnote>
  <w:footnote w:type="continuationSeparator" w:id="0">
    <w:p w:rsidR="006B57EB" w:rsidRDefault="006B57E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9D" w:rsidRDefault="002F01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9D" w:rsidRDefault="002F01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9D" w:rsidRDefault="002F01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1A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19D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35EE6"/>
    <w:rsid w:val="0056132E"/>
    <w:rsid w:val="005A5013"/>
    <w:rsid w:val="005C3627"/>
    <w:rsid w:val="00641063"/>
    <w:rsid w:val="00664D2F"/>
    <w:rsid w:val="00697D36"/>
    <w:rsid w:val="006B51E7"/>
    <w:rsid w:val="006B57EB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31AD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171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BC6FD-C898-4079-9D94-05FF0D4C7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2014-12-12T13:25:00Z</dcterms:created>
  <dcterms:modified xsi:type="dcterms:W3CDTF">2014-12-12T13:25:00Z</dcterms:modified>
</cp:coreProperties>
</file>