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0628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BA1A83" w:rsidRDefault="00BA1A83">
      <w:pPr>
        <w:ind w:firstLine="3969"/>
        <w:rPr>
          <w:b/>
        </w:rPr>
      </w:pP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Gmina Śrem</w:t>
      </w:r>
    </w:p>
    <w:p w:rsidR="00E54E5A" w:rsidRDefault="00AC3AC1">
      <w:pPr>
        <w:ind w:left="3969"/>
        <w:rPr>
          <w:b/>
        </w:rPr>
      </w:pPr>
      <w:r w:rsidRPr="00AC3AC1">
        <w:rPr>
          <w:b/>
        </w:rPr>
        <w:t>Plac 20 Października</w:t>
      </w:r>
      <w:r w:rsidR="00E54E5A">
        <w:rPr>
          <w:b/>
        </w:rPr>
        <w:t xml:space="preserve"> </w:t>
      </w:r>
      <w:r w:rsidRPr="00AC3AC1">
        <w:rPr>
          <w:b/>
        </w:rPr>
        <w:t>1</w:t>
      </w: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63-100</w:t>
      </w:r>
      <w:r w:rsidR="00E54E5A">
        <w:rPr>
          <w:b/>
        </w:rPr>
        <w:t xml:space="preserve"> </w:t>
      </w:r>
      <w:r w:rsidRPr="00AC3AC1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BA1A83" w:rsidRDefault="00BA1A83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C3AC1" w:rsidRPr="00AC3AC1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AC3AC1" w:rsidRPr="00AC3AC1">
        <w:rPr>
          <w:b/>
        </w:rPr>
        <w:t>Odbiór i zagospodarowanie odpadów komunalnych z terenu miasta i wsi gminy Śrem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BA1A83" w:rsidRDefault="00BA1A83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D7532E" w:rsidTr="00D7532E">
        <w:trPr>
          <w:trHeight w:val="2930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1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i zagospodarowanie odpadów komunalnych z terenu miasta Śrem (Sektor I)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1</w:t>
            </w:r>
            <w:r>
              <w:t xml:space="preserve"> (okres </w:t>
            </w:r>
            <w:r w:rsidR="008D7201">
              <w:t>24</w:t>
            </w:r>
            <w:r>
              <w:t xml:space="preserve"> m-</w:t>
            </w:r>
            <w:proofErr w:type="spellStart"/>
            <w:r>
              <w:t>cy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D7532E">
        <w:trPr>
          <w:trHeight w:val="1415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D7532E" w:rsidTr="00D7532E">
        <w:trPr>
          <w:trHeight w:val="3103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2</w:t>
            </w:r>
          </w:p>
        </w:tc>
        <w:tc>
          <w:tcPr>
            <w:tcW w:w="7918" w:type="dxa"/>
          </w:tcPr>
          <w:p w:rsidR="00D7532E" w:rsidRPr="00AC3AC1" w:rsidRDefault="00D7532E" w:rsidP="00BD5C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AC3AC1">
              <w:t xml:space="preserve">odbiór i zagospodarowanie odpadów komunalnych 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AC3AC1">
              <w:t>z terenu wsi gminy Śrem (Sektor II)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2</w:t>
            </w:r>
            <w:r>
              <w:t xml:space="preserve"> (okres </w:t>
            </w:r>
            <w:r w:rsidR="008D7201">
              <w:t>24</w:t>
            </w:r>
            <w:r>
              <w:t xml:space="preserve"> m-</w:t>
            </w:r>
            <w:proofErr w:type="spellStart"/>
            <w:r>
              <w:t>cy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BD5CF9">
        <w:trPr>
          <w:trHeight w:val="872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8D7201" w:rsidTr="008D7201">
        <w:trPr>
          <w:trHeight w:val="3982"/>
        </w:trPr>
        <w:tc>
          <w:tcPr>
            <w:tcW w:w="1620" w:type="dxa"/>
          </w:tcPr>
          <w:p w:rsidR="008D7201" w:rsidRPr="00AC3AC1" w:rsidRDefault="008D7201" w:rsidP="00BD5CF9">
            <w:pPr>
              <w:spacing w:line="360" w:lineRule="auto"/>
              <w:jc w:val="both"/>
            </w:pPr>
            <w:r>
              <w:t>3</w:t>
            </w:r>
          </w:p>
        </w:tc>
        <w:tc>
          <w:tcPr>
            <w:tcW w:w="7918" w:type="dxa"/>
          </w:tcPr>
          <w:p w:rsidR="008D7201" w:rsidRPr="00C57DDD" w:rsidRDefault="008D7201" w:rsidP="008D7201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 xml:space="preserve">Odbiór i zagospodarowanie odpadów komunalnych </w:t>
            </w:r>
            <w:r>
              <w:t>zebranych z punktów selektywnego zbierania odpadów komunalnych obejmujących pojemniki typu „dzwon”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 xml:space="preserve">cena (C) za wykonanie zdania nr </w:t>
            </w:r>
            <w:r>
              <w:t>3</w:t>
            </w:r>
            <w:r>
              <w:t xml:space="preserve"> wynosi kwotę netto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 xml:space="preserve"> ....................... zł </w:t>
            </w:r>
            <w:r>
              <w:t>z</w:t>
            </w:r>
            <w:r>
              <w:t>a opróżnienie jednego pojemnika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>(słownie: ............................................................................. zł)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>wynosi kwotę brutto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>....................... zł za opróżnienie jednego pojemnika</w:t>
            </w:r>
            <w:r>
              <w:t xml:space="preserve"> </w:t>
            </w:r>
            <w:r>
              <w:t>(słownie: ............................................................................. zł).</w:t>
            </w:r>
            <w:bookmarkStart w:id="0" w:name="_GoBack"/>
            <w:bookmarkEnd w:id="0"/>
          </w:p>
          <w:p w:rsidR="008D7201" w:rsidRPr="008D7201" w:rsidRDefault="008D7201" w:rsidP="00BD5CF9">
            <w:pPr>
              <w:spacing w:line="360" w:lineRule="auto"/>
              <w:jc w:val="both"/>
            </w:pP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551" w:rsidRDefault="00435551">
      <w:r>
        <w:separator/>
      </w:r>
    </w:p>
  </w:endnote>
  <w:endnote w:type="continuationSeparator" w:id="0">
    <w:p w:rsidR="00435551" w:rsidRDefault="00435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720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551" w:rsidRDefault="00435551">
      <w:r>
        <w:separator/>
      </w:r>
    </w:p>
  </w:footnote>
  <w:footnote w:type="continuationSeparator" w:id="0">
    <w:p w:rsidR="00435551" w:rsidRDefault="00435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2"/>
    <w:rsid w:val="000F18FA"/>
    <w:rsid w:val="0016719D"/>
    <w:rsid w:val="0017671A"/>
    <w:rsid w:val="00306360"/>
    <w:rsid w:val="00354AC4"/>
    <w:rsid w:val="00435551"/>
    <w:rsid w:val="00637863"/>
    <w:rsid w:val="006703E0"/>
    <w:rsid w:val="00703495"/>
    <w:rsid w:val="00733F44"/>
    <w:rsid w:val="008D7201"/>
    <w:rsid w:val="00906286"/>
    <w:rsid w:val="00AC3AC1"/>
    <w:rsid w:val="00B21345"/>
    <w:rsid w:val="00BA1A83"/>
    <w:rsid w:val="00C33979"/>
    <w:rsid w:val="00C57DDD"/>
    <w:rsid w:val="00D7532E"/>
    <w:rsid w:val="00E54E5A"/>
    <w:rsid w:val="00EA6CD2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503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3</cp:revision>
  <cp:lastPrinted>2001-01-24T12:21:00Z</cp:lastPrinted>
  <dcterms:created xsi:type="dcterms:W3CDTF">2013-05-20T11:43:00Z</dcterms:created>
  <dcterms:modified xsi:type="dcterms:W3CDTF">2014-10-31T10:50:00Z</dcterms:modified>
</cp:coreProperties>
</file>