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210DA8">
      <w:pPr>
        <w:spacing w:before="360"/>
        <w:rPr>
          <w:b/>
          <w:bCs/>
        </w:rPr>
      </w:pPr>
      <w:r w:rsidRPr="00210DA8">
        <w:rPr>
          <w:b/>
          <w:bCs/>
        </w:rPr>
        <w:t>Gmina Śrem</w:t>
      </w:r>
    </w:p>
    <w:p w:rsidR="0033076C" w:rsidRDefault="00210DA8">
      <w:pPr>
        <w:rPr>
          <w:b/>
          <w:bCs/>
        </w:rPr>
      </w:pPr>
      <w:r w:rsidRPr="00210DA8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210DA8">
        <w:rPr>
          <w:b/>
          <w:bCs/>
        </w:rPr>
        <w:t>1</w:t>
      </w:r>
    </w:p>
    <w:p w:rsidR="0033076C" w:rsidRDefault="00210DA8">
      <w:pPr>
        <w:rPr>
          <w:b/>
          <w:bCs/>
        </w:rPr>
      </w:pPr>
      <w:r w:rsidRPr="00210DA8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210DA8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210DA8" w:rsidRPr="00210DA8">
        <w:rPr>
          <w:b/>
          <w:bCs/>
        </w:rPr>
        <w:t>ZP.271.37.2014.BSL/3</w:t>
      </w:r>
      <w:r>
        <w:tab/>
        <w:t xml:space="preserve"> </w:t>
      </w:r>
      <w:r w:rsidR="00210DA8" w:rsidRPr="00210DA8">
        <w:t>Śrem</w:t>
      </w:r>
      <w:r>
        <w:t xml:space="preserve"> dnia: </w:t>
      </w:r>
      <w:r w:rsidR="00210DA8" w:rsidRPr="00210DA8">
        <w:t>2014-10-10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210DA8" w:rsidRPr="00210DA8">
        <w:t>(</w:t>
      </w:r>
      <w:proofErr w:type="spellStart"/>
      <w:r w:rsidR="00210DA8" w:rsidRPr="00210DA8">
        <w:t>t.j</w:t>
      </w:r>
      <w:proofErr w:type="spellEnd"/>
      <w:r w:rsidR="00210DA8" w:rsidRPr="00210DA8">
        <w:t xml:space="preserve">. Dz. U. z 2013 r. poz. 907, z </w:t>
      </w:r>
      <w:proofErr w:type="spellStart"/>
      <w:r w:rsidR="00210DA8" w:rsidRPr="00210DA8">
        <w:t>późn</w:t>
      </w:r>
      <w:proofErr w:type="spellEnd"/>
      <w:r w:rsidR="00210DA8" w:rsidRPr="00210DA8">
        <w:t>. zm.)</w:t>
      </w:r>
      <w:r>
        <w:t xml:space="preserve"> </w:t>
      </w:r>
      <w:r>
        <w:rPr>
          <w:bCs/>
        </w:rPr>
        <w:t xml:space="preserve">w trybie </w:t>
      </w:r>
      <w:r w:rsidR="00210DA8" w:rsidRPr="00210DA8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210DA8">
      <w:pPr>
        <w:spacing w:before="120" w:after="120"/>
        <w:jc w:val="center"/>
        <w:rPr>
          <w:b/>
        </w:rPr>
      </w:pPr>
      <w:r w:rsidRPr="00210DA8">
        <w:rPr>
          <w:b/>
        </w:rPr>
        <w:t>Obsługa linii komunikacyjnych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210DA8" w:rsidTr="00AC07E6">
        <w:trPr>
          <w:cantSplit/>
        </w:trPr>
        <w:tc>
          <w:tcPr>
            <w:tcW w:w="9210" w:type="dxa"/>
          </w:tcPr>
          <w:p w:rsidR="00210DA8" w:rsidRDefault="00210DA8" w:rsidP="00AC07E6">
            <w:pPr>
              <w:spacing w:line="360" w:lineRule="auto"/>
              <w:ind w:firstLine="284"/>
              <w:jc w:val="both"/>
              <w:rPr>
                <w:b/>
              </w:rPr>
            </w:pPr>
            <w:r w:rsidRPr="00210DA8">
              <w:rPr>
                <w:b/>
              </w:rPr>
              <w:t>TOTEM (lider: Totem Artur Strzelec)</w:t>
            </w:r>
          </w:p>
          <w:p w:rsidR="00210DA8" w:rsidRDefault="00210DA8" w:rsidP="00AC07E6">
            <w:pPr>
              <w:spacing w:line="360" w:lineRule="auto"/>
              <w:ind w:firstLine="284"/>
              <w:jc w:val="both"/>
              <w:rPr>
                <w:b/>
              </w:rPr>
            </w:pPr>
            <w:r w:rsidRPr="00210DA8">
              <w:rPr>
                <w:b/>
              </w:rPr>
              <w:t>Nowowiejskiego</w:t>
            </w:r>
            <w:r>
              <w:rPr>
                <w:b/>
              </w:rPr>
              <w:t xml:space="preserve"> </w:t>
            </w:r>
            <w:r w:rsidRPr="00210DA8">
              <w:rPr>
                <w:b/>
              </w:rPr>
              <w:t>3</w:t>
            </w:r>
          </w:p>
          <w:p w:rsidR="00210DA8" w:rsidRDefault="00210DA8" w:rsidP="00AC07E6">
            <w:pPr>
              <w:spacing w:line="360" w:lineRule="auto"/>
              <w:ind w:firstLine="284"/>
              <w:jc w:val="both"/>
              <w:rPr>
                <w:b/>
              </w:rPr>
            </w:pPr>
            <w:r w:rsidRPr="00210DA8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210DA8">
              <w:rPr>
                <w:b/>
              </w:rPr>
              <w:t>Śrem</w:t>
            </w:r>
          </w:p>
          <w:p w:rsidR="00210DA8" w:rsidRDefault="00210DA8" w:rsidP="00AC07E6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210DA8" w:rsidRDefault="00210DA8" w:rsidP="00AC07E6">
            <w:pPr>
              <w:spacing w:line="360" w:lineRule="auto"/>
              <w:ind w:firstLine="284"/>
              <w:jc w:val="both"/>
              <w:rPr>
                <w:b/>
              </w:rPr>
            </w:pPr>
            <w:r w:rsidRPr="00210DA8">
              <w:t>Obsługa linii komunikacyjnych</w:t>
            </w:r>
            <w:r>
              <w:t xml:space="preserve"> za cenę </w:t>
            </w:r>
            <w:r w:rsidRPr="00210DA8">
              <w:rPr>
                <w:b/>
              </w:rPr>
              <w:t>4.80 zł</w:t>
            </w:r>
          </w:p>
          <w:p w:rsidR="00210DA8" w:rsidRDefault="00210DA8" w:rsidP="00AC07E6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210DA8" w:rsidRDefault="00210DA8" w:rsidP="00AC07E6">
            <w:pPr>
              <w:spacing w:line="360" w:lineRule="auto"/>
              <w:ind w:firstLine="284"/>
              <w:jc w:val="both"/>
            </w:pPr>
            <w:r w:rsidRPr="00210DA8">
              <w:t>jedyna złożona oferta 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210DA8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0DA8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210DA8" w:rsidRPr="005811DF" w:rsidTr="00AC07E6">
        <w:tc>
          <w:tcPr>
            <w:tcW w:w="540" w:type="dxa"/>
            <w:vAlign w:val="center"/>
          </w:tcPr>
          <w:p w:rsidR="00210DA8" w:rsidRPr="005811DF" w:rsidRDefault="00210DA8" w:rsidP="00AC07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0DA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210DA8" w:rsidRPr="005811DF" w:rsidRDefault="00210DA8" w:rsidP="00AC07E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0DA8">
              <w:rPr>
                <w:rFonts w:ascii="Times New Roman" w:hAnsi="Times New Roman" w:cs="Times New Roman"/>
                <w:bCs/>
                <w:sz w:val="18"/>
                <w:szCs w:val="18"/>
              </w:rPr>
              <w:t>TOTEM (lider: Totem Artur Strzelec)</w:t>
            </w:r>
          </w:p>
          <w:p w:rsidR="00210DA8" w:rsidRPr="005811DF" w:rsidRDefault="00210DA8" w:rsidP="00AC07E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0DA8">
              <w:rPr>
                <w:rFonts w:ascii="Times New Roman" w:hAnsi="Times New Roman" w:cs="Times New Roman"/>
                <w:bCs/>
                <w:sz w:val="18"/>
                <w:szCs w:val="18"/>
              </w:rPr>
              <w:t>Nowowiejskiego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10DA8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10DA8" w:rsidRPr="005811DF" w:rsidRDefault="00210DA8" w:rsidP="00AC07E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0DA8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10DA8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210DA8" w:rsidRPr="005811DF" w:rsidRDefault="00210DA8" w:rsidP="00AC07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10DA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210DA8" w:rsidRPr="005811DF" w:rsidRDefault="00210DA8" w:rsidP="00AC07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0DA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210DA8" w:rsidRPr="005811DF" w:rsidRDefault="00210DA8" w:rsidP="00AC07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210DA8" w:rsidRPr="005811DF" w:rsidRDefault="00210DA8" w:rsidP="00AC07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210DA8" w:rsidRPr="005811DF" w:rsidRDefault="00210DA8" w:rsidP="00AC07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210DA8" w:rsidRPr="005811DF" w:rsidRDefault="00210DA8" w:rsidP="00AC07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210DA8" w:rsidRPr="005811DF" w:rsidRDefault="00210DA8" w:rsidP="00AC07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210DA8" w:rsidRPr="005811DF" w:rsidRDefault="00210DA8" w:rsidP="00AC07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210DA8" w:rsidRPr="005811DF" w:rsidRDefault="00210DA8" w:rsidP="00AC07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0DA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210DA8">
            <w:r w:rsidRPr="00210DA8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lastRenderedPageBreak/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210DA8">
            <w:r w:rsidRPr="00210DA8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210DA8">
        <w:t xml:space="preserve"> </w:t>
      </w:r>
      <w:r w:rsidR="00210DA8" w:rsidRPr="0012155B">
        <w:t xml:space="preserve"> nie krótszym niż 10 dni od dnia przesłania niniejszego zawiadomienia o wyborze najkorzystniejszej oferty</w:t>
      </w:r>
      <w:r w:rsidR="00210DA8">
        <w:t>.</w:t>
      </w:r>
      <w:r w:rsidR="00210DA8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210DA8">
      <w:pPr>
        <w:spacing w:before="120" w:after="120"/>
        <w:ind w:left="4680"/>
        <w:jc w:val="center"/>
        <w:rPr>
          <w:bCs/>
          <w:vertAlign w:val="superscript"/>
        </w:rPr>
      </w:pPr>
      <w:r w:rsidRPr="00210DA8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210DA8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2CB6" w:rsidRDefault="00AD2CB6">
      <w:r>
        <w:separator/>
      </w:r>
    </w:p>
  </w:endnote>
  <w:endnote w:type="continuationSeparator" w:id="0">
    <w:p w:rsidR="00AD2CB6" w:rsidRDefault="00AD2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DA8" w:rsidRDefault="00210DA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DA8" w:rsidRDefault="00210DA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2CB6" w:rsidRDefault="00AD2CB6">
      <w:r>
        <w:separator/>
      </w:r>
    </w:p>
  </w:footnote>
  <w:footnote w:type="continuationSeparator" w:id="0">
    <w:p w:rsidR="00AD2CB6" w:rsidRDefault="00AD2C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DA8" w:rsidRDefault="00210DA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DA8" w:rsidRDefault="00210DA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DA8" w:rsidRDefault="00210D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6AA"/>
    <w:rsid w:val="00034F15"/>
    <w:rsid w:val="00095FA1"/>
    <w:rsid w:val="000B6515"/>
    <w:rsid w:val="000D1E6C"/>
    <w:rsid w:val="000D6259"/>
    <w:rsid w:val="001F1559"/>
    <w:rsid w:val="001F67FA"/>
    <w:rsid w:val="00210DA8"/>
    <w:rsid w:val="002371E6"/>
    <w:rsid w:val="00251690"/>
    <w:rsid w:val="002F587A"/>
    <w:rsid w:val="0033076C"/>
    <w:rsid w:val="003766AA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C367E"/>
    <w:rsid w:val="007E5104"/>
    <w:rsid w:val="007E7D8F"/>
    <w:rsid w:val="00802201"/>
    <w:rsid w:val="008113FF"/>
    <w:rsid w:val="008569BA"/>
    <w:rsid w:val="008C0372"/>
    <w:rsid w:val="00917FEB"/>
    <w:rsid w:val="00953D9A"/>
    <w:rsid w:val="00AD2CB6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313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2014-10-10T10:57:00Z</dcterms:created>
  <dcterms:modified xsi:type="dcterms:W3CDTF">2014-10-10T10:57:00Z</dcterms:modified>
</cp:coreProperties>
</file>