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D2B6C" w:rsidRPr="002D2B6C">
        <w:rPr>
          <w:b/>
          <w:i w:val="0"/>
        </w:rPr>
        <w:t>2</w:t>
      </w:r>
    </w:p>
    <w:p w:rsidR="00CB6204" w:rsidRDefault="009A3937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D2B6C" w:rsidRPr="002D2B6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2D2B6C" w:rsidP="009A21D7">
      <w:pPr>
        <w:pStyle w:val="Tekstpodstawowywcity"/>
        <w:spacing w:line="360" w:lineRule="auto"/>
        <w:ind w:firstLine="0"/>
      </w:pPr>
      <w:r w:rsidRPr="002D2B6C">
        <w:rPr>
          <w:b/>
        </w:rPr>
        <w:t>Remont lokalu mieszkalnego przy ul. Matuszewskiego 9/6 w Śremie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2D2B6C" w:rsidRPr="002D2B6C">
        <w:rPr>
          <w:szCs w:val="24"/>
        </w:rPr>
        <w:t>(</w:t>
      </w:r>
      <w:proofErr w:type="spellStart"/>
      <w:r w:rsidR="002D2B6C" w:rsidRPr="002D2B6C">
        <w:rPr>
          <w:szCs w:val="24"/>
        </w:rPr>
        <w:t>t.j</w:t>
      </w:r>
      <w:proofErr w:type="spellEnd"/>
      <w:r w:rsidR="002D2B6C" w:rsidRPr="002D2B6C">
        <w:rPr>
          <w:szCs w:val="24"/>
        </w:rPr>
        <w:t xml:space="preserve">. Dz. U. z 2013 r. poz. 907, z </w:t>
      </w:r>
      <w:proofErr w:type="spellStart"/>
      <w:r w:rsidR="002D2B6C" w:rsidRPr="002D2B6C">
        <w:rPr>
          <w:szCs w:val="24"/>
        </w:rPr>
        <w:t>późn</w:t>
      </w:r>
      <w:proofErr w:type="spellEnd"/>
      <w:r w:rsidR="002D2B6C" w:rsidRPr="002D2B6C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2D2B6C" w:rsidRPr="002D2B6C">
        <w:t>(</w:t>
      </w:r>
      <w:proofErr w:type="spellStart"/>
      <w:r w:rsidR="002D2B6C" w:rsidRPr="002D2B6C">
        <w:t>t.j</w:t>
      </w:r>
      <w:proofErr w:type="spellEnd"/>
      <w:r w:rsidR="002D2B6C" w:rsidRPr="002D2B6C">
        <w:t xml:space="preserve">. Dz. U. z 2013 r. </w:t>
      </w:r>
      <w:r w:rsidR="002D2B6C" w:rsidRPr="002D2B6C">
        <w:lastRenderedPageBreak/>
        <w:t xml:space="preserve">poz. 907, z </w:t>
      </w:r>
      <w:proofErr w:type="spellStart"/>
      <w:r w:rsidR="002D2B6C" w:rsidRPr="002D2B6C">
        <w:t>późn</w:t>
      </w:r>
      <w:proofErr w:type="spellEnd"/>
      <w:r w:rsidR="002D2B6C" w:rsidRPr="002D2B6C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2D2B6C" w:rsidRPr="002D2B6C">
        <w:t>(</w:t>
      </w:r>
      <w:proofErr w:type="spellStart"/>
      <w:r w:rsidR="002D2B6C" w:rsidRPr="002D2B6C">
        <w:t>t.j</w:t>
      </w:r>
      <w:proofErr w:type="spellEnd"/>
      <w:r w:rsidR="002D2B6C" w:rsidRPr="002D2B6C">
        <w:t xml:space="preserve">. Dz. U. z 2013 r. poz. 907, z </w:t>
      </w:r>
      <w:proofErr w:type="spellStart"/>
      <w:r w:rsidR="002D2B6C" w:rsidRPr="002D2B6C">
        <w:t>późn</w:t>
      </w:r>
      <w:proofErr w:type="spellEnd"/>
      <w:r w:rsidR="002D2B6C" w:rsidRPr="002D2B6C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2D2B6C" w:rsidRPr="002D2B6C">
        <w:t>(</w:t>
      </w:r>
      <w:proofErr w:type="spellStart"/>
      <w:r w:rsidR="002D2B6C" w:rsidRPr="002D2B6C">
        <w:t>t.j</w:t>
      </w:r>
      <w:proofErr w:type="spellEnd"/>
      <w:r w:rsidR="002D2B6C" w:rsidRPr="002D2B6C">
        <w:t xml:space="preserve">. Dz. U. z 2013 r. poz. 907, z </w:t>
      </w:r>
      <w:proofErr w:type="spellStart"/>
      <w:r w:rsidR="002D2B6C" w:rsidRPr="002D2B6C">
        <w:t>późn</w:t>
      </w:r>
      <w:proofErr w:type="spellEnd"/>
      <w:r w:rsidR="002D2B6C" w:rsidRPr="002D2B6C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9E6" w:rsidRDefault="009229E6">
      <w:r>
        <w:separator/>
      </w:r>
    </w:p>
  </w:endnote>
  <w:endnote w:type="continuationSeparator" w:id="0">
    <w:p w:rsidR="009229E6" w:rsidRDefault="00922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A393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60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604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B6C" w:rsidRDefault="002D2B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9E6" w:rsidRDefault="009229E6">
      <w:r>
        <w:separator/>
      </w:r>
    </w:p>
  </w:footnote>
  <w:footnote w:type="continuationSeparator" w:id="0">
    <w:p w:rsidR="009229E6" w:rsidRDefault="009229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B6C" w:rsidRDefault="002D2B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B6C" w:rsidRDefault="002D2B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B6C" w:rsidRDefault="002D2B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485"/>
    <w:rsid w:val="00002F64"/>
    <w:rsid w:val="000E6599"/>
    <w:rsid w:val="00111985"/>
    <w:rsid w:val="001614BA"/>
    <w:rsid w:val="00167FBD"/>
    <w:rsid w:val="001E6485"/>
    <w:rsid w:val="00264E38"/>
    <w:rsid w:val="002776BA"/>
    <w:rsid w:val="002B09A7"/>
    <w:rsid w:val="002B1E07"/>
    <w:rsid w:val="002C2DE7"/>
    <w:rsid w:val="002D2B6C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004D6"/>
    <w:rsid w:val="009229E6"/>
    <w:rsid w:val="009A21D7"/>
    <w:rsid w:val="009A393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6044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1055</Words>
  <Characters>6335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2014-09-12T11:44:00Z</dcterms:created>
  <dcterms:modified xsi:type="dcterms:W3CDTF">2014-09-12T11:44:00Z</dcterms:modified>
</cp:coreProperties>
</file>