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80CC4" w:rsidRPr="00D80CC4">
        <w:rPr>
          <w:b/>
          <w:i w:val="0"/>
        </w:rPr>
        <w:t>1</w:t>
      </w:r>
    </w:p>
    <w:p w:rsidR="006F646A" w:rsidRDefault="00A95093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80CC4" w:rsidRPr="00D80CC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80CC4" w:rsidRPr="00D80CC4">
        <w:rPr>
          <w:b/>
        </w:rPr>
        <w:t>Modernizacja nawierzchni ulic wokół Pl. 20 Października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443" w:rsidRDefault="00A63443">
      <w:r>
        <w:separator/>
      </w:r>
    </w:p>
  </w:endnote>
  <w:endnote w:type="continuationSeparator" w:id="0">
    <w:p w:rsidR="00A63443" w:rsidRDefault="00A63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A9509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47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47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2A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443" w:rsidRDefault="00A63443">
      <w:r>
        <w:separator/>
      </w:r>
    </w:p>
  </w:footnote>
  <w:footnote w:type="continuationSeparator" w:id="0">
    <w:p w:rsidR="00A63443" w:rsidRDefault="00A634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CC4" w:rsidRDefault="00D80C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CC4" w:rsidRDefault="00D80C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CC4" w:rsidRDefault="00D80C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A3E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0060B"/>
    <w:rsid w:val="00882B1D"/>
    <w:rsid w:val="008C6FD5"/>
    <w:rsid w:val="00945EA8"/>
    <w:rsid w:val="009A0497"/>
    <w:rsid w:val="009B1B93"/>
    <w:rsid w:val="00A146F3"/>
    <w:rsid w:val="00A520AD"/>
    <w:rsid w:val="00A63443"/>
    <w:rsid w:val="00A95093"/>
    <w:rsid w:val="00B34775"/>
    <w:rsid w:val="00B52793"/>
    <w:rsid w:val="00BF2504"/>
    <w:rsid w:val="00C17AA6"/>
    <w:rsid w:val="00C22A3E"/>
    <w:rsid w:val="00CA3550"/>
    <w:rsid w:val="00CB3539"/>
    <w:rsid w:val="00D23A0C"/>
    <w:rsid w:val="00D30B74"/>
    <w:rsid w:val="00D80CC4"/>
    <w:rsid w:val="00EC6297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1900-12-31T22:00:00Z</cp:lastPrinted>
  <dcterms:created xsi:type="dcterms:W3CDTF">2014-09-09T09:50:00Z</dcterms:created>
  <dcterms:modified xsi:type="dcterms:W3CDTF">2014-09-09T09:50:00Z</dcterms:modified>
</cp:coreProperties>
</file>