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3674F">
      <w:pPr>
        <w:spacing w:before="360"/>
        <w:rPr>
          <w:b/>
          <w:bCs/>
        </w:rPr>
      </w:pPr>
      <w:r w:rsidRPr="0053674F">
        <w:rPr>
          <w:b/>
          <w:bCs/>
        </w:rPr>
        <w:t>Gmina Śrem</w:t>
      </w:r>
    </w:p>
    <w:p w:rsidR="0033076C" w:rsidRDefault="0053674F">
      <w:pPr>
        <w:rPr>
          <w:b/>
          <w:bCs/>
        </w:rPr>
      </w:pPr>
      <w:r w:rsidRPr="0053674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3674F">
        <w:rPr>
          <w:b/>
          <w:bCs/>
        </w:rPr>
        <w:t>1</w:t>
      </w:r>
    </w:p>
    <w:p w:rsidR="0033076C" w:rsidRDefault="0053674F">
      <w:pPr>
        <w:rPr>
          <w:b/>
          <w:bCs/>
        </w:rPr>
      </w:pPr>
      <w:r w:rsidRPr="0053674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3674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3674F" w:rsidRPr="0053674F">
        <w:rPr>
          <w:b/>
          <w:bCs/>
        </w:rPr>
        <w:t>ZP.271.29.2014.BSL/3</w:t>
      </w:r>
      <w:r>
        <w:tab/>
        <w:t xml:space="preserve"> </w:t>
      </w:r>
      <w:r w:rsidR="0053674F" w:rsidRPr="0053674F">
        <w:t>Śrem</w:t>
      </w:r>
      <w:r>
        <w:t xml:space="preserve"> dnia: </w:t>
      </w:r>
      <w:r w:rsidR="0053674F" w:rsidRPr="0053674F">
        <w:t>2014-09-08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3674F" w:rsidRPr="0053674F">
        <w:t>(</w:t>
      </w:r>
      <w:proofErr w:type="spellStart"/>
      <w:r w:rsidR="0053674F" w:rsidRPr="0053674F">
        <w:t>t.j</w:t>
      </w:r>
      <w:proofErr w:type="spellEnd"/>
      <w:r w:rsidR="0053674F" w:rsidRPr="0053674F">
        <w:t xml:space="preserve">. Dz. U. z 2013 r. poz. 907, z </w:t>
      </w:r>
      <w:proofErr w:type="spellStart"/>
      <w:r w:rsidR="0053674F" w:rsidRPr="0053674F">
        <w:t>późn</w:t>
      </w:r>
      <w:proofErr w:type="spellEnd"/>
      <w:r w:rsidR="0053674F" w:rsidRPr="0053674F">
        <w:t>. zm.)</w:t>
      </w:r>
      <w:r>
        <w:t xml:space="preserve"> </w:t>
      </w:r>
      <w:r>
        <w:rPr>
          <w:bCs/>
        </w:rPr>
        <w:t xml:space="preserve">w trybie </w:t>
      </w:r>
      <w:r w:rsidR="0053674F" w:rsidRPr="0053674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3674F">
      <w:pPr>
        <w:spacing w:before="120" w:after="120"/>
        <w:jc w:val="center"/>
        <w:rPr>
          <w:b/>
        </w:rPr>
      </w:pPr>
      <w:r w:rsidRPr="0053674F">
        <w:rPr>
          <w:b/>
        </w:rPr>
        <w:t>Remont lokali mieszkalnych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3674F" w:rsidTr="00B04A2F">
        <w:trPr>
          <w:cantSplit/>
        </w:trPr>
        <w:tc>
          <w:tcPr>
            <w:tcW w:w="9210" w:type="dxa"/>
          </w:tcPr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 xml:space="preserve">Stolarstwo </w:t>
            </w:r>
            <w:proofErr w:type="spellStart"/>
            <w:r w:rsidRPr="0053674F">
              <w:rPr>
                <w:b/>
              </w:rPr>
              <w:t>Hołderny</w:t>
            </w:r>
            <w:proofErr w:type="spellEnd"/>
            <w:r w:rsidRPr="0053674F">
              <w:rPr>
                <w:b/>
              </w:rPr>
              <w:t xml:space="preserve"> Adam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53674F">
              <w:rPr>
                <w:b/>
              </w:rPr>
              <w:t>2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3674F">
              <w:rPr>
                <w:b/>
              </w:rPr>
              <w:t>Mechlin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t>Remont lokalu mieszkalnego przy ul. Chłapowskiego 14/7 w Śremie</w:t>
            </w:r>
            <w:r>
              <w:t xml:space="preserve"> za cenę </w:t>
            </w:r>
            <w:r w:rsidRPr="0053674F">
              <w:rPr>
                <w:b/>
              </w:rPr>
              <w:t>13 694.40 zł</w:t>
            </w:r>
          </w:p>
          <w:p w:rsidR="0053674F" w:rsidRDefault="0053674F" w:rsidP="00B04A2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</w:pPr>
            <w:r w:rsidRPr="0053674F">
              <w:t>oferta najkorzystniejsza cenowo w zadaniu, spełniająca wszystkie wymogi SIWZ</w:t>
            </w:r>
          </w:p>
        </w:tc>
      </w:tr>
      <w:tr w:rsidR="0053674F" w:rsidTr="00B04A2F">
        <w:trPr>
          <w:cantSplit/>
        </w:trPr>
        <w:tc>
          <w:tcPr>
            <w:tcW w:w="9210" w:type="dxa"/>
          </w:tcPr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 xml:space="preserve">PHU SMOCZYK Radzisław </w:t>
            </w:r>
            <w:proofErr w:type="spellStart"/>
            <w:r w:rsidRPr="0053674F">
              <w:rPr>
                <w:b/>
              </w:rPr>
              <w:t>Smoczyk</w:t>
            </w:r>
            <w:proofErr w:type="spellEnd"/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53674F">
              <w:rPr>
                <w:b/>
              </w:rPr>
              <w:t>22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53674F">
              <w:rPr>
                <w:b/>
              </w:rPr>
              <w:t>Leszno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t>Remont lokalu mieszkalnego przy ul. Tylna 5/8 w Śremie</w:t>
            </w:r>
            <w:r>
              <w:t xml:space="preserve"> za cenę </w:t>
            </w:r>
            <w:r w:rsidRPr="0053674F">
              <w:rPr>
                <w:b/>
              </w:rPr>
              <w:t>58 236.81 zł</w:t>
            </w:r>
          </w:p>
          <w:p w:rsidR="0053674F" w:rsidRDefault="0053674F" w:rsidP="00B04A2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</w:pPr>
            <w:r w:rsidRPr="0053674F">
              <w:t>oferta najkorzystniejsza cenowo w zadaniu, spełniająca wszystkie wymogi SIWZ</w:t>
            </w:r>
          </w:p>
        </w:tc>
      </w:tr>
      <w:tr w:rsidR="0053674F" w:rsidTr="00B04A2F">
        <w:trPr>
          <w:cantSplit/>
        </w:trPr>
        <w:tc>
          <w:tcPr>
            <w:tcW w:w="9210" w:type="dxa"/>
          </w:tcPr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lastRenderedPageBreak/>
              <w:t xml:space="preserve">PHU SMOCZYK Radzisław </w:t>
            </w:r>
            <w:proofErr w:type="spellStart"/>
            <w:r w:rsidRPr="0053674F">
              <w:rPr>
                <w:b/>
              </w:rPr>
              <w:t>Smoczyk</w:t>
            </w:r>
            <w:proofErr w:type="spellEnd"/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53674F">
              <w:rPr>
                <w:b/>
              </w:rPr>
              <w:t>22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53674F">
              <w:rPr>
                <w:b/>
              </w:rPr>
              <w:t>Leszno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t>Remont lokalu mieszkalnego przy ul. Stary Rynek 1/3 w Śremie</w:t>
            </w:r>
            <w:r>
              <w:t xml:space="preserve"> za cenę </w:t>
            </w:r>
            <w:r w:rsidRPr="0053674F">
              <w:rPr>
                <w:b/>
              </w:rPr>
              <w:t>16 835.09 zł</w:t>
            </w:r>
          </w:p>
          <w:p w:rsidR="0053674F" w:rsidRDefault="0053674F" w:rsidP="00B04A2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</w:pPr>
            <w:r w:rsidRPr="0053674F">
              <w:t>oferta najkorzystniejsza cenowo w zadaniu, spełniająca wszystkie wymogi SIWZ</w:t>
            </w:r>
          </w:p>
        </w:tc>
      </w:tr>
      <w:tr w:rsidR="0053674F" w:rsidTr="00B04A2F">
        <w:trPr>
          <w:cantSplit/>
        </w:trPr>
        <w:tc>
          <w:tcPr>
            <w:tcW w:w="9210" w:type="dxa"/>
          </w:tcPr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 xml:space="preserve">PHU SMOCZYK Radzisław </w:t>
            </w:r>
            <w:proofErr w:type="spellStart"/>
            <w:r w:rsidRPr="0053674F">
              <w:rPr>
                <w:b/>
              </w:rPr>
              <w:t>Smoczyk</w:t>
            </w:r>
            <w:proofErr w:type="spellEnd"/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53674F">
              <w:rPr>
                <w:b/>
              </w:rPr>
              <w:t>22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53674F">
              <w:rPr>
                <w:b/>
              </w:rPr>
              <w:t>Leszno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  <w:rPr>
                <w:b/>
              </w:rPr>
            </w:pPr>
            <w:r w:rsidRPr="0053674F">
              <w:t>Remont lokalu mieszkalnego przy ul. Kochanowskiego 5/6 w Śremie</w:t>
            </w:r>
            <w:r>
              <w:t xml:space="preserve"> za cenę </w:t>
            </w:r>
            <w:r w:rsidRPr="0053674F">
              <w:rPr>
                <w:b/>
              </w:rPr>
              <w:t>13 848.21 zł</w:t>
            </w:r>
          </w:p>
          <w:p w:rsidR="0053674F" w:rsidRDefault="0053674F" w:rsidP="00B04A2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3674F" w:rsidRDefault="0053674F" w:rsidP="00B04A2F">
            <w:pPr>
              <w:spacing w:line="360" w:lineRule="auto"/>
              <w:ind w:firstLine="284"/>
              <w:jc w:val="both"/>
            </w:pPr>
            <w:r w:rsidRPr="0053674F">
              <w:t>oferta najkorzystniejsza cenowo w zadaniu,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3674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53674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53674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53674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3674F" w:rsidRPr="005811DF" w:rsidTr="00B04A2F">
        <w:tc>
          <w:tcPr>
            <w:tcW w:w="54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3674F" w:rsidRPr="005811DF" w:rsidTr="00B04A2F">
        <w:tc>
          <w:tcPr>
            <w:tcW w:w="54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91,55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91,55</w:t>
            </w:r>
          </w:p>
        </w:tc>
      </w:tr>
      <w:tr w:rsidR="0053674F" w:rsidRPr="005811DF" w:rsidTr="00B04A2F">
        <w:tc>
          <w:tcPr>
            <w:tcW w:w="54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3674F" w:rsidRPr="005811DF" w:rsidTr="00B04A2F">
        <w:tc>
          <w:tcPr>
            <w:tcW w:w="54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80,37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80,37</w:t>
            </w:r>
          </w:p>
        </w:tc>
      </w:tr>
      <w:tr w:rsidR="0053674F" w:rsidRPr="005811DF" w:rsidTr="00B04A2F">
        <w:tc>
          <w:tcPr>
            <w:tcW w:w="54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3674F" w:rsidRPr="005811DF" w:rsidTr="00B04A2F">
        <w:tc>
          <w:tcPr>
            <w:tcW w:w="54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97,09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97,09</w:t>
            </w:r>
          </w:p>
        </w:tc>
      </w:tr>
      <w:tr w:rsidR="0053674F" w:rsidRPr="005811DF" w:rsidTr="00B04A2F">
        <w:tc>
          <w:tcPr>
            <w:tcW w:w="54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3674F" w:rsidRPr="005811DF" w:rsidTr="00B04A2F">
        <w:tc>
          <w:tcPr>
            <w:tcW w:w="54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52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3674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75,16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3674F" w:rsidRPr="005811DF" w:rsidRDefault="0053674F" w:rsidP="00B04A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74F">
              <w:rPr>
                <w:rFonts w:ascii="Times New Roman" w:hAnsi="Times New Roman" w:cs="Times New Roman"/>
                <w:sz w:val="18"/>
                <w:szCs w:val="18"/>
              </w:rPr>
              <w:t xml:space="preserve">  75,16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3674F">
            <w:r w:rsidRPr="0053674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3674F">
            <w:r w:rsidRPr="0053674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3674F">
        <w:t xml:space="preserve"> </w:t>
      </w:r>
      <w:r w:rsidR="0053674F" w:rsidRPr="0012155B">
        <w:t xml:space="preserve"> nie krótszym niż 10 dni od dnia przesłania niniejszego zawiadomienia o wyborze najkorzystniejszej oferty</w:t>
      </w:r>
      <w:r w:rsidR="0053674F">
        <w:t>.</w:t>
      </w:r>
      <w:r w:rsidR="0053674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3674F">
      <w:pPr>
        <w:spacing w:before="120" w:after="120"/>
        <w:ind w:left="4680"/>
        <w:jc w:val="center"/>
        <w:rPr>
          <w:bCs/>
          <w:vertAlign w:val="superscript"/>
        </w:rPr>
      </w:pPr>
      <w:r w:rsidRPr="0053674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3674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2D4" w:rsidRDefault="006842D4">
      <w:r>
        <w:separator/>
      </w:r>
    </w:p>
  </w:endnote>
  <w:endnote w:type="continuationSeparator" w:id="0">
    <w:p w:rsidR="006842D4" w:rsidRDefault="00684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74F" w:rsidRDefault="005367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74F" w:rsidRDefault="005367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2D4" w:rsidRDefault="006842D4">
      <w:r>
        <w:separator/>
      </w:r>
    </w:p>
  </w:footnote>
  <w:footnote w:type="continuationSeparator" w:id="0">
    <w:p w:rsidR="006842D4" w:rsidRDefault="00684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74F" w:rsidRDefault="005367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74F" w:rsidRDefault="005367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74F" w:rsidRDefault="005367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640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3674F"/>
    <w:rsid w:val="005652D5"/>
    <w:rsid w:val="005811DF"/>
    <w:rsid w:val="00596F83"/>
    <w:rsid w:val="0060301B"/>
    <w:rsid w:val="00654E82"/>
    <w:rsid w:val="006842D4"/>
    <w:rsid w:val="0068637A"/>
    <w:rsid w:val="006B7962"/>
    <w:rsid w:val="006F0507"/>
    <w:rsid w:val="007C47CD"/>
    <w:rsid w:val="007E5104"/>
    <w:rsid w:val="007E7D8F"/>
    <w:rsid w:val="00802201"/>
    <w:rsid w:val="008113FF"/>
    <w:rsid w:val="008569BA"/>
    <w:rsid w:val="008C0372"/>
    <w:rsid w:val="00917FEB"/>
    <w:rsid w:val="00953D9A"/>
    <w:rsid w:val="00AA0640"/>
    <w:rsid w:val="00AD5B8D"/>
    <w:rsid w:val="00AE6513"/>
    <w:rsid w:val="00B37924"/>
    <w:rsid w:val="00B572C9"/>
    <w:rsid w:val="00BA1245"/>
    <w:rsid w:val="00D05A79"/>
    <w:rsid w:val="00D26C67"/>
    <w:rsid w:val="00D5181E"/>
    <w:rsid w:val="00E05A7A"/>
    <w:rsid w:val="00E4520D"/>
    <w:rsid w:val="00EB4311"/>
    <w:rsid w:val="00EF36C3"/>
    <w:rsid w:val="00EF3F4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2014-09-08T07:59:00Z</dcterms:created>
  <dcterms:modified xsi:type="dcterms:W3CDTF">2014-09-08T09:44:00Z</dcterms:modified>
</cp:coreProperties>
</file>