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473D9" w:rsidRPr="006473D9">
        <w:rPr>
          <w:b/>
          <w:i w:val="0"/>
        </w:rPr>
        <w:t>1</w:t>
      </w:r>
    </w:p>
    <w:p w:rsidR="006F646A" w:rsidRDefault="00F7366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473D9" w:rsidRPr="006473D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473D9" w:rsidRPr="006473D9">
        <w:rPr>
          <w:b/>
        </w:rPr>
        <w:t>Modernizacja ul. Staszica od ul. Grunwaldzkiej do Chłapowskiego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5FB" w:rsidRDefault="003565FB">
      <w:r>
        <w:separator/>
      </w:r>
    </w:p>
  </w:endnote>
  <w:endnote w:type="continuationSeparator" w:id="0">
    <w:p w:rsidR="003565FB" w:rsidRDefault="00356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7366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0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3F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5FB" w:rsidRDefault="003565FB">
      <w:r>
        <w:separator/>
      </w:r>
    </w:p>
  </w:footnote>
  <w:footnote w:type="continuationSeparator" w:id="0">
    <w:p w:rsidR="003565FB" w:rsidRDefault="00356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3D9" w:rsidRDefault="006473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3D9" w:rsidRDefault="006473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3D9" w:rsidRDefault="006473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F0C"/>
    <w:rsid w:val="000A5EC4"/>
    <w:rsid w:val="00212828"/>
    <w:rsid w:val="00271E63"/>
    <w:rsid w:val="00280712"/>
    <w:rsid w:val="002940BB"/>
    <w:rsid w:val="002A7C88"/>
    <w:rsid w:val="00323F0C"/>
    <w:rsid w:val="003565FB"/>
    <w:rsid w:val="004B4F3F"/>
    <w:rsid w:val="004D3908"/>
    <w:rsid w:val="004F2D10"/>
    <w:rsid w:val="00586A2A"/>
    <w:rsid w:val="005D5E0B"/>
    <w:rsid w:val="00616A00"/>
    <w:rsid w:val="006473D9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7366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2014-08-21T11:33:00Z</dcterms:created>
  <dcterms:modified xsi:type="dcterms:W3CDTF">2014-08-21T11:33:00Z</dcterms:modified>
</cp:coreProperties>
</file>