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62E05" w:rsidRPr="00362E05">
        <w:rPr>
          <w:b/>
          <w:i w:val="0"/>
        </w:rPr>
        <w:t>1</w:t>
      </w:r>
    </w:p>
    <w:p w:rsidR="006F646A" w:rsidRDefault="005201C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62E05" w:rsidRPr="00362E0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62E05" w:rsidRPr="00362E05">
        <w:rPr>
          <w:b/>
        </w:rPr>
        <w:t>Remont lokali mieszkalnych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A4E" w:rsidRDefault="00F16A4E">
      <w:r>
        <w:separator/>
      </w:r>
    </w:p>
  </w:endnote>
  <w:endnote w:type="continuationSeparator" w:id="0">
    <w:p w:rsidR="00F16A4E" w:rsidRDefault="00F16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201C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9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9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62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A4E" w:rsidRDefault="00F16A4E">
      <w:r>
        <w:separator/>
      </w:r>
    </w:p>
  </w:footnote>
  <w:footnote w:type="continuationSeparator" w:id="0">
    <w:p w:rsidR="00F16A4E" w:rsidRDefault="00F16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E05" w:rsidRDefault="00362E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E05" w:rsidRDefault="00362E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E05" w:rsidRDefault="00362E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20D"/>
    <w:rsid w:val="000A5EC4"/>
    <w:rsid w:val="00174993"/>
    <w:rsid w:val="00212828"/>
    <w:rsid w:val="00271E63"/>
    <w:rsid w:val="00280712"/>
    <w:rsid w:val="002A7C88"/>
    <w:rsid w:val="00362E05"/>
    <w:rsid w:val="004B4F3F"/>
    <w:rsid w:val="004D3908"/>
    <w:rsid w:val="004F2D10"/>
    <w:rsid w:val="005201C1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C620D"/>
    <w:rsid w:val="00F16A4E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2014-08-20T12:23:00Z</dcterms:created>
  <dcterms:modified xsi:type="dcterms:W3CDTF">2014-08-20T12:23:00Z</dcterms:modified>
</cp:coreProperties>
</file>