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3E4B3B">
      <w:pPr>
        <w:spacing w:before="360"/>
        <w:rPr>
          <w:b/>
          <w:bCs/>
        </w:rPr>
      </w:pPr>
      <w:r w:rsidRPr="003E4B3B">
        <w:rPr>
          <w:b/>
          <w:bCs/>
        </w:rPr>
        <w:t>Gmina Śrem</w:t>
      </w:r>
    </w:p>
    <w:p w:rsidR="0033076C" w:rsidRDefault="003E4B3B">
      <w:pPr>
        <w:rPr>
          <w:b/>
          <w:bCs/>
        </w:rPr>
      </w:pPr>
      <w:r w:rsidRPr="003E4B3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3E4B3B">
        <w:rPr>
          <w:b/>
          <w:bCs/>
        </w:rPr>
        <w:t>1</w:t>
      </w:r>
    </w:p>
    <w:p w:rsidR="0033076C" w:rsidRDefault="003E4B3B">
      <w:pPr>
        <w:rPr>
          <w:b/>
          <w:bCs/>
        </w:rPr>
      </w:pPr>
      <w:r w:rsidRPr="003E4B3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3E4B3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E4B3B" w:rsidRPr="003E4B3B">
        <w:rPr>
          <w:b/>
          <w:bCs/>
        </w:rPr>
        <w:t>ZP.271.27.2014.BSL/3</w:t>
      </w:r>
      <w:r>
        <w:tab/>
        <w:t xml:space="preserve"> </w:t>
      </w:r>
      <w:r w:rsidR="003E4B3B" w:rsidRPr="003E4B3B">
        <w:t>Śrem</w:t>
      </w:r>
      <w:r>
        <w:t xml:space="preserve"> dnia: </w:t>
      </w:r>
      <w:r w:rsidR="003E4B3B" w:rsidRPr="003E4B3B">
        <w:t>2014-08-19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3E4B3B" w:rsidRPr="003E4B3B">
        <w:t>(</w:t>
      </w:r>
      <w:proofErr w:type="spellStart"/>
      <w:r w:rsidR="003E4B3B" w:rsidRPr="003E4B3B">
        <w:t>t.j</w:t>
      </w:r>
      <w:proofErr w:type="spellEnd"/>
      <w:r w:rsidR="003E4B3B" w:rsidRPr="003E4B3B">
        <w:t xml:space="preserve">. Dz. U. z 2013 r. poz. 907, z </w:t>
      </w:r>
      <w:proofErr w:type="spellStart"/>
      <w:r w:rsidR="003E4B3B" w:rsidRPr="003E4B3B">
        <w:t>późn</w:t>
      </w:r>
      <w:proofErr w:type="spellEnd"/>
      <w:r w:rsidR="003E4B3B" w:rsidRPr="003E4B3B">
        <w:t>. zm.)</w:t>
      </w:r>
      <w:r>
        <w:t xml:space="preserve"> </w:t>
      </w:r>
      <w:r>
        <w:rPr>
          <w:bCs/>
        </w:rPr>
        <w:t xml:space="preserve">w trybie </w:t>
      </w:r>
      <w:r w:rsidR="003E4B3B" w:rsidRPr="003E4B3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3E4B3B">
      <w:pPr>
        <w:spacing w:before="120" w:after="120"/>
        <w:jc w:val="center"/>
        <w:rPr>
          <w:b/>
        </w:rPr>
      </w:pPr>
      <w:r w:rsidRPr="003E4B3B">
        <w:rPr>
          <w:b/>
        </w:rPr>
        <w:t>Remont dachu świetlicy wiejskiej w Pyszącej. Remont podestu wraz z schodami przy wejściu do biblioteki w budynku świetlicy wiejskiej w Błociszewie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E4B3B" w:rsidTr="00151AA2">
        <w:trPr>
          <w:cantSplit/>
        </w:trPr>
        <w:tc>
          <w:tcPr>
            <w:tcW w:w="9210" w:type="dxa"/>
          </w:tcPr>
          <w:p w:rsidR="003E4B3B" w:rsidRDefault="003E4B3B" w:rsidP="00151AA2">
            <w:pPr>
              <w:spacing w:line="360" w:lineRule="auto"/>
              <w:ind w:firstLine="284"/>
              <w:jc w:val="both"/>
              <w:rPr>
                <w:b/>
              </w:rPr>
            </w:pPr>
            <w:r w:rsidRPr="003E4B3B">
              <w:rPr>
                <w:b/>
              </w:rPr>
              <w:t>ART B-BIS Janiszewski Bartosz</w:t>
            </w:r>
          </w:p>
          <w:p w:rsidR="003E4B3B" w:rsidRDefault="003E4B3B" w:rsidP="00151AA2">
            <w:pPr>
              <w:spacing w:line="360" w:lineRule="auto"/>
              <w:ind w:firstLine="284"/>
              <w:jc w:val="both"/>
              <w:rPr>
                <w:b/>
              </w:rPr>
            </w:pPr>
            <w:r w:rsidRPr="003E4B3B">
              <w:rPr>
                <w:b/>
              </w:rPr>
              <w:t>Tadeusza Kościuszki</w:t>
            </w:r>
            <w:r>
              <w:rPr>
                <w:b/>
              </w:rPr>
              <w:t xml:space="preserve"> </w:t>
            </w:r>
            <w:r w:rsidRPr="003E4B3B">
              <w:rPr>
                <w:b/>
              </w:rPr>
              <w:t>4</w:t>
            </w:r>
          </w:p>
          <w:p w:rsidR="003E4B3B" w:rsidRDefault="003E4B3B" w:rsidP="00151AA2">
            <w:pPr>
              <w:spacing w:line="360" w:lineRule="auto"/>
              <w:ind w:firstLine="284"/>
              <w:jc w:val="both"/>
              <w:rPr>
                <w:b/>
              </w:rPr>
            </w:pPr>
            <w:r w:rsidRPr="003E4B3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3E4B3B">
              <w:rPr>
                <w:b/>
              </w:rPr>
              <w:t>Śrem</w:t>
            </w:r>
          </w:p>
          <w:p w:rsidR="003E4B3B" w:rsidRDefault="003E4B3B" w:rsidP="00151AA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3E4B3B" w:rsidRPr="003E4B3B" w:rsidRDefault="003E4B3B" w:rsidP="00151AA2">
            <w:pPr>
              <w:spacing w:line="360" w:lineRule="auto"/>
              <w:ind w:firstLine="284"/>
              <w:jc w:val="both"/>
            </w:pPr>
            <w:r w:rsidRPr="003E4B3B">
              <w:t xml:space="preserve">Remont dachu świetlicy wiejskiej w Pyszącej. </w:t>
            </w:r>
          </w:p>
          <w:p w:rsidR="003E4B3B" w:rsidRDefault="003E4B3B" w:rsidP="00151AA2">
            <w:pPr>
              <w:spacing w:line="360" w:lineRule="auto"/>
              <w:ind w:firstLine="284"/>
              <w:jc w:val="both"/>
              <w:rPr>
                <w:b/>
              </w:rPr>
            </w:pPr>
            <w:r w:rsidRPr="003E4B3B">
              <w:t>Remont podestu wraz z schodami przy wejściu do biblioteki w budynku świetlicy wiejskiej w Błociszewie.</w:t>
            </w:r>
            <w:r>
              <w:t xml:space="preserve"> za cenę </w:t>
            </w:r>
            <w:r w:rsidRPr="003E4B3B">
              <w:rPr>
                <w:b/>
              </w:rPr>
              <w:t>12 414.27 zł</w:t>
            </w:r>
          </w:p>
          <w:p w:rsidR="003E4B3B" w:rsidRDefault="003E4B3B" w:rsidP="00151AA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E4B3B" w:rsidRDefault="003E4B3B" w:rsidP="00151AA2">
            <w:pPr>
              <w:spacing w:line="360" w:lineRule="auto"/>
              <w:ind w:firstLine="284"/>
              <w:jc w:val="both"/>
            </w:pPr>
            <w:r w:rsidRPr="003E4B3B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3E4B3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E4B3B" w:rsidRPr="005811DF" w:rsidTr="00151AA2">
        <w:tc>
          <w:tcPr>
            <w:tcW w:w="54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ART B-BIS Janiszewski Bartosz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Tadeusza Kościuszki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E4B3B" w:rsidRPr="005811DF" w:rsidTr="00151AA2">
        <w:tc>
          <w:tcPr>
            <w:tcW w:w="54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SMOCZYK Radzisław </w:t>
            </w:r>
            <w:proofErr w:type="spellStart"/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Smoczyk</w:t>
            </w:r>
            <w:proofErr w:type="spellEnd"/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98,86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 xml:space="preserve">  98,86</w:t>
            </w:r>
          </w:p>
        </w:tc>
      </w:tr>
      <w:tr w:rsidR="003E4B3B" w:rsidRPr="005811DF" w:rsidTr="00151AA2">
        <w:tc>
          <w:tcPr>
            <w:tcW w:w="54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</w:t>
            </w:r>
            <w:proofErr w:type="spellStart"/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E4B3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 xml:space="preserve">  83,00</w:t>
            </w: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3E4B3B" w:rsidRPr="005811DF" w:rsidRDefault="003E4B3B" w:rsidP="00151A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E4B3B">
              <w:rPr>
                <w:rFonts w:ascii="Times New Roman" w:hAnsi="Times New Roman" w:cs="Times New Roman"/>
                <w:sz w:val="18"/>
                <w:szCs w:val="18"/>
              </w:rPr>
              <w:t xml:space="preserve">  83,00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E4B3B">
        <w:t xml:space="preserve"> </w:t>
      </w:r>
      <w:r w:rsidR="003E4B3B" w:rsidRPr="0012155B">
        <w:t xml:space="preserve"> nie krótszym niż 10 dni od dnia przesłania niniejszego zawiadomienia o wyborze najkorzystniejszej oferty</w:t>
      </w:r>
      <w:r w:rsidR="003E4B3B">
        <w:t>.</w:t>
      </w:r>
      <w:r w:rsidR="003E4B3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3E4B3B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3E4B3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3E4B3B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53B" w:rsidRDefault="0075753B">
      <w:r>
        <w:separator/>
      </w:r>
    </w:p>
  </w:endnote>
  <w:endnote w:type="continuationSeparator" w:id="0">
    <w:p w:rsidR="0075753B" w:rsidRDefault="00757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B3B" w:rsidRDefault="003E4B3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B3B" w:rsidRDefault="003E4B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53B" w:rsidRDefault="0075753B">
      <w:r>
        <w:separator/>
      </w:r>
    </w:p>
  </w:footnote>
  <w:footnote w:type="continuationSeparator" w:id="0">
    <w:p w:rsidR="0075753B" w:rsidRDefault="00757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B3B" w:rsidRDefault="003E4B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B3B" w:rsidRDefault="003E4B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B3B" w:rsidRDefault="003E4B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E8A"/>
    <w:rsid w:val="00034F15"/>
    <w:rsid w:val="00095FA1"/>
    <w:rsid w:val="000B6515"/>
    <w:rsid w:val="000C756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3E4B3B"/>
    <w:rsid w:val="004B5777"/>
    <w:rsid w:val="005652D5"/>
    <w:rsid w:val="005811DF"/>
    <w:rsid w:val="00596F83"/>
    <w:rsid w:val="0060301B"/>
    <w:rsid w:val="00654E82"/>
    <w:rsid w:val="006857B5"/>
    <w:rsid w:val="0068637A"/>
    <w:rsid w:val="006B7962"/>
    <w:rsid w:val="006F0507"/>
    <w:rsid w:val="00740E8A"/>
    <w:rsid w:val="0075753B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DD6DA2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2014-08-19T11:47:00Z</dcterms:created>
  <dcterms:modified xsi:type="dcterms:W3CDTF">2014-08-19T11:47:00Z</dcterms:modified>
</cp:coreProperties>
</file>