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87EB5" w:rsidRPr="00E87EB5">
        <w:rPr>
          <w:b/>
          <w:i w:val="0"/>
        </w:rPr>
        <w:t>2</w:t>
      </w:r>
    </w:p>
    <w:p w:rsidR="00CB6204" w:rsidRDefault="001B575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87EB5" w:rsidRPr="00E87EB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87EB5" w:rsidP="009A21D7">
      <w:pPr>
        <w:pStyle w:val="Tekstpodstawowywcity"/>
        <w:spacing w:line="360" w:lineRule="auto"/>
        <w:ind w:firstLine="0"/>
      </w:pPr>
      <w:r w:rsidRPr="00E87EB5">
        <w:rPr>
          <w:b/>
        </w:rPr>
        <w:t>Remont dachu świetlicy wiejskiej w Pyszącej. Remont podestu wraz z schodami przy wejściu do biblioteki w budynku świetlicy wiejskiej w Błociszewie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87EB5" w:rsidRPr="00E87EB5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87EB5" w:rsidRPr="00E87EB5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87EB5" w:rsidRPr="00E87EB5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87EB5" w:rsidRPr="00E87EB5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344" w:rsidRDefault="00651344">
      <w:r>
        <w:separator/>
      </w:r>
    </w:p>
  </w:endnote>
  <w:endnote w:type="continuationSeparator" w:id="0">
    <w:p w:rsidR="00651344" w:rsidRDefault="0065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B575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7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75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EB5" w:rsidRDefault="00E87E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344" w:rsidRDefault="00651344">
      <w:r>
        <w:separator/>
      </w:r>
    </w:p>
  </w:footnote>
  <w:footnote w:type="continuationSeparator" w:id="0">
    <w:p w:rsidR="00651344" w:rsidRDefault="00651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EB5" w:rsidRDefault="00E87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EB5" w:rsidRDefault="00E87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EB5" w:rsidRDefault="00E87E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F5E"/>
    <w:rsid w:val="00002F64"/>
    <w:rsid w:val="000E6599"/>
    <w:rsid w:val="00111985"/>
    <w:rsid w:val="001614BA"/>
    <w:rsid w:val="001B575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51344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87EB5"/>
    <w:rsid w:val="00EB5766"/>
    <w:rsid w:val="00EC667E"/>
    <w:rsid w:val="00F11BE8"/>
    <w:rsid w:val="00F46593"/>
    <w:rsid w:val="00F568D6"/>
    <w:rsid w:val="00F87ED9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1067</Words>
  <Characters>6406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2014-07-25T06:45:00Z</dcterms:created>
  <dcterms:modified xsi:type="dcterms:W3CDTF">2014-07-25T06:45:00Z</dcterms:modified>
</cp:coreProperties>
</file>